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4A4B73" w14:textId="1D3C96E1" w:rsidR="00240B11" w:rsidRDefault="00240B11">
      <w:pPr>
        <w:rPr>
          <w:rFonts w:cstheme="minorHAnsi"/>
          <w:b/>
        </w:rPr>
      </w:pPr>
    </w:p>
    <w:p w14:paraId="68CCD898" w14:textId="3874FF18" w:rsidR="00240B11" w:rsidRDefault="00B01103">
      <w:pPr>
        <w:rPr>
          <w:rFonts w:cstheme="minorHAnsi"/>
          <w:b/>
        </w:rPr>
      </w:pPr>
      <w:r w:rsidRPr="00240B11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95823" wp14:editId="56093CF5">
                <wp:simplePos x="0" y="0"/>
                <wp:positionH relativeFrom="column">
                  <wp:posOffset>440126</wp:posOffset>
                </wp:positionH>
                <wp:positionV relativeFrom="paragraph">
                  <wp:posOffset>83255</wp:posOffset>
                </wp:positionV>
                <wp:extent cx="3765550" cy="1453515"/>
                <wp:effectExtent l="171450" t="361950" r="139700" b="41338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4277">
                          <a:off x="0" y="0"/>
                          <a:ext cx="3765550" cy="14535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66192" w14:textId="77777777" w:rsidR="00C97F02" w:rsidRPr="00240B11" w:rsidRDefault="00C97F02" w:rsidP="00240B11">
                            <w:pPr>
                              <w:jc w:val="center"/>
                              <w:rPr>
                                <w:rFonts w:ascii="Fette Engschrift" w:hAnsi="Fette Engschrift" w:cstheme="minorHAnsi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23FA64F" w14:textId="77777777" w:rsidR="00C97F02" w:rsidRPr="00B01103" w:rsidRDefault="00C97F02" w:rsidP="00240B1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0110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Checkliste </w:t>
                            </w:r>
                          </w:p>
                          <w:p w14:paraId="2A8C0B06" w14:textId="0FA801E5" w:rsidR="00C97F02" w:rsidRPr="00B01103" w:rsidRDefault="00C97F02" w:rsidP="00240B1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B0110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zur Umsetzung des Hygiene- und Schutzkonzeptes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.65pt;margin-top:6.55pt;width:296.5pt;height:114.45pt;rotation:-639766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B966192" w14:textId="77777777" w:rsidR="00C97F02" w:rsidRPr="00240B11" w:rsidRDefault="00C97F02" w:rsidP="00240B11">
                      <w:pPr>
                        <w:jc w:val="center"/>
                        <w:rPr>
                          <w:rFonts w:ascii="Fette Engschrift" w:hAnsi="Fette Engschrift" w:cstheme="minorHAnsi"/>
                          <w:bCs/>
                          <w:sz w:val="16"/>
                          <w:szCs w:val="16"/>
                        </w:rPr>
                      </w:pPr>
                    </w:p>
                    <w:p w14:paraId="523FA64F" w14:textId="77777777" w:rsidR="00C97F02" w:rsidRPr="00B01103" w:rsidRDefault="00C97F02" w:rsidP="00240B1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</w:pPr>
                      <w:r w:rsidRPr="00B01103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 xml:space="preserve">Checkliste </w:t>
                      </w:r>
                    </w:p>
                    <w:p w14:paraId="2A8C0B06" w14:textId="0FA801E5" w:rsidR="00C97F02" w:rsidRPr="00B01103" w:rsidRDefault="00C97F02" w:rsidP="00240B1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 w:rsidRPr="00B01103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</w:rPr>
                        <w:t>zur Umsetzung des Hygiene- und Schutzkonzeptes</w:t>
                      </w:r>
                    </w:p>
                  </w:txbxContent>
                </v:textbox>
              </v:shape>
            </w:pict>
          </mc:Fallback>
        </mc:AlternateContent>
      </w:r>
    </w:p>
    <w:p w14:paraId="04EF2D5B" w14:textId="7F14E03E" w:rsidR="00240B11" w:rsidRDefault="008D1A65">
      <w:pPr>
        <w:rPr>
          <w:rFonts w:cstheme="minorHAnsi"/>
          <w:b/>
        </w:rPr>
      </w:pPr>
      <w:r w:rsidRPr="00240B11">
        <w:rPr>
          <w:rFonts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77330DEC" wp14:editId="23E8BFB5">
            <wp:simplePos x="0" y="0"/>
            <wp:positionH relativeFrom="margin">
              <wp:posOffset>3360420</wp:posOffset>
            </wp:positionH>
            <wp:positionV relativeFrom="paragraph">
              <wp:posOffset>4445</wp:posOffset>
            </wp:positionV>
            <wp:extent cx="2765294" cy="17221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ännla_Corona_Hintergru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94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D84C1" w14:textId="18BFBF4B" w:rsidR="00240B11" w:rsidRDefault="00240B11">
      <w:pPr>
        <w:rPr>
          <w:rFonts w:cstheme="minorHAnsi"/>
          <w:b/>
        </w:rPr>
      </w:pPr>
    </w:p>
    <w:p w14:paraId="268ACB28" w14:textId="66F7416C" w:rsidR="00240B11" w:rsidRDefault="00240B11">
      <w:pPr>
        <w:rPr>
          <w:rFonts w:cstheme="minorHAnsi"/>
          <w:b/>
        </w:rPr>
      </w:pPr>
    </w:p>
    <w:p w14:paraId="6C3AF06C" w14:textId="5456A4FC" w:rsidR="00240B11" w:rsidRDefault="00240B11">
      <w:pPr>
        <w:rPr>
          <w:rFonts w:cstheme="minorHAnsi"/>
          <w:b/>
        </w:rPr>
      </w:pPr>
    </w:p>
    <w:p w14:paraId="572DDD2D" w14:textId="2CF883FC" w:rsidR="00240B11" w:rsidRDefault="00240B11">
      <w:pPr>
        <w:rPr>
          <w:rFonts w:cstheme="minorHAnsi"/>
          <w:b/>
        </w:rPr>
      </w:pPr>
    </w:p>
    <w:p w14:paraId="1B8B625E" w14:textId="4ED26232" w:rsidR="00240B11" w:rsidRDefault="00240B11">
      <w:pPr>
        <w:rPr>
          <w:rFonts w:cstheme="minorHAnsi"/>
          <w:b/>
        </w:rPr>
      </w:pPr>
    </w:p>
    <w:p w14:paraId="1781F4A1" w14:textId="37E7733A" w:rsidR="00240B11" w:rsidRDefault="00240B11">
      <w:pPr>
        <w:rPr>
          <w:rFonts w:cstheme="minorHAnsi"/>
          <w:b/>
        </w:rPr>
      </w:pPr>
    </w:p>
    <w:p w14:paraId="64BD061C" w14:textId="2020E6D4" w:rsidR="00240B11" w:rsidRDefault="00240B11">
      <w:pPr>
        <w:rPr>
          <w:rFonts w:cstheme="minorHAnsi"/>
          <w:b/>
        </w:rPr>
      </w:pPr>
    </w:p>
    <w:p w14:paraId="1CD4DD9A" w14:textId="441220FD" w:rsidR="00240B11" w:rsidRDefault="00240B11">
      <w:pPr>
        <w:rPr>
          <w:rFonts w:cstheme="minorHAnsi"/>
          <w:b/>
        </w:rPr>
      </w:pPr>
    </w:p>
    <w:p w14:paraId="0E08634C" w14:textId="77777777" w:rsidR="000A226D" w:rsidRDefault="000A226D">
      <w:pPr>
        <w:rPr>
          <w:rFonts w:cstheme="minorHAnsi"/>
          <w:b/>
        </w:rPr>
      </w:pPr>
    </w:p>
    <w:p w14:paraId="46D5B66D" w14:textId="0FC4450C" w:rsidR="00240B11" w:rsidRDefault="00240B11">
      <w:pPr>
        <w:rPr>
          <w:rFonts w:cstheme="minorHAnsi"/>
          <w:b/>
        </w:rPr>
      </w:pPr>
    </w:p>
    <w:p w14:paraId="46A31B11" w14:textId="313C7F8C" w:rsidR="00240B11" w:rsidRDefault="00240B11">
      <w:pPr>
        <w:rPr>
          <w:rFonts w:cstheme="minorHAnsi"/>
          <w:b/>
        </w:rPr>
      </w:pPr>
    </w:p>
    <w:tbl>
      <w:tblPr>
        <w:tblW w:w="9214" w:type="dxa"/>
        <w:tblInd w:w="-7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0A226D" w:rsidRPr="004F32E6" w14:paraId="3F6B2726" w14:textId="77777777" w:rsidTr="000A226D">
        <w:trPr>
          <w:trHeight w:val="510"/>
        </w:trPr>
        <w:tc>
          <w:tcPr>
            <w:tcW w:w="9214" w:type="dxa"/>
            <w:vAlign w:val="center"/>
          </w:tcPr>
          <w:p w14:paraId="34411263" w14:textId="00D2A29F" w:rsidR="000A226D" w:rsidRPr="00EB1910" w:rsidRDefault="000A226D" w:rsidP="000A226D">
            <w:pPr>
              <w:ind w:left="-70"/>
              <w:jc w:val="center"/>
              <w:rPr>
                <w:rFonts w:asciiTheme="minorHAnsi" w:hAnsiTheme="minorHAnsi" w:cs="Tahoma"/>
                <w:szCs w:val="24"/>
              </w:rPr>
            </w:pPr>
            <w:bookmarkStart w:id="0" w:name="_Hlk44171114"/>
            <w:r>
              <w:rPr>
                <w:rFonts w:ascii="Tahoma" w:hAnsi="Tahoma" w:cs="Tahoma"/>
                <w:b/>
                <w:sz w:val="26"/>
                <w:szCs w:val="26"/>
              </w:rPr>
              <w:t xml:space="preserve">für die </w:t>
            </w:r>
            <w:r w:rsidRPr="00FC6855">
              <w:rPr>
                <w:rFonts w:ascii="Tahoma" w:hAnsi="Tahoma" w:cs="Tahoma"/>
                <w:b/>
                <w:sz w:val="26"/>
                <w:szCs w:val="26"/>
              </w:rPr>
              <w:t>Veranstaltung:</w:t>
            </w:r>
          </w:p>
        </w:tc>
      </w:tr>
    </w:tbl>
    <w:p w14:paraId="0F3E6F28" w14:textId="77777777" w:rsidR="00240B11" w:rsidRPr="00FC6855" w:rsidRDefault="00240B11" w:rsidP="00240B11">
      <w:pPr>
        <w:pStyle w:val="Textkrper3"/>
        <w:rPr>
          <w:rFonts w:ascii="Tahoma" w:hAnsi="Tahoma" w:cs="Tahoma"/>
          <w:b/>
          <w:bCs/>
          <w:sz w:val="12"/>
          <w:szCs w:val="12"/>
        </w:rPr>
      </w:pPr>
    </w:p>
    <w:tbl>
      <w:tblPr>
        <w:tblW w:w="9214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7393"/>
      </w:tblGrid>
      <w:tr w:rsidR="009A0F31" w:rsidRPr="004F32E6" w14:paraId="283344F9" w14:textId="77777777" w:rsidTr="000820C0">
        <w:trPr>
          <w:trHeight w:val="454"/>
        </w:trPr>
        <w:tc>
          <w:tcPr>
            <w:tcW w:w="1821" w:type="dxa"/>
            <w:vAlign w:val="bottom"/>
          </w:tcPr>
          <w:bookmarkEnd w:id="0"/>
          <w:p w14:paraId="47A341F7" w14:textId="17DC2032" w:rsidR="009A0F31" w:rsidRPr="004F32E6" w:rsidRDefault="009A0F31" w:rsidP="003B5AAC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Titel:</w:t>
            </w:r>
          </w:p>
        </w:tc>
        <w:tc>
          <w:tcPr>
            <w:tcW w:w="7393" w:type="dxa"/>
            <w:tcBorders>
              <w:bottom w:val="dotted" w:sz="4" w:space="0" w:color="auto"/>
            </w:tcBorders>
            <w:vAlign w:val="bottom"/>
          </w:tcPr>
          <w:p w14:paraId="5D267A6B" w14:textId="77777777" w:rsidR="009A0F31" w:rsidRPr="00EB1910" w:rsidRDefault="009A0F31" w:rsidP="003B5AAC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bookmarkStart w:id="1" w:name="_GoBack"/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bookmarkEnd w:id="1"/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240B11" w:rsidRPr="004F32E6" w14:paraId="18493209" w14:textId="77777777" w:rsidTr="00240B11">
        <w:trPr>
          <w:trHeight w:val="454"/>
        </w:trPr>
        <w:tc>
          <w:tcPr>
            <w:tcW w:w="1821" w:type="dxa"/>
            <w:vAlign w:val="bottom"/>
          </w:tcPr>
          <w:p w14:paraId="472A5C9A" w14:textId="77777777" w:rsidR="00240B11" w:rsidRPr="004F32E6" w:rsidRDefault="00240B11" w:rsidP="00240B11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Datum:</w:t>
            </w:r>
          </w:p>
        </w:tc>
        <w:tc>
          <w:tcPr>
            <w:tcW w:w="73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F2F652C" w14:textId="0E464AB9" w:rsidR="00240B11" w:rsidRPr="00EB1910" w:rsidRDefault="009A0F31" w:rsidP="00240B11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  <w:bookmarkEnd w:id="2"/>
          </w:p>
        </w:tc>
      </w:tr>
    </w:tbl>
    <w:p w14:paraId="4B115012" w14:textId="0B01FFCB" w:rsidR="00240B11" w:rsidRDefault="00240B11" w:rsidP="00240B1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66BEBDA7" w14:textId="5F035C9C" w:rsidR="009A0F31" w:rsidRDefault="009A0F31" w:rsidP="00240B1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tbl>
      <w:tblPr>
        <w:tblW w:w="9214" w:type="dxa"/>
        <w:tblInd w:w="-7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0A226D" w:rsidRPr="004F32E6" w14:paraId="3A8F807A" w14:textId="77777777" w:rsidTr="000A226D">
        <w:trPr>
          <w:trHeight w:val="510"/>
        </w:trPr>
        <w:tc>
          <w:tcPr>
            <w:tcW w:w="9214" w:type="dxa"/>
            <w:vAlign w:val="center"/>
          </w:tcPr>
          <w:p w14:paraId="7DE44DF4" w14:textId="399C40E9" w:rsidR="000A226D" w:rsidRPr="00EB1910" w:rsidRDefault="000A226D" w:rsidP="000A226D">
            <w:pPr>
              <w:ind w:left="-70"/>
              <w:jc w:val="center"/>
              <w:rPr>
                <w:rFonts w:asciiTheme="minorHAnsi" w:hAnsiTheme="minorHAnsi" w:cs="Tahoma"/>
                <w:szCs w:val="24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des Veranstalters</w:t>
            </w:r>
            <w:r w:rsidRPr="00FC6855">
              <w:rPr>
                <w:rFonts w:ascii="Tahoma" w:hAnsi="Tahoma" w:cs="Tahoma"/>
                <w:b/>
                <w:sz w:val="26"/>
                <w:szCs w:val="26"/>
              </w:rPr>
              <w:t>:</w:t>
            </w:r>
          </w:p>
        </w:tc>
      </w:tr>
    </w:tbl>
    <w:p w14:paraId="2E40A575" w14:textId="77777777" w:rsidR="000A226D" w:rsidRPr="00FC6855" w:rsidRDefault="000A226D" w:rsidP="000A226D">
      <w:pPr>
        <w:pStyle w:val="Textkrper3"/>
        <w:rPr>
          <w:rFonts w:ascii="Tahoma" w:hAnsi="Tahoma" w:cs="Tahoma"/>
          <w:b/>
          <w:bCs/>
          <w:sz w:val="12"/>
          <w:szCs w:val="12"/>
        </w:rPr>
      </w:pPr>
    </w:p>
    <w:tbl>
      <w:tblPr>
        <w:tblW w:w="9214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7393"/>
      </w:tblGrid>
      <w:tr w:rsidR="00240B11" w:rsidRPr="004F32E6" w14:paraId="26E9954F" w14:textId="77777777" w:rsidTr="00240B11">
        <w:trPr>
          <w:trHeight w:val="454"/>
        </w:trPr>
        <w:tc>
          <w:tcPr>
            <w:tcW w:w="1821" w:type="dxa"/>
            <w:vAlign w:val="bottom"/>
          </w:tcPr>
          <w:p w14:paraId="36281439" w14:textId="4B5ABE51" w:rsidR="00240B11" w:rsidRPr="004F32E6" w:rsidRDefault="009A0F31" w:rsidP="00240B11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Bezeichnung</w:t>
            </w:r>
            <w:r w:rsidR="00240B11" w:rsidRPr="004F32E6">
              <w:rPr>
                <w:rFonts w:ascii="Tahoma" w:hAnsi="Tahoma" w:cs="Tahoma"/>
                <w:sz w:val="23"/>
                <w:szCs w:val="23"/>
              </w:rPr>
              <w:t>:</w:t>
            </w:r>
          </w:p>
        </w:tc>
        <w:tc>
          <w:tcPr>
            <w:tcW w:w="7393" w:type="dxa"/>
            <w:tcBorders>
              <w:bottom w:val="dotted" w:sz="4" w:space="0" w:color="auto"/>
            </w:tcBorders>
            <w:vAlign w:val="bottom"/>
          </w:tcPr>
          <w:p w14:paraId="3A9CA819" w14:textId="514715D3" w:rsidR="00240B11" w:rsidRPr="00EB1910" w:rsidRDefault="00EB1910" w:rsidP="00240B11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</w:tbl>
    <w:p w14:paraId="72F1D345" w14:textId="6220B0F9" w:rsidR="00240B11" w:rsidRDefault="00240B11" w:rsidP="009A0F3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1B3221F1" w14:textId="77777777" w:rsidR="00DE4FD2" w:rsidRPr="009A0F31" w:rsidRDefault="00DE4FD2" w:rsidP="009A0F3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tbl>
      <w:tblPr>
        <w:tblW w:w="9214" w:type="dxa"/>
        <w:tblInd w:w="-7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DE4FD2" w:rsidRPr="004F32E6" w14:paraId="471DBE75" w14:textId="77777777" w:rsidTr="00F001CA">
        <w:trPr>
          <w:trHeight w:val="510"/>
        </w:trPr>
        <w:tc>
          <w:tcPr>
            <w:tcW w:w="9214" w:type="dxa"/>
            <w:vAlign w:val="center"/>
          </w:tcPr>
          <w:p w14:paraId="73F98986" w14:textId="1E09D2FF" w:rsidR="00DE4FD2" w:rsidRPr="00EB1910" w:rsidRDefault="00DE4FD2" w:rsidP="00DE4FD2">
            <w:pPr>
              <w:spacing w:before="120" w:after="120"/>
              <w:ind w:left="-68"/>
              <w:jc w:val="center"/>
              <w:rPr>
                <w:rFonts w:asciiTheme="minorHAnsi" w:hAnsiTheme="minorHAnsi" w:cs="Tahoma"/>
                <w:szCs w:val="24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Verantwortlicher des Vereins zur Umsetzung des Hygiene- und Schutzkonzeptes</w:t>
            </w:r>
          </w:p>
        </w:tc>
      </w:tr>
    </w:tbl>
    <w:p w14:paraId="5B20742E" w14:textId="77777777" w:rsidR="00DE4FD2" w:rsidRPr="00FC6855" w:rsidRDefault="00DE4FD2" w:rsidP="00DE4FD2">
      <w:pPr>
        <w:pStyle w:val="Textkrper3"/>
        <w:rPr>
          <w:rFonts w:ascii="Tahoma" w:hAnsi="Tahoma" w:cs="Tahoma"/>
          <w:b/>
          <w:bCs/>
          <w:sz w:val="12"/>
          <w:szCs w:val="12"/>
        </w:rPr>
      </w:pPr>
    </w:p>
    <w:tbl>
      <w:tblPr>
        <w:tblW w:w="9214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1"/>
        <w:gridCol w:w="2676"/>
        <w:gridCol w:w="4717"/>
      </w:tblGrid>
      <w:tr w:rsidR="00EB1910" w:rsidRPr="004F32E6" w14:paraId="426C6359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032AA5C2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Vorname:</w:t>
            </w:r>
          </w:p>
        </w:tc>
        <w:tc>
          <w:tcPr>
            <w:tcW w:w="7393" w:type="dxa"/>
            <w:gridSpan w:val="2"/>
            <w:tcBorders>
              <w:bottom w:val="dotted" w:sz="4" w:space="0" w:color="auto"/>
            </w:tcBorders>
            <w:vAlign w:val="bottom"/>
          </w:tcPr>
          <w:p w14:paraId="1625C7BD" w14:textId="0CC272B0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256846FE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532C14F6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Name:</w:t>
            </w:r>
          </w:p>
        </w:tc>
        <w:tc>
          <w:tcPr>
            <w:tcW w:w="739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D2D1415" w14:textId="1AB68283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5CD70679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2C783E30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Straße:</w:t>
            </w:r>
          </w:p>
        </w:tc>
        <w:tc>
          <w:tcPr>
            <w:tcW w:w="739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F68EF5" w14:textId="66B99462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4FFA6639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40203602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PLZ, Ort:</w:t>
            </w:r>
          </w:p>
        </w:tc>
        <w:tc>
          <w:tcPr>
            <w:tcW w:w="739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EC4D3B4" w14:textId="787E67AA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</w:tr>
      <w:tr w:rsidR="00EB1910" w:rsidRPr="004F32E6" w14:paraId="361F3658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54307DA2" w14:textId="77777777" w:rsidR="00EB1910" w:rsidRPr="004F32E6" w:rsidRDefault="00EB1910" w:rsidP="00EB1910">
            <w:pPr>
              <w:ind w:left="72"/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Telefon:</w:t>
            </w:r>
          </w:p>
        </w:tc>
        <w:tc>
          <w:tcPr>
            <w:tcW w:w="267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50A364" w14:textId="633DBA2C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  <w:tc>
          <w:tcPr>
            <w:tcW w:w="4717" w:type="dxa"/>
            <w:tcBorders>
              <w:top w:val="dotted" w:sz="4" w:space="0" w:color="auto"/>
            </w:tcBorders>
            <w:vAlign w:val="bottom"/>
          </w:tcPr>
          <w:p w14:paraId="2799109E" w14:textId="77777777" w:rsidR="00EB1910" w:rsidRPr="004F32E6" w:rsidRDefault="00EB1910" w:rsidP="00EB1910">
            <w:pPr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(tagsüber)</w:t>
            </w:r>
          </w:p>
        </w:tc>
      </w:tr>
      <w:tr w:rsidR="00EB1910" w:rsidRPr="004F32E6" w14:paraId="4C52BF82" w14:textId="77777777" w:rsidTr="00EB1910">
        <w:trPr>
          <w:trHeight w:val="454"/>
        </w:trPr>
        <w:tc>
          <w:tcPr>
            <w:tcW w:w="1821" w:type="dxa"/>
            <w:vAlign w:val="bottom"/>
          </w:tcPr>
          <w:p w14:paraId="6674A99B" w14:textId="77777777" w:rsidR="00EB1910" w:rsidRPr="004F32E6" w:rsidRDefault="00EB1910" w:rsidP="00EB1910">
            <w:pPr>
              <w:ind w:left="-70"/>
              <w:rPr>
                <w:rFonts w:ascii="Tahoma" w:hAnsi="Tahoma" w:cs="Tahoma"/>
                <w:sz w:val="23"/>
                <w:szCs w:val="23"/>
              </w:rPr>
            </w:pPr>
          </w:p>
        </w:tc>
        <w:tc>
          <w:tcPr>
            <w:tcW w:w="2676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49B7EC5" w14:textId="521C15E1" w:rsidR="00EB1910" w:rsidRPr="00EB1910" w:rsidRDefault="00EB1910" w:rsidP="00EB1910">
            <w:pPr>
              <w:ind w:left="-70"/>
              <w:rPr>
                <w:rFonts w:asciiTheme="minorHAnsi" w:hAnsiTheme="minorHAnsi" w:cs="Tahoma"/>
                <w:szCs w:val="24"/>
              </w:rPr>
            </w:pPr>
            <w:r w:rsidRPr="00EB1910">
              <w:rPr>
                <w:rFonts w:asciiTheme="minorHAnsi" w:hAnsiTheme="minorHAnsi" w:cs="Tahom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1910">
              <w:rPr>
                <w:rFonts w:asciiTheme="minorHAnsi" w:hAnsiTheme="minorHAnsi" w:cs="Tahoma"/>
                <w:szCs w:val="24"/>
              </w:rPr>
              <w:instrText xml:space="preserve"> FORMTEXT </w:instrText>
            </w:r>
            <w:r w:rsidRPr="00EB1910">
              <w:rPr>
                <w:rFonts w:asciiTheme="minorHAnsi" w:hAnsiTheme="minorHAnsi" w:cs="Tahoma"/>
                <w:szCs w:val="24"/>
              </w:rPr>
            </w:r>
            <w:r w:rsidRPr="00EB1910">
              <w:rPr>
                <w:rFonts w:asciiTheme="minorHAnsi" w:hAnsiTheme="minorHAnsi" w:cs="Tahoma"/>
                <w:szCs w:val="24"/>
              </w:rPr>
              <w:fldChar w:fldCharType="separate"/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noProof/>
                <w:szCs w:val="24"/>
              </w:rPr>
              <w:t> </w:t>
            </w:r>
            <w:r w:rsidRPr="00EB1910">
              <w:rPr>
                <w:rFonts w:asciiTheme="minorHAnsi" w:hAnsiTheme="minorHAnsi" w:cs="Tahoma"/>
                <w:szCs w:val="24"/>
              </w:rPr>
              <w:fldChar w:fldCharType="end"/>
            </w:r>
          </w:p>
        </w:tc>
        <w:tc>
          <w:tcPr>
            <w:tcW w:w="4717" w:type="dxa"/>
            <w:vAlign w:val="bottom"/>
          </w:tcPr>
          <w:p w14:paraId="7C5B0EC6" w14:textId="77777777" w:rsidR="00EB1910" w:rsidRPr="004F32E6" w:rsidRDefault="00EB1910" w:rsidP="00EB1910">
            <w:pPr>
              <w:rPr>
                <w:rFonts w:ascii="Tahoma" w:hAnsi="Tahoma" w:cs="Tahoma"/>
                <w:sz w:val="23"/>
                <w:szCs w:val="23"/>
              </w:rPr>
            </w:pPr>
            <w:r w:rsidRPr="004F32E6">
              <w:rPr>
                <w:rFonts w:ascii="Tahoma" w:hAnsi="Tahoma" w:cs="Tahoma"/>
                <w:sz w:val="23"/>
                <w:szCs w:val="23"/>
              </w:rPr>
              <w:t>(abends)</w:t>
            </w:r>
          </w:p>
        </w:tc>
      </w:tr>
    </w:tbl>
    <w:p w14:paraId="1D89C88D" w14:textId="77777777" w:rsidR="009A0F31" w:rsidRPr="00FC6855" w:rsidRDefault="009A0F31" w:rsidP="009A0F31">
      <w:pPr>
        <w:pStyle w:val="Textkrper3"/>
        <w:jc w:val="center"/>
        <w:rPr>
          <w:rFonts w:ascii="Tahoma" w:hAnsi="Tahoma" w:cs="Tahoma"/>
          <w:b/>
          <w:bCs/>
          <w:sz w:val="36"/>
          <w:szCs w:val="36"/>
        </w:rPr>
      </w:pPr>
    </w:p>
    <w:p w14:paraId="49DF9965" w14:textId="77777777" w:rsidR="009A0F31" w:rsidRDefault="009A0F31" w:rsidP="009A0F31">
      <w:pPr>
        <w:rPr>
          <w:rFonts w:cstheme="minorHAnsi"/>
          <w:b/>
        </w:rPr>
      </w:pPr>
    </w:p>
    <w:p w14:paraId="220C9F2B" w14:textId="77777777" w:rsidR="009A0F31" w:rsidRDefault="009A0F31" w:rsidP="009A0F31">
      <w:pPr>
        <w:rPr>
          <w:rFonts w:cstheme="minorHAnsi"/>
          <w:b/>
        </w:rPr>
      </w:pPr>
    </w:p>
    <w:p w14:paraId="1BCE9519" w14:textId="5F3A9248" w:rsidR="00240B11" w:rsidRDefault="00240B11">
      <w:pPr>
        <w:rPr>
          <w:rFonts w:cstheme="minorHAnsi"/>
          <w:b/>
        </w:rPr>
      </w:pPr>
    </w:p>
    <w:p w14:paraId="650AC8D1" w14:textId="77777777" w:rsidR="00240B11" w:rsidRDefault="00240B11">
      <w:pPr>
        <w:rPr>
          <w:rFonts w:cstheme="minorHAnsi"/>
          <w:b/>
        </w:rPr>
      </w:pPr>
    </w:p>
    <w:p w14:paraId="0BABA316" w14:textId="77777777" w:rsidR="00240B11" w:rsidRDefault="00240B11">
      <w:pPr>
        <w:rPr>
          <w:rFonts w:cstheme="minorHAnsi"/>
          <w:b/>
        </w:rPr>
      </w:pPr>
    </w:p>
    <w:p w14:paraId="6EDAB31C" w14:textId="0C7E7D37" w:rsidR="00240B11" w:rsidRDefault="00240B11">
      <w:pPr>
        <w:rPr>
          <w:rFonts w:cstheme="minorHAnsi"/>
          <w:b/>
        </w:rPr>
      </w:pPr>
    </w:p>
    <w:p w14:paraId="06067EB4" w14:textId="42377830" w:rsidR="00240B11" w:rsidRDefault="00240B11">
      <w:pPr>
        <w:rPr>
          <w:rFonts w:cstheme="minorHAnsi"/>
          <w:b/>
        </w:rPr>
      </w:pPr>
    </w:p>
    <w:p w14:paraId="73221FFD" w14:textId="77777777" w:rsidR="007D2294" w:rsidRDefault="007D2294">
      <w:pPr>
        <w:rPr>
          <w:rFonts w:cstheme="minorHAnsi"/>
          <w:b/>
        </w:rPr>
      </w:pPr>
    </w:p>
    <w:p w14:paraId="408C9F37" w14:textId="77777777" w:rsidR="007D2294" w:rsidRDefault="007D2294">
      <w:pPr>
        <w:rPr>
          <w:rFonts w:cstheme="minorHAnsi"/>
          <w:b/>
        </w:rPr>
      </w:pPr>
    </w:p>
    <w:p w14:paraId="082D78DB" w14:textId="7F321CED" w:rsidR="007D2294" w:rsidRDefault="007D2294">
      <w:pPr>
        <w:rPr>
          <w:rFonts w:cstheme="minorHAnsi"/>
          <w:b/>
        </w:rPr>
        <w:sectPr w:rsidR="007D2294" w:rsidSect="00B01103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 w:code="9"/>
          <w:pgMar w:top="1985" w:right="1418" w:bottom="1304" w:left="1418" w:header="709" w:footer="567" w:gutter="0"/>
          <w:cols w:space="708"/>
          <w:docGrid w:linePitch="360"/>
        </w:sectPr>
      </w:pPr>
    </w:p>
    <w:tbl>
      <w:tblPr>
        <w:tblStyle w:val="Tabellenraster"/>
        <w:tblW w:w="91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624"/>
        <w:gridCol w:w="624"/>
      </w:tblGrid>
      <w:tr w:rsidR="00DE4FD2" w14:paraId="769F5DF4" w14:textId="77777777" w:rsidTr="00942A6B">
        <w:trPr>
          <w:cantSplit/>
          <w:trHeight w:val="1134"/>
        </w:trPr>
        <w:tc>
          <w:tcPr>
            <w:tcW w:w="79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B6E12F8" w14:textId="3936BF5C" w:rsidR="00DE4FD2" w:rsidRPr="00DE4FD2" w:rsidRDefault="00DE4FD2" w:rsidP="00DE4FD2">
            <w:pPr>
              <w:spacing w:before="120" w:after="120"/>
              <w:rPr>
                <w:rFonts w:ascii="Calibri" w:hAnsi="Calibri"/>
                <w:b/>
                <w:bCs/>
                <w:sz w:val="28"/>
                <w:szCs w:val="24"/>
              </w:rPr>
            </w:pPr>
            <w:r w:rsidRPr="00DE4FD2">
              <w:rPr>
                <w:rFonts w:ascii="Calibri" w:hAnsi="Calibri"/>
                <w:b/>
                <w:bCs/>
                <w:sz w:val="28"/>
                <w:szCs w:val="24"/>
              </w:rPr>
              <w:lastRenderedPageBreak/>
              <w:t>Punkte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textDirection w:val="btLr"/>
          </w:tcPr>
          <w:p w14:paraId="38DA7F3F" w14:textId="15EE8C43" w:rsidR="00DE4FD2" w:rsidRPr="00DE4FD2" w:rsidRDefault="00DE4FD2" w:rsidP="00DE4FD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DE4FD2">
              <w:rPr>
                <w:rFonts w:asciiTheme="minorHAnsi" w:hAnsiTheme="minorHAnsi" w:cstheme="minorHAnsi"/>
                <w:color w:val="000000" w:themeColor="text1"/>
                <w:sz w:val="20"/>
              </w:rPr>
              <w:t>Umgesetzt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</w:tcPr>
          <w:p w14:paraId="315074D8" w14:textId="2446EE95" w:rsidR="00DE4FD2" w:rsidRPr="00DE4FD2" w:rsidRDefault="00DE4FD2" w:rsidP="00DE4FD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</w:rPr>
              <w:t>Kontrolle</w:t>
            </w:r>
          </w:p>
        </w:tc>
      </w:tr>
      <w:tr w:rsidR="00154BFA" w:rsidRPr="00154BFA" w14:paraId="3033EA56" w14:textId="77777777" w:rsidTr="00154BFA">
        <w:tc>
          <w:tcPr>
            <w:tcW w:w="9181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D9D9D9" w:themeFill="background1" w:themeFillShade="D9"/>
          </w:tcPr>
          <w:p w14:paraId="4CECB6F6" w14:textId="0B439818" w:rsidR="00154BFA" w:rsidRPr="00154BFA" w:rsidRDefault="00154BFA" w:rsidP="00DE4FD2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Planung</w:t>
            </w:r>
          </w:p>
        </w:tc>
      </w:tr>
      <w:tr w:rsidR="00F24002" w14:paraId="3A9D5A77" w14:textId="77777777" w:rsidTr="00F240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2A62B2C5" w14:textId="10A16A19" w:rsidR="00F24002" w:rsidRDefault="00F24002" w:rsidP="00C97F02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Ständig Informationen einholen über geltende Regelungen rund um die 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Corona Pandemie SARS-CoV-2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7101EA" w14:textId="5053AB08" w:rsidR="00F24002" w:rsidRPr="00F24002" w:rsidRDefault="005A2F46" w:rsidP="00F24002">
            <w:pPr>
              <w:jc w:val="center"/>
              <w:rPr>
                <w:rFonts w:ascii="MS Gothic" w:eastAsia="MS Gothic" w:hAnsi="MS Gothic" w:cs="Calibri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27466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633963" w14:textId="77777777" w:rsidR="00F24002" w:rsidRPr="00F24002" w:rsidRDefault="005A2F46" w:rsidP="00F24002">
            <w:pPr>
              <w:jc w:val="center"/>
              <w:rPr>
                <w:rFonts w:ascii="MS Gothic" w:eastAsia="MS Gothic" w:hAnsi="MS Gothic" w:cs="Calibri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82501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 w:rsidRP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14:paraId="30D1464B" w14:textId="77777777" w:rsidTr="00F240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706BA42" w14:textId="6DE30C03" w:rsidR="00F24002" w:rsidRDefault="00F24002" w:rsidP="00F24002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Hygiene- und Schutzkonzept erstellen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242050" w14:textId="0ECADBD9" w:rsidR="00F24002" w:rsidRPr="00F24002" w:rsidRDefault="005A2F46" w:rsidP="00F24002">
            <w:pPr>
              <w:jc w:val="center"/>
              <w:rPr>
                <w:rFonts w:ascii="MS Gothic" w:eastAsia="MS Gothic" w:hAnsi="MS Gothic" w:cs="Calibri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627447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CF86898" w14:textId="59D72C65" w:rsidR="00F24002" w:rsidRPr="00F24002" w:rsidRDefault="005A2F46" w:rsidP="00F24002">
            <w:pPr>
              <w:jc w:val="center"/>
              <w:rPr>
                <w:rFonts w:ascii="MS Gothic" w:eastAsia="MS Gothic" w:hAnsi="MS Gothic" w:cs="Calibri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293597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14:paraId="6800387D" w14:textId="77777777" w:rsidTr="00F240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DFEB574" w14:textId="06B6D845" w:rsidR="00F24002" w:rsidRDefault="00F24002" w:rsidP="00F24002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Benennung einer Corona-Ansprechperson des Veranstalters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83D856" w14:textId="4F08A883" w:rsidR="00F24002" w:rsidRPr="00F24002" w:rsidRDefault="005A2F46" w:rsidP="00F24002">
            <w:pPr>
              <w:jc w:val="center"/>
              <w:rPr>
                <w:rFonts w:ascii="MS Gothic" w:eastAsia="MS Gothic" w:hAnsi="MS Gothic" w:cs="Calibri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784461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0F5A1A" w14:textId="1AB742B5" w:rsidR="00F24002" w:rsidRPr="00F24002" w:rsidRDefault="005A2F46" w:rsidP="00F24002">
            <w:pPr>
              <w:jc w:val="center"/>
              <w:rPr>
                <w:rFonts w:ascii="MS Gothic" w:eastAsia="MS Gothic" w:hAnsi="MS Gothic" w:cs="Calibri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57061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14:paraId="46C2D323" w14:textId="77777777" w:rsidTr="00F240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7D729696" w14:textId="4E45C9B6" w:rsidR="00F24002" w:rsidRPr="00062060" w:rsidRDefault="00F24002" w:rsidP="00F24002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Auswahl der Mitarbeiter (achten auf Risikogruppen, schwanger…)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07E3CA" w14:textId="78F75140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879438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BA9A6B" w14:textId="48B4F962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1834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14:paraId="03B7562A" w14:textId="77777777" w:rsidTr="00F240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2B862D86" w14:textId="71E668D8" w:rsidR="00F24002" w:rsidRDefault="00F24002" w:rsidP="00F24002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Benennung der Leitung der Veranstaltung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8D4B0A" w14:textId="30030BE7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204828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84A4E9" w14:textId="70FC0E7F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012986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14:paraId="7026F135" w14:textId="77777777" w:rsidTr="00F240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E862FE8" w14:textId="77777777" w:rsidR="00F24002" w:rsidRPr="00F24002" w:rsidRDefault="00F24002" w:rsidP="00F24002">
            <w:pPr>
              <w:spacing w:before="120"/>
              <w:rPr>
                <w:rFonts w:ascii="Calibri" w:hAnsi="Calibri" w:cs="Calibri"/>
                <w:szCs w:val="24"/>
              </w:rPr>
            </w:pPr>
            <w:r w:rsidRPr="00F24002">
              <w:rPr>
                <w:rFonts w:ascii="Calibri" w:hAnsi="Calibri" w:cs="Calibri"/>
                <w:szCs w:val="24"/>
              </w:rPr>
              <w:t>Örtlichkeit festlegen</w:t>
            </w:r>
          </w:p>
          <w:p w14:paraId="1FCDF8C9" w14:textId="3FF5B9DE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cstheme="minorHAnsi"/>
                <w:color w:val="000000" w:themeColor="text1"/>
                <w:sz w:val="20"/>
                <w:szCs w:val="20"/>
              </w:rPr>
              <w:t xml:space="preserve">in </w:t>
            </w:r>
            <w:r w:rsidRPr="00F24002">
              <w:rPr>
                <w:rFonts w:cstheme="minorHAnsi"/>
                <w:sz w:val="20"/>
                <w:szCs w:val="20"/>
              </w:rPr>
              <w:t>größeren Räumen oder draußen (</w:t>
            </w:r>
            <w:r w:rsidRPr="00F24002">
              <w:rPr>
                <w:rFonts w:cstheme="minorHAnsi"/>
                <w:color w:val="000000" w:themeColor="text1"/>
                <w:sz w:val="20"/>
                <w:szCs w:val="20"/>
              </w:rPr>
              <w:t>Mindestabstand leichter realisierbar)</w:t>
            </w:r>
          </w:p>
          <w:p w14:paraId="6142207B" w14:textId="2A881544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cstheme="minorHAnsi"/>
                <w:color w:val="000000" w:themeColor="text1"/>
                <w:sz w:val="20"/>
                <w:szCs w:val="20"/>
              </w:rPr>
              <w:t>ein Gruppenraum = eine Gruppe (Vermeidung von Durchmischung)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E50A04" w14:textId="07F47BEA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2664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BE148B" w14:textId="7A3F8A71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562684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14:paraId="68F4B1B2" w14:textId="77777777" w:rsidTr="00F240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A40AD69" w14:textId="77777777" w:rsidR="00F24002" w:rsidRPr="00F24002" w:rsidRDefault="00F24002" w:rsidP="00F24002">
            <w:pPr>
              <w:spacing w:before="120"/>
              <w:rPr>
                <w:rFonts w:ascii="Calibri" w:hAnsi="Calibri" w:cs="Calibri"/>
                <w:szCs w:val="24"/>
              </w:rPr>
            </w:pPr>
            <w:r w:rsidRPr="00F24002">
              <w:rPr>
                <w:rFonts w:ascii="Calibri" w:hAnsi="Calibri" w:cs="Calibri"/>
                <w:szCs w:val="24"/>
              </w:rPr>
              <w:t>Programmplanung überprüfen</w:t>
            </w:r>
          </w:p>
          <w:p w14:paraId="0BDDE80A" w14:textId="7056BBE2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cstheme="minorHAnsi"/>
                <w:sz w:val="20"/>
                <w:szCs w:val="20"/>
              </w:rPr>
              <w:t>auf weit entfernte (mit langer Anreise verbundene) Veranstaltungsorte verzichtet</w:t>
            </w:r>
          </w:p>
          <w:p w14:paraId="16F58C62" w14:textId="5C1E277E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cstheme="minorHAnsi"/>
                <w:sz w:val="20"/>
                <w:szCs w:val="20"/>
              </w:rPr>
              <w:t>stark frequentierte Touren und Plätze meiden</w:t>
            </w:r>
          </w:p>
          <w:p w14:paraId="5E677870" w14:textId="5292D793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cstheme="minorHAnsi"/>
                <w:sz w:val="20"/>
                <w:szCs w:val="20"/>
              </w:rPr>
              <w:t>keine angeleiteten Aktivitäten, Methoden und Spiele mit engem Körperkontakt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8437E7" w14:textId="3532C1C7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836832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61833D" w14:textId="10B88ADA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446857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14:paraId="3FBB6C28" w14:textId="77777777" w:rsidTr="00F240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DB19499" w14:textId="77777777" w:rsidR="00F24002" w:rsidRPr="00F24002" w:rsidRDefault="00F24002" w:rsidP="00F24002">
            <w:pPr>
              <w:spacing w:before="120"/>
              <w:rPr>
                <w:rFonts w:ascii="Calibri" w:hAnsi="Calibri" w:cs="Calibri"/>
                <w:szCs w:val="24"/>
              </w:rPr>
            </w:pPr>
            <w:r w:rsidRPr="00F24002">
              <w:rPr>
                <w:rFonts w:ascii="Calibri" w:hAnsi="Calibri" w:cs="Calibri"/>
                <w:szCs w:val="24"/>
              </w:rPr>
              <w:t>Feste Gruppen organisieren</w:t>
            </w:r>
          </w:p>
          <w:p w14:paraId="3801768A" w14:textId="0946B02F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cstheme="minorHAnsi"/>
                <w:sz w:val="20"/>
                <w:szCs w:val="20"/>
              </w:rPr>
              <w:t>Die Zusammensetzung der Gruppe verä</w:t>
            </w:r>
            <w:r w:rsidR="004860F7">
              <w:rPr>
                <w:rFonts w:cstheme="minorHAnsi"/>
                <w:sz w:val="20"/>
                <w:szCs w:val="20"/>
              </w:rPr>
              <w:t>ndert sich im besten Fall nicht</w:t>
            </w:r>
          </w:p>
          <w:p w14:paraId="42972A19" w14:textId="27233235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cstheme="minorHAnsi"/>
                <w:sz w:val="20"/>
                <w:szCs w:val="20"/>
              </w:rPr>
              <w:t xml:space="preserve">Die Gruppen durchmischen sich </w:t>
            </w:r>
            <w:r w:rsidR="004860F7">
              <w:rPr>
                <w:rFonts w:cstheme="minorHAnsi"/>
                <w:sz w:val="20"/>
                <w:szCs w:val="20"/>
              </w:rPr>
              <w:t>während der Veranstaltung nicht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36DF0B" w14:textId="45F690DB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2036331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177A4C" w14:textId="2BC0D345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326171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14:paraId="00404810" w14:textId="77777777" w:rsidTr="00F240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5AAB3654" w14:textId="77777777" w:rsidR="00F24002" w:rsidRPr="00F24002" w:rsidRDefault="00F24002" w:rsidP="00F24002">
            <w:pPr>
              <w:spacing w:before="120"/>
              <w:rPr>
                <w:rFonts w:ascii="Calibri" w:hAnsi="Calibri" w:cs="Calibri"/>
                <w:szCs w:val="24"/>
              </w:rPr>
            </w:pPr>
            <w:r w:rsidRPr="00F24002">
              <w:rPr>
                <w:rFonts w:ascii="Calibri" w:hAnsi="Calibri" w:cs="Calibri"/>
                <w:szCs w:val="24"/>
              </w:rPr>
              <w:t>Gruppengröße festlegen</w:t>
            </w:r>
          </w:p>
          <w:p w14:paraId="4D4C7F38" w14:textId="72432713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pacing w:val="-2"/>
                <w:sz w:val="20"/>
                <w:szCs w:val="20"/>
              </w:rPr>
            </w:pPr>
            <w:r w:rsidRPr="00F24002">
              <w:rPr>
                <w:rFonts w:ascii="Calibri" w:hAnsi="Calibri" w:cs="Calibri"/>
                <w:spacing w:val="-2"/>
                <w:sz w:val="20"/>
                <w:szCs w:val="20"/>
              </w:rPr>
              <w:t>Teilnehmenden soll möglichst viel Fläche zur Verfügung gestellt werden</w:t>
            </w:r>
          </w:p>
          <w:p w14:paraId="5D1F71C9" w14:textId="0C9F1099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pacing w:val="-2"/>
                <w:sz w:val="20"/>
                <w:szCs w:val="20"/>
              </w:rPr>
            </w:pPr>
            <w:r w:rsidRPr="00F24002">
              <w:rPr>
                <w:rFonts w:cstheme="minorHAnsi"/>
                <w:spacing w:val="-2"/>
                <w:sz w:val="20"/>
                <w:szCs w:val="20"/>
              </w:rPr>
              <w:t>Richtwert: 3 qm bzw. 10 qm (bei bewegungsorientierten Angeboten) pro Teilnehmer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5D1D8A" w14:textId="4C0CF377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04433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42F1BB" w14:textId="56EA4C08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61931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14:paraId="56022741" w14:textId="77777777" w:rsidTr="00F24002">
        <w:tc>
          <w:tcPr>
            <w:tcW w:w="7933" w:type="dxa"/>
            <w:tcBorders>
              <w:top w:val="dotted" w:sz="4" w:space="0" w:color="auto"/>
            </w:tcBorders>
          </w:tcPr>
          <w:p w14:paraId="0A14573B" w14:textId="3E2D7DD2" w:rsidR="00F24002" w:rsidRPr="000918CC" w:rsidRDefault="00F24002" w:rsidP="00111721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Festlegung des Vorgehens bei zu vielen Teilnehmern</w:t>
            </w:r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49632A68" w14:textId="1643B175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33858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7C5EA58E" w14:textId="2E728CC5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35396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:rsidRPr="00F24002" w14:paraId="57E4D926" w14:textId="77777777" w:rsidTr="00F24002">
        <w:tc>
          <w:tcPr>
            <w:tcW w:w="7933" w:type="dxa"/>
            <w:tcBorders>
              <w:top w:val="dotted" w:sz="4" w:space="0" w:color="auto"/>
            </w:tcBorders>
          </w:tcPr>
          <w:p w14:paraId="558B1E6E" w14:textId="77777777" w:rsidR="00F24002" w:rsidRPr="00F24002" w:rsidRDefault="00F24002" w:rsidP="00F24002">
            <w:pPr>
              <w:spacing w:before="120"/>
              <w:rPr>
                <w:rFonts w:ascii="Calibri" w:hAnsi="Calibri" w:cs="Calibri"/>
                <w:szCs w:val="24"/>
              </w:rPr>
            </w:pPr>
            <w:r w:rsidRPr="00F24002">
              <w:rPr>
                <w:rFonts w:ascii="Calibri" w:hAnsi="Calibri" w:cs="Calibri"/>
                <w:szCs w:val="24"/>
              </w:rPr>
              <w:t>Materialien für die Umsetzung des Hygiene- und Schutzkonzept besorgen</w:t>
            </w:r>
          </w:p>
          <w:p w14:paraId="551B3FB2" w14:textId="66B3FD87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cstheme="minorHAnsi"/>
                <w:sz w:val="20"/>
                <w:szCs w:val="20"/>
              </w:rPr>
              <w:t>hautschonende Seifen, Hände- und Flächendesinfektion, Eimalhandtücher, Marki</w:t>
            </w:r>
            <w:r w:rsidRPr="00F24002">
              <w:rPr>
                <w:rFonts w:cstheme="minorHAnsi"/>
                <w:sz w:val="20"/>
                <w:szCs w:val="20"/>
              </w:rPr>
              <w:t>e</w:t>
            </w:r>
            <w:r w:rsidRPr="00F24002">
              <w:rPr>
                <w:rFonts w:cstheme="minorHAnsi"/>
                <w:sz w:val="20"/>
                <w:szCs w:val="20"/>
              </w:rPr>
              <w:t xml:space="preserve">rungen, </w:t>
            </w:r>
            <w:r w:rsidRPr="00F24002">
              <w:rPr>
                <w:rFonts w:cstheme="minorHAnsi"/>
                <w:color w:val="000000" w:themeColor="text1"/>
                <w:sz w:val="20"/>
                <w:szCs w:val="20"/>
              </w:rPr>
              <w:t>Taschenbeatmungsmasken für Ersthelfer / Beatmungstücher</w:t>
            </w:r>
            <w:r w:rsidRPr="00F24002">
              <w:rPr>
                <w:rFonts w:cstheme="minorHAnsi"/>
                <w:sz w:val="20"/>
                <w:szCs w:val="20"/>
              </w:rPr>
              <w:t xml:space="preserve"> etc.</w:t>
            </w:r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1167726C" w14:textId="60921C2A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207977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489D5C25" w14:textId="43650080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49060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:rsidRPr="00F24002" w14:paraId="477D8780" w14:textId="77777777" w:rsidTr="00F240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67AA044F" w14:textId="35696037" w:rsidR="00F24002" w:rsidRPr="00F24002" w:rsidRDefault="00F24002" w:rsidP="00F24002">
            <w:pPr>
              <w:spacing w:before="120"/>
              <w:rPr>
                <w:rFonts w:asciiTheme="minorHAnsi" w:hAnsiTheme="minorHAnsi" w:cstheme="minorHAnsi"/>
                <w:szCs w:val="24"/>
              </w:rPr>
            </w:pPr>
            <w:r w:rsidRPr="00F24002">
              <w:rPr>
                <w:rFonts w:ascii="Calibri" w:hAnsi="Calibri" w:cs="Calibri"/>
                <w:szCs w:val="24"/>
              </w:rPr>
              <w:t xml:space="preserve">Terminkoordination </w:t>
            </w:r>
            <w:r w:rsidRPr="00F24002">
              <w:rPr>
                <w:rFonts w:asciiTheme="minorHAnsi" w:hAnsiTheme="minorHAnsi" w:cstheme="minorHAnsi"/>
                <w:szCs w:val="24"/>
              </w:rPr>
              <w:t>externer Personen</w:t>
            </w:r>
          </w:p>
          <w:p w14:paraId="007430E8" w14:textId="77777777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cstheme="minorHAnsi"/>
                <w:sz w:val="20"/>
                <w:szCs w:val="20"/>
              </w:rPr>
              <w:t xml:space="preserve">Ziel: diese sollten die </w:t>
            </w:r>
            <w:r w:rsidRPr="00F24002">
              <w:rPr>
                <w:rFonts w:ascii="Calibri" w:hAnsi="Calibri" w:cs="Calibri"/>
                <w:sz w:val="20"/>
                <w:szCs w:val="20"/>
              </w:rPr>
              <w:t>Veranstaltung</w:t>
            </w:r>
            <w:r w:rsidRPr="00F24002">
              <w:rPr>
                <w:rFonts w:cstheme="minorHAnsi"/>
                <w:sz w:val="20"/>
                <w:szCs w:val="20"/>
              </w:rPr>
              <w:t xml:space="preserve"> nicht betreten müssen</w:t>
            </w:r>
          </w:p>
          <w:p w14:paraId="0484DE78" w14:textId="77777777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ascii="Calibri" w:hAnsi="Calibri" w:cs="Calibri"/>
                <w:sz w:val="20"/>
                <w:szCs w:val="20"/>
              </w:rPr>
              <w:t>keine Handwerker-/Liefertermine, parallele Veranstaltungen Erwachsener etc.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575F2F" w14:textId="11554372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063404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EB7F40" w14:textId="3BA659FC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69844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24002" w:rsidRPr="00F24002" w14:paraId="28802903" w14:textId="77777777" w:rsidTr="00F240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788ED2A" w14:textId="10419F10" w:rsidR="00F24002" w:rsidRPr="00F24002" w:rsidRDefault="00F24002" w:rsidP="00F24002">
            <w:pPr>
              <w:spacing w:before="120"/>
              <w:rPr>
                <w:rFonts w:ascii="Calibri" w:hAnsi="Calibri" w:cs="Calibri"/>
                <w:szCs w:val="24"/>
              </w:rPr>
            </w:pPr>
            <w:r w:rsidRPr="00F24002">
              <w:rPr>
                <w:rFonts w:ascii="Calibri" w:hAnsi="Calibri" w:cs="Calibri"/>
                <w:szCs w:val="24"/>
              </w:rPr>
              <w:t>Verpflegung festlegen</w:t>
            </w:r>
          </w:p>
          <w:p w14:paraId="684695CF" w14:textId="1F73B648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cstheme="minorHAnsi"/>
                <w:sz w:val="20"/>
                <w:szCs w:val="20"/>
              </w:rPr>
              <w:t xml:space="preserve">möglichst keine Verpflegung / Getränke anbieten </w:t>
            </w:r>
          </w:p>
          <w:p w14:paraId="1404DB06" w14:textId="77777777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ascii="Calibri" w:hAnsi="Calibri" w:cs="Calibri"/>
                <w:sz w:val="20"/>
                <w:szCs w:val="20"/>
              </w:rPr>
              <w:t>wenn Getränke, dann Trinkflaschen mitbringen / Flaschen ausgeben etc.</w:t>
            </w:r>
          </w:p>
          <w:p w14:paraId="5922C9EC" w14:textId="252878AB" w:rsidR="00F24002" w:rsidRPr="00F24002" w:rsidRDefault="00F24002" w:rsidP="00F24002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F24002">
              <w:rPr>
                <w:rFonts w:ascii="Calibri" w:hAnsi="Calibri" w:cs="Calibri"/>
                <w:sz w:val="20"/>
                <w:szCs w:val="20"/>
              </w:rPr>
              <w:t>ggf. Hygienekonzepte der Gastronomie anwenden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A95AEC" w14:textId="2985B688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50455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11D0B2" w14:textId="1D182BAF" w:rsidR="00F24002" w:rsidRPr="00F24002" w:rsidRDefault="005A2F46" w:rsidP="00F240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273935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002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14:paraId="5D3FFC9A" w14:textId="77777777" w:rsidR="00F24002" w:rsidRPr="00F24002" w:rsidRDefault="00F24002">
      <w:pPr>
        <w:rPr>
          <w:rFonts w:ascii="Calibri" w:hAnsi="Calibri" w:cs="Calibri"/>
          <w:sz w:val="2"/>
          <w:szCs w:val="2"/>
        </w:rPr>
      </w:pPr>
      <w:r w:rsidRPr="00F24002">
        <w:rPr>
          <w:rFonts w:ascii="Calibri" w:hAnsi="Calibri" w:cs="Calibri"/>
          <w:sz w:val="2"/>
          <w:szCs w:val="2"/>
        </w:rPr>
        <w:br w:type="page"/>
      </w:r>
    </w:p>
    <w:tbl>
      <w:tblPr>
        <w:tblStyle w:val="Tabellenraster"/>
        <w:tblW w:w="91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624"/>
        <w:gridCol w:w="624"/>
      </w:tblGrid>
      <w:tr w:rsidR="00F24002" w14:paraId="788EBF79" w14:textId="77777777" w:rsidTr="00942A6B">
        <w:trPr>
          <w:cantSplit/>
          <w:trHeight w:val="1134"/>
        </w:trPr>
        <w:tc>
          <w:tcPr>
            <w:tcW w:w="79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A6F18AE" w14:textId="77777777" w:rsidR="00F24002" w:rsidRPr="00DE4FD2" w:rsidRDefault="00F24002" w:rsidP="00C97F02">
            <w:pPr>
              <w:spacing w:before="120" w:after="120"/>
              <w:rPr>
                <w:rFonts w:ascii="Calibri" w:hAnsi="Calibri"/>
                <w:b/>
                <w:bCs/>
                <w:sz w:val="28"/>
                <w:szCs w:val="24"/>
              </w:rPr>
            </w:pPr>
            <w:r w:rsidRPr="00DE4FD2">
              <w:rPr>
                <w:rFonts w:ascii="Calibri" w:hAnsi="Calibri"/>
                <w:b/>
                <w:bCs/>
                <w:sz w:val="28"/>
                <w:szCs w:val="24"/>
              </w:rPr>
              <w:lastRenderedPageBreak/>
              <w:t>Punkte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textDirection w:val="btLr"/>
          </w:tcPr>
          <w:p w14:paraId="53129038" w14:textId="77777777" w:rsidR="00F24002" w:rsidRPr="00DE4FD2" w:rsidRDefault="00F24002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DE4FD2">
              <w:rPr>
                <w:rFonts w:asciiTheme="minorHAnsi" w:hAnsiTheme="minorHAnsi" w:cstheme="minorHAnsi"/>
                <w:color w:val="000000" w:themeColor="text1"/>
                <w:sz w:val="20"/>
              </w:rPr>
              <w:t>Umgesetzt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</w:tcPr>
          <w:p w14:paraId="0A33995A" w14:textId="77777777" w:rsidR="00F24002" w:rsidRPr="00DE4FD2" w:rsidRDefault="00F24002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</w:rPr>
              <w:t>Kontrolle</w:t>
            </w:r>
          </w:p>
        </w:tc>
      </w:tr>
      <w:tr w:rsidR="00B621BA" w:rsidRPr="00154BFA" w14:paraId="49B3E7B4" w14:textId="77777777" w:rsidTr="00F001CA">
        <w:tc>
          <w:tcPr>
            <w:tcW w:w="9181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D9D9D9" w:themeFill="background1" w:themeFillShade="D9"/>
          </w:tcPr>
          <w:p w14:paraId="208C8415" w14:textId="77777777" w:rsidR="00B621BA" w:rsidRPr="00154BFA" w:rsidRDefault="00B621BA" w:rsidP="00F001CA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Vorbereitung der Örtlichkeit</w:t>
            </w:r>
          </w:p>
        </w:tc>
      </w:tr>
      <w:tr w:rsidR="005023CB" w14:paraId="5A210721" w14:textId="77777777" w:rsidTr="007D0664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70788206" w14:textId="7DF62147" w:rsidR="005023CB" w:rsidRDefault="005023CB" w:rsidP="00F001CA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(Veranstaltungs-)Räume / Außengelände</w:t>
            </w:r>
          </w:p>
        </w:tc>
      </w:tr>
      <w:tr w:rsidR="00526643" w14:paraId="0D8F46D0" w14:textId="77777777" w:rsidTr="007D0664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15CCC893" w14:textId="77777777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Zuweisung Räumlichkeiten und ggf. Außengelände 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C375D42" w14:textId="672A9F4A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447147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018D1D" w14:textId="19CAFA78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511561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5F5D9AFE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20377C64" w14:textId="2C6DFC32" w:rsidR="00526643" w:rsidRPr="008B1DE3" w:rsidRDefault="00526643" w:rsidP="00526643">
            <w:pPr>
              <w:spacing w:before="120" w:after="120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Ablageort für </w:t>
            </w:r>
            <w:r w:rsidRPr="00A86D7F">
              <w:rPr>
                <w:rFonts w:asciiTheme="minorHAnsi" w:hAnsiTheme="minorHAnsi" w:cstheme="minorHAnsi"/>
                <w:szCs w:val="24"/>
              </w:rPr>
              <w:t>Garderobe</w:t>
            </w:r>
            <w:r>
              <w:rPr>
                <w:rFonts w:asciiTheme="minorHAnsi" w:hAnsiTheme="minorHAnsi" w:cstheme="minorHAnsi"/>
                <w:szCs w:val="24"/>
              </w:rPr>
              <w:t>/</w:t>
            </w:r>
            <w:r w:rsidRPr="00A86D7F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persönliche Sachen festlegen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BABDE80" w14:textId="113CA923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76583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8383A1" w14:textId="1D846251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904809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60040C00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4C9C52A8" w14:textId="5605457E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Checken ob gereinigt / Hygieneplan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1BE09B" w14:textId="3A176150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100870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847186" w14:textId="596315D5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76728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7B203E75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164D528A" w14:textId="55318556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 w:rsidRPr="00A86D7F">
              <w:rPr>
                <w:rFonts w:asciiTheme="minorHAnsi" w:hAnsiTheme="minorHAnsi" w:cstheme="minorHAnsi"/>
                <w:szCs w:val="24"/>
              </w:rPr>
              <w:t>Nicht wasch- oder desinfizierbare Gegenstände entfern</w:t>
            </w:r>
            <w:r>
              <w:rPr>
                <w:rFonts w:asciiTheme="minorHAnsi" w:hAnsiTheme="minorHAnsi" w:cstheme="minorHAnsi"/>
                <w:szCs w:val="24"/>
              </w:rPr>
              <w:t>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64393F" w14:textId="4B6A3CF4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543093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2F4F9CF" w14:textId="29BBB3A4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835909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05637A60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1F08FA8E" w14:textId="5ABE8F5D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 w:rsidRPr="00A86D7F">
              <w:rPr>
                <w:rFonts w:asciiTheme="minorHAnsi" w:hAnsiTheme="minorHAnsi" w:cstheme="minorHAnsi"/>
                <w:szCs w:val="24"/>
              </w:rPr>
              <w:t xml:space="preserve">Überzählige Stühle </w:t>
            </w:r>
            <w:r>
              <w:rPr>
                <w:rFonts w:asciiTheme="minorHAnsi" w:hAnsiTheme="minorHAnsi" w:cstheme="minorHAnsi"/>
                <w:szCs w:val="24"/>
              </w:rPr>
              <w:t>entfernen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680CA5D" w14:textId="0EFFF502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956480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E03525" w14:textId="6BD596D1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104073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1F690940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545A759D" w14:textId="5DF2C0A0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Mit Abstand bestuhlen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5EDF7A" w14:textId="454B5264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416141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B02430" w14:textId="50E92D7E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3325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2B0EF14A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2D04E9D5" w14:textId="77777777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Materialien zur Hand- und Flächendesinfektion bereitlegen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8B5C35" w14:textId="014E1F1D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34756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5D3032" w14:textId="570AD023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956751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8B1DE3" w14:paraId="2412194D" w14:textId="77777777" w:rsidTr="008B1DE3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4696D910" w14:textId="7E9597D5" w:rsidR="008B1DE3" w:rsidRDefault="0063448B" w:rsidP="00F001CA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Eingang (Bring- und Abholsituation)</w:t>
            </w:r>
          </w:p>
        </w:tc>
      </w:tr>
      <w:tr w:rsidR="00526643" w14:paraId="10AE2A5F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0284622" w14:textId="0EA9AD06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Geeigneten Ort festlegen</w:t>
            </w:r>
          </w:p>
          <w:p w14:paraId="4950595E" w14:textId="5038D4EA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möglichst weitläufig mit Einbahnstraßensystem /alternativ: Außenbereich / altern</w:t>
            </w:r>
            <w:r w:rsidRPr="004B0D1A">
              <w:rPr>
                <w:rFonts w:ascii="Calibri" w:hAnsi="Calibri" w:cs="Calibri"/>
                <w:sz w:val="20"/>
                <w:szCs w:val="20"/>
              </w:rPr>
              <w:t>a</w:t>
            </w:r>
            <w:r w:rsidRPr="004B0D1A">
              <w:rPr>
                <w:rFonts w:ascii="Calibri" w:hAnsi="Calibri" w:cs="Calibri"/>
                <w:sz w:val="20"/>
                <w:szCs w:val="20"/>
              </w:rPr>
              <w:t>tiv: gestaffelte Zeiten / alternativ: Plexiglasscheibe etc.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A81516D" w14:textId="54EDE6C3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33337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1D9A1D" w14:textId="617A4376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059240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701BBBF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CFF539A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Anbringen von Markierungen</w:t>
            </w:r>
          </w:p>
          <w:p w14:paraId="2A371AC8" w14:textId="75276185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Abstand, ggf. Pfeile für Einbahnstraßensystem etc.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0B2A59" w14:textId="0A16ACA3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955313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A645AF2" w14:textId="5862B5E1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425379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95EF552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4F7332D9" w14:textId="57333855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Anbringen von Hinweisschildern</w:t>
            </w:r>
          </w:p>
          <w:p w14:paraId="117293D7" w14:textId="2BEC914A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Abstandsregelung, Ab hier MNB tragen, Kontakte vermeiden, ggf. Eltern betreten die Räume nicht etc.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9E4CE2" w14:textId="45C1A983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171518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F879A2" w14:textId="5162F87D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143968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79539893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6518F1D1" w14:textId="5C4F7D56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Datenschutzhinweise auslegen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01BA44" w14:textId="5225C15E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66312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53864A" w14:textId="3295861E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178185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270485BE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B09C82B" w14:textId="0A256C4B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Materialien zur Hand- und Flächendesinfektion bereitlegen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50EE85" w14:textId="7AD3541A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451979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DB1014" w14:textId="51F82D22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519201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15E2453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CB7D556" w14:textId="310DBA5E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Datenschutzhinweise auslegen/-hängen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801490" w14:textId="09E63AEC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815538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A1CDBA" w14:textId="5910FEAD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90949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3521A" w14:paraId="30F6137F" w14:textId="77777777" w:rsidTr="00F001CA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4F05EA30" w14:textId="4F8FEAD6" w:rsidR="00A3521A" w:rsidRDefault="00A3521A" w:rsidP="00F001CA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Sanitärbereiche</w:t>
            </w:r>
          </w:p>
        </w:tc>
      </w:tr>
      <w:tr w:rsidR="00526643" w14:paraId="6952F4D7" w14:textId="77777777" w:rsidTr="003F37A6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6B56C3BA" w14:textId="1475F159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Nutzungsart der vorhandenen Sanitärbereiche festlegen</w:t>
            </w:r>
          </w:p>
          <w:p w14:paraId="7A9FB98B" w14:textId="423E4D51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Zuordnung zu bestimmten Gruppen / gestaffelte Nutzung etc.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9DF6D1" w14:textId="54F7B062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367643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128A5E" w14:textId="711EA3CE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722083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74A6085E" w14:textId="77777777" w:rsidTr="003F37A6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73AD71DF" w14:textId="77777777" w:rsidR="00526643" w:rsidRPr="004B0D1A" w:rsidRDefault="00526643" w:rsidP="00526643">
            <w:pPr>
              <w:spacing w:before="10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Anbringen von Markierungen</w:t>
            </w:r>
          </w:p>
          <w:p w14:paraId="5FF672F8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Abstand, ggf. Pfeile für Einbahnstraßensystem etc.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CA570C9" w14:textId="403E5BBD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2053954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E47695" w14:textId="684E8EA0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2130514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14:paraId="0806380F" w14:textId="77777777" w:rsidR="003F37A6" w:rsidRPr="003F37A6" w:rsidRDefault="003F37A6">
      <w:pPr>
        <w:rPr>
          <w:sz w:val="2"/>
          <w:szCs w:val="2"/>
        </w:rPr>
      </w:pPr>
      <w:r w:rsidRPr="003F37A6">
        <w:rPr>
          <w:sz w:val="2"/>
          <w:szCs w:val="2"/>
        </w:rPr>
        <w:br w:type="page"/>
      </w:r>
    </w:p>
    <w:tbl>
      <w:tblPr>
        <w:tblStyle w:val="Tabellenraster"/>
        <w:tblW w:w="91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624"/>
        <w:gridCol w:w="624"/>
      </w:tblGrid>
      <w:tr w:rsidR="00C648C2" w14:paraId="0EF2571D" w14:textId="77777777" w:rsidTr="00942A6B">
        <w:trPr>
          <w:cantSplit/>
          <w:trHeight w:val="1134"/>
        </w:trPr>
        <w:tc>
          <w:tcPr>
            <w:tcW w:w="79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55F628E" w14:textId="2A1BCFF8" w:rsidR="00C648C2" w:rsidRPr="00DE4FD2" w:rsidRDefault="00C648C2" w:rsidP="00C97F02">
            <w:pPr>
              <w:spacing w:before="120" w:after="120"/>
              <w:rPr>
                <w:rFonts w:ascii="Calibri" w:hAnsi="Calibri"/>
                <w:b/>
                <w:bCs/>
                <w:sz w:val="28"/>
                <w:szCs w:val="24"/>
              </w:rPr>
            </w:pPr>
            <w:r w:rsidRPr="00DE4FD2">
              <w:rPr>
                <w:rFonts w:ascii="Calibri" w:hAnsi="Calibri"/>
                <w:b/>
                <w:bCs/>
                <w:sz w:val="28"/>
                <w:szCs w:val="24"/>
              </w:rPr>
              <w:lastRenderedPageBreak/>
              <w:t>Punkte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textDirection w:val="btLr"/>
          </w:tcPr>
          <w:p w14:paraId="1754D248" w14:textId="77777777" w:rsidR="00C648C2" w:rsidRPr="00DE4FD2" w:rsidRDefault="00C648C2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DE4FD2">
              <w:rPr>
                <w:rFonts w:asciiTheme="minorHAnsi" w:hAnsiTheme="minorHAnsi" w:cstheme="minorHAnsi"/>
                <w:color w:val="000000" w:themeColor="text1"/>
                <w:sz w:val="20"/>
              </w:rPr>
              <w:t>Umgesetzt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</w:tcPr>
          <w:p w14:paraId="2C13CED4" w14:textId="77777777" w:rsidR="00C648C2" w:rsidRPr="00DE4FD2" w:rsidRDefault="00C648C2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</w:rPr>
              <w:t>Kontrolle</w:t>
            </w:r>
          </w:p>
        </w:tc>
      </w:tr>
      <w:tr w:rsidR="00526643" w14:paraId="796AD044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617C1DAF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Anbringen von Hinweisschildern</w:t>
            </w:r>
          </w:p>
          <w:p w14:paraId="718BAAB9" w14:textId="791E8260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Gruppenzuordnung der einzelnen Toiletten / Waschbecken, MNB tragen, Abstand</w:t>
            </w:r>
            <w:r w:rsidRPr="004B0D1A">
              <w:rPr>
                <w:rFonts w:ascii="Calibri" w:hAnsi="Calibri" w:cs="Calibri"/>
                <w:sz w:val="20"/>
                <w:szCs w:val="20"/>
              </w:rPr>
              <w:t>s</w:t>
            </w:r>
            <w:r w:rsidRPr="004B0D1A">
              <w:rPr>
                <w:rFonts w:ascii="Calibri" w:hAnsi="Calibri" w:cs="Calibri"/>
                <w:sz w:val="20"/>
                <w:szCs w:val="20"/>
              </w:rPr>
              <w:t>regelung, zum richtigen Händewaschen etc.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21677B" w14:textId="76042DC8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536724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8B9F4B" w14:textId="257930E8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12367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119AC606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C955BF1" w14:textId="77777777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Materialien zur Hand- und Flächendesinfektion bereitlegen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F4F6E1" w14:textId="55955FAA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851072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AFF6C4" w14:textId="069661D7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789623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C359C3" w14:paraId="37A4FD47" w14:textId="77777777" w:rsidTr="00F001CA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75D641BE" w14:textId="6D1A448F" w:rsidR="00C359C3" w:rsidRDefault="00C359C3" w:rsidP="00F001CA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Verkehrswege / Besuchersteuerung</w:t>
            </w:r>
          </w:p>
        </w:tc>
      </w:tr>
      <w:tr w:rsidR="00526643" w14:paraId="532CC798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4F954BF5" w14:textId="78CEA65C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Flächen der Örtlichkeit für Verkehrswege / Besuchersteuerung nutzen</w:t>
            </w:r>
          </w:p>
          <w:p w14:paraId="2D8FD491" w14:textId="796A5128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Vermeidung von Menschenansammlungen, Sicherstellung des Mindestabstandes etc.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DA7AFF" w14:textId="2636F0EF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546170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AD4495" w14:textId="1F62D0C7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2056884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8B18ED0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77F1FD4A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Anbringen von Markierungen</w:t>
            </w:r>
          </w:p>
          <w:p w14:paraId="198EEF61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Abstand, ggf. Pfeile für Einbahnstraßensystem etc.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B821A82" w14:textId="19952280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233888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3F9E87" w14:textId="416288A5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507863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256766B0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60C24DE3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Anbringen von Hinweisschildern</w:t>
            </w:r>
          </w:p>
          <w:p w14:paraId="1932F162" w14:textId="21D1F5F6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Welche Fläche wird wofür genutzt, ggf. in leicht verständlicher Sprache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62F000" w14:textId="593765E5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31368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9E2111" w14:textId="6BE0E73F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30011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BD34CB" w14:paraId="623EB13C" w14:textId="77777777" w:rsidTr="00F001CA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10D1F8B3" w14:textId="6D79A6BF" w:rsidR="00BD34CB" w:rsidRDefault="00BD34CB" w:rsidP="00F001CA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Türen</w:t>
            </w:r>
          </w:p>
        </w:tc>
      </w:tr>
      <w:tr w:rsidR="00526643" w14:paraId="26194640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7C01F974" w14:textId="394462D4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Sicherstellen, dass Eingangstür geschlossen bleiben kann</w:t>
            </w:r>
          </w:p>
          <w:p w14:paraId="7F3AC0A6" w14:textId="4A94809D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sofern möglich</w:t>
            </w:r>
          </w:p>
          <w:p w14:paraId="72CBDBD6" w14:textId="0873085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um unkontrolliertes Betreten fremder Personen zu verhindern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BD94F6" w14:textId="00503793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2033068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1084A5B" w14:textId="4EA34327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19873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2BB30F88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61EFA888" w14:textId="77777777" w:rsidR="00526643" w:rsidRPr="00BD34CB" w:rsidRDefault="00526643" w:rsidP="00526643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="Calibri" w:hAnsi="Calibri" w:cs="Calibri"/>
              </w:rPr>
              <w:t>Automatisch öffnende Türen nutzen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21468B" w14:textId="45A15E55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088503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9C13DF" w14:textId="76F046C7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794297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1F71BBB8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2A8B9C7" w14:textId="110A94D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Nicht selbstständig öffnende Türen unterkeilen o.ä.</w:t>
            </w:r>
          </w:p>
          <w:p w14:paraId="0DEBC76F" w14:textId="25DFE688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 xml:space="preserve">gilt nicht für Brandschutztüren </w:t>
            </w:r>
            <w:proofErr w:type="spellStart"/>
            <w:r w:rsidRPr="004B0D1A">
              <w:rPr>
                <w:rFonts w:ascii="Calibri" w:hAnsi="Calibri" w:cs="Calibri"/>
                <w:sz w:val="20"/>
                <w:szCs w:val="20"/>
              </w:rPr>
              <w:t>u.ä.</w:t>
            </w:r>
            <w:proofErr w:type="spellEnd"/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4EB362" w14:textId="5EC76D51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252500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448A12" w14:textId="1B30DCE7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730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BD34CB" w14:paraId="6133E212" w14:textId="77777777" w:rsidTr="00F001CA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6731165D" w14:textId="1D5BF82F" w:rsidR="00BD34CB" w:rsidRDefault="00BD34CB" w:rsidP="00F001CA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Handhygiene</w:t>
            </w:r>
          </w:p>
        </w:tc>
      </w:tr>
      <w:tr w:rsidR="00526643" w14:paraId="2B88499C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453FB94D" w14:textId="4131F8C5" w:rsidR="00526643" w:rsidRPr="00BD1082" w:rsidRDefault="00526643" w:rsidP="00526643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 xml:space="preserve">Notwendige Materialien bereit stellen 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B4A195" w14:textId="5FF17F30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589419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A79192" w14:textId="6C09D3A2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720589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1B48C351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267CA8A9" w14:textId="77777777" w:rsidR="00526643" w:rsidRPr="00BD34CB" w:rsidRDefault="00526643" w:rsidP="00526643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="Calibri" w:hAnsi="Calibri" w:cs="Calibri"/>
              </w:rPr>
              <w:t>Automatisch öffnende Türen nutzen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5F1DB5" w14:textId="072E7655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65559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037914" w14:textId="1039FAF9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609500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EF2F579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5179C61A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Nicht selbstständig öffnende Türen unterkeilen o.ä.</w:t>
            </w:r>
          </w:p>
          <w:p w14:paraId="47B1BED1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 xml:space="preserve">gilt nicht für Brandschutztüren </w:t>
            </w:r>
            <w:proofErr w:type="spellStart"/>
            <w:r w:rsidRPr="004B0D1A">
              <w:rPr>
                <w:rFonts w:ascii="Calibri" w:hAnsi="Calibri" w:cs="Calibri"/>
                <w:sz w:val="20"/>
                <w:szCs w:val="20"/>
              </w:rPr>
              <w:t>u.ä.</w:t>
            </w:r>
            <w:proofErr w:type="spellEnd"/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8F23CEF" w14:textId="732E27C8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956064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184A9B" w14:textId="16936389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918288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14:paraId="59C002A4" w14:textId="77777777" w:rsidR="00BD34CB" w:rsidRDefault="00BD34CB" w:rsidP="00BD34CB"/>
    <w:p w14:paraId="7F09493B" w14:textId="3A0E3D27" w:rsidR="00BD1082" w:rsidRDefault="00BD1082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Tabellenraster"/>
        <w:tblW w:w="91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624"/>
        <w:gridCol w:w="624"/>
      </w:tblGrid>
      <w:tr w:rsidR="00A03D7B" w14:paraId="6E7C827F" w14:textId="77777777" w:rsidTr="00942A6B">
        <w:trPr>
          <w:cantSplit/>
          <w:trHeight w:val="1134"/>
        </w:trPr>
        <w:tc>
          <w:tcPr>
            <w:tcW w:w="79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17FF10" w14:textId="77777777" w:rsidR="00A03D7B" w:rsidRPr="00DE4FD2" w:rsidRDefault="00A03D7B" w:rsidP="00C97F02">
            <w:pPr>
              <w:spacing w:before="120" w:after="120"/>
              <w:rPr>
                <w:rFonts w:ascii="Calibri" w:hAnsi="Calibri"/>
                <w:b/>
                <w:bCs/>
                <w:sz w:val="28"/>
                <w:szCs w:val="24"/>
              </w:rPr>
            </w:pPr>
            <w:r w:rsidRPr="00DE4FD2">
              <w:rPr>
                <w:rFonts w:ascii="Calibri" w:hAnsi="Calibri"/>
                <w:b/>
                <w:bCs/>
                <w:sz w:val="28"/>
                <w:szCs w:val="24"/>
              </w:rPr>
              <w:lastRenderedPageBreak/>
              <w:t>Punkte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textDirection w:val="btLr"/>
          </w:tcPr>
          <w:p w14:paraId="43A0E9D8" w14:textId="77777777" w:rsidR="00A03D7B" w:rsidRPr="00DE4FD2" w:rsidRDefault="00A03D7B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DE4FD2">
              <w:rPr>
                <w:rFonts w:asciiTheme="minorHAnsi" w:hAnsiTheme="minorHAnsi" w:cstheme="minorHAnsi"/>
                <w:color w:val="000000" w:themeColor="text1"/>
                <w:sz w:val="20"/>
              </w:rPr>
              <w:t>Umgesetzt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</w:tcPr>
          <w:p w14:paraId="0F37E5EE" w14:textId="77777777" w:rsidR="00A03D7B" w:rsidRPr="00DE4FD2" w:rsidRDefault="00A03D7B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</w:rPr>
              <w:t>Kontrolle</w:t>
            </w:r>
          </w:p>
        </w:tc>
      </w:tr>
      <w:tr w:rsidR="00154BFA" w:rsidRPr="00154BFA" w14:paraId="4CACD281" w14:textId="77777777" w:rsidTr="00F001CA">
        <w:tc>
          <w:tcPr>
            <w:tcW w:w="9181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D9D9D9" w:themeFill="background1" w:themeFillShade="D9"/>
          </w:tcPr>
          <w:p w14:paraId="37838C5E" w14:textId="1C70867A" w:rsidR="00154BFA" w:rsidRPr="00154BFA" w:rsidRDefault="00154BFA" w:rsidP="00F001CA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Vor der Veranstaltung</w:t>
            </w:r>
          </w:p>
        </w:tc>
      </w:tr>
      <w:tr w:rsidR="003058E7" w14:paraId="5514CC61" w14:textId="77777777" w:rsidTr="00F001CA">
        <w:tc>
          <w:tcPr>
            <w:tcW w:w="9181" w:type="dxa"/>
            <w:gridSpan w:val="3"/>
            <w:tcBorders>
              <w:top w:val="dashSmallGap" w:sz="4" w:space="0" w:color="auto"/>
              <w:bottom w:val="dotted" w:sz="4" w:space="0" w:color="auto"/>
            </w:tcBorders>
          </w:tcPr>
          <w:p w14:paraId="2C1C4F23" w14:textId="242DD265" w:rsidR="003058E7" w:rsidRDefault="003058E7" w:rsidP="003058E7">
            <w:pPr>
              <w:spacing w:before="120" w:after="120"/>
              <w:rPr>
                <w:rFonts w:ascii="Calibri" w:hAnsi="Calibri" w:cs="Calibri"/>
              </w:rPr>
            </w:pPr>
            <w:r w:rsidRPr="00560FB4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Mitarbeiten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de</w:t>
            </w:r>
          </w:p>
        </w:tc>
      </w:tr>
      <w:tr w:rsidR="00526643" w14:paraId="588A0D4C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8D457CF" w14:textId="77777777" w:rsidR="00526643" w:rsidRPr="004B0D1A" w:rsidRDefault="00526643" w:rsidP="00526643">
            <w:pPr>
              <w:spacing w:before="120"/>
              <w:rPr>
                <w:rFonts w:ascii="Calibri" w:hAnsi="Calibri" w:cs="Calibri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Schutzausstattung organisieren</w:t>
            </w:r>
          </w:p>
          <w:p w14:paraId="55395C4A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MNB, Flächen-, und Handdesinfektionsmitte, Seife, Einmalhandtücher etc.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49676A6" w14:textId="59F5B897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70143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B528A21" w14:textId="48A98747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220569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3642D45A" w14:textId="77777777" w:rsidTr="003058E7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1903C28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Mitarbeiterschulung</w:t>
            </w:r>
            <w:r w:rsidRPr="004B0D1A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und -einweisung</w:t>
            </w:r>
          </w:p>
          <w:p w14:paraId="2794BD91" w14:textId="3DE1F0AB" w:rsidR="00526643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zu Hygienekonzept, Schutzausrüstung etc.</w:t>
            </w:r>
          </w:p>
          <w:p w14:paraId="1FDAA29F" w14:textId="5A0C2B27" w:rsidR="00640C7F" w:rsidRPr="00640C7F" w:rsidRDefault="00640C7F" w:rsidP="00640C7F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640C7F">
              <w:rPr>
                <w:rFonts w:ascii="Calibri" w:hAnsi="Calibri" w:cs="Calibri"/>
                <w:sz w:val="20"/>
                <w:szCs w:val="20"/>
              </w:rPr>
              <w:t>zur Erweiterung der Aufsichtspflicht auch auf die Einhaltung der Hygienestandards.</w:t>
            </w:r>
          </w:p>
          <w:p w14:paraId="550F1FC8" w14:textId="77777777" w:rsidR="00526643" w:rsidRPr="004B0D1A" w:rsidRDefault="00526643" w:rsidP="00640C7F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durch Mitarbeiter bestätigen lassen</w:t>
            </w:r>
          </w:p>
          <w:p w14:paraId="1D148F55" w14:textId="43BBD04D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Schulung der Leitung zu besonderen Aufgaben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CB7C02" w14:textId="4FA4CD45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2056379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61212E" w14:textId="55142392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43332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2B3008D6" w14:textId="77777777" w:rsidTr="003058E7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710783BD" w14:textId="3727E53A" w:rsidR="00526643" w:rsidRPr="00062060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Hinweis, dass Kontakt zu einer mit </w:t>
            </w:r>
            <w:r w:rsidRPr="003A09D2">
              <w:rPr>
                <w:rFonts w:asciiTheme="minorHAnsi" w:hAnsiTheme="minorHAnsi" w:cstheme="minorHAnsi"/>
                <w:color w:val="000000" w:themeColor="text1"/>
                <w:szCs w:val="24"/>
              </w:rPr>
              <w:t>SARS-CoV-2</w:t>
            </w:r>
            <w:r w:rsidRPr="003A09D2">
              <w:rPr>
                <w:rFonts w:ascii="Calibri" w:hAnsi="Calibri"/>
                <w:color w:val="000000" w:themeColor="text1"/>
                <w:szCs w:val="24"/>
              </w:rPr>
              <w:t xml:space="preserve"> infizierten</w:t>
            </w:r>
            <w:r>
              <w:rPr>
                <w:rFonts w:ascii="Calibri" w:hAnsi="Calibri" w:cs="Calibri"/>
              </w:rPr>
              <w:t xml:space="preserve"> Person bzw. bei e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</w:rPr>
              <w:t>gener Infizierung der Veranstalter zu informieren ist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55D243" w14:textId="7898521C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3047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701DB2" w14:textId="58118200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2174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7306D4" w14:paraId="56161FB4" w14:textId="77777777" w:rsidTr="003058E7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20ADEE7" w14:textId="77777777" w:rsidR="007306D4" w:rsidRDefault="007306D4" w:rsidP="003058E7">
            <w:pPr>
              <w:spacing w:before="120" w:after="120"/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</w:pPr>
          </w:p>
        </w:tc>
      </w:tr>
      <w:tr w:rsidR="003058E7" w14:paraId="45DDE0B0" w14:textId="77777777" w:rsidTr="003058E7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ED979A" w14:textId="797842E7" w:rsidR="003058E7" w:rsidRDefault="003058E7" w:rsidP="003058E7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Teilnehmende bzw. Eltern</w:t>
            </w:r>
          </w:p>
        </w:tc>
      </w:tr>
      <w:tr w:rsidR="00526643" w14:paraId="4EF43F6E" w14:textId="77777777" w:rsidTr="00062060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CD9573D" w14:textId="5EA45C6E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 w:rsidRPr="00412A68">
              <w:rPr>
                <w:rFonts w:asciiTheme="minorHAnsi" w:hAnsiTheme="minorHAnsi" w:cstheme="minorHAnsi"/>
                <w:color w:val="000000" w:themeColor="text1"/>
                <w:szCs w:val="24"/>
              </w:rPr>
              <w:t>schriftliche Einverständniserklärung einhol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F49121" w14:textId="3660F5AE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78492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709440" w14:textId="33777A69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414467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0240066" w14:textId="77777777" w:rsidTr="00062060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2A240FD6" w14:textId="11F378CD" w:rsidR="00526643" w:rsidRPr="004B0D1A" w:rsidRDefault="00526643" w:rsidP="00526643">
            <w:pPr>
              <w:spacing w:before="120"/>
              <w:rPr>
                <w:rFonts w:ascii="Calibri" w:hAnsi="Calibri" w:cs="Calibri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Informationen zukommen lassen</w:t>
            </w:r>
          </w:p>
          <w:p w14:paraId="35695085" w14:textId="44DE7C1F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Teilnahmevoraussetzungen / Umgang mit Risikogruppen</w:t>
            </w:r>
          </w:p>
          <w:p w14:paraId="3D91C7BB" w14:textId="5DDB415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Getroffene Schutz- und Hygienemaßnahmen / Ablauf der Veranstaltung</w:t>
            </w:r>
          </w:p>
          <w:p w14:paraId="20C0FC41" w14:textId="7C002233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Verhalten bei Unwohlsein</w:t>
            </w:r>
          </w:p>
          <w:p w14:paraId="2C166933" w14:textId="032DCD79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Was mitgebracht werden muss (MNB, Trinkflasche, hauttypgeeignete Handpflege etc.)</w:t>
            </w:r>
          </w:p>
          <w:p w14:paraId="0B32332F" w14:textId="233B884D" w:rsidR="00526643" w:rsidRPr="004B0D1A" w:rsidRDefault="00526643" w:rsidP="00EE19C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Ablauf Verpflegung (ggf. Trinkflaschen / Essen selbst mitbringen etc.)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E24BD9" w14:textId="3E802A04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2122604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847908" w14:textId="2B59F5A9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322938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14:paraId="4A2D2452" w14:textId="3A9B84A1" w:rsidR="00A03D7B" w:rsidRDefault="00A03D7B" w:rsidP="00DE4FD2">
      <w:pPr>
        <w:rPr>
          <w:rFonts w:ascii="Calibri" w:hAnsi="Calibri" w:cs="Calibri"/>
        </w:rPr>
      </w:pPr>
    </w:p>
    <w:p w14:paraId="7B3BE961" w14:textId="77777777" w:rsidR="00A03D7B" w:rsidRDefault="00A03D7B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Tabellenraster"/>
        <w:tblW w:w="91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4819"/>
        <w:gridCol w:w="624"/>
        <w:gridCol w:w="624"/>
      </w:tblGrid>
      <w:tr w:rsidR="00A03D7B" w14:paraId="782E26EB" w14:textId="77777777" w:rsidTr="00942A6B">
        <w:trPr>
          <w:cantSplit/>
          <w:trHeight w:val="1134"/>
        </w:trPr>
        <w:tc>
          <w:tcPr>
            <w:tcW w:w="793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47526B9" w14:textId="77777777" w:rsidR="00A03D7B" w:rsidRPr="00DE4FD2" w:rsidRDefault="00A03D7B" w:rsidP="00C97F02">
            <w:pPr>
              <w:spacing w:before="120" w:after="120"/>
              <w:rPr>
                <w:rFonts w:ascii="Calibri" w:hAnsi="Calibri"/>
                <w:b/>
                <w:bCs/>
                <w:sz w:val="28"/>
                <w:szCs w:val="24"/>
              </w:rPr>
            </w:pPr>
            <w:r w:rsidRPr="00DE4FD2">
              <w:rPr>
                <w:rFonts w:ascii="Calibri" w:hAnsi="Calibri"/>
                <w:b/>
                <w:bCs/>
                <w:sz w:val="28"/>
                <w:szCs w:val="24"/>
              </w:rPr>
              <w:lastRenderedPageBreak/>
              <w:t>Punkte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textDirection w:val="btLr"/>
          </w:tcPr>
          <w:p w14:paraId="5D5B640B" w14:textId="77777777" w:rsidR="00A03D7B" w:rsidRPr="00DE4FD2" w:rsidRDefault="00A03D7B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DE4FD2">
              <w:rPr>
                <w:rFonts w:asciiTheme="minorHAnsi" w:hAnsiTheme="minorHAnsi" w:cstheme="minorHAnsi"/>
                <w:color w:val="000000" w:themeColor="text1"/>
                <w:sz w:val="20"/>
              </w:rPr>
              <w:t>Umgesetzt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</w:tcPr>
          <w:p w14:paraId="1619D5DC" w14:textId="77777777" w:rsidR="00A03D7B" w:rsidRPr="00DE4FD2" w:rsidRDefault="00A03D7B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</w:rPr>
              <w:t>Kontrolle</w:t>
            </w:r>
          </w:p>
        </w:tc>
      </w:tr>
      <w:tr w:rsidR="00560FB4" w:rsidRPr="00154BFA" w14:paraId="34066C0B" w14:textId="77777777" w:rsidTr="00F001CA">
        <w:tc>
          <w:tcPr>
            <w:tcW w:w="9181" w:type="dxa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D9D9D9" w:themeFill="background1" w:themeFillShade="D9"/>
          </w:tcPr>
          <w:p w14:paraId="496147A5" w14:textId="71380BD2" w:rsidR="00560FB4" w:rsidRPr="00154BFA" w:rsidRDefault="00560FB4" w:rsidP="00F001CA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Während der Veranstaltung</w:t>
            </w:r>
          </w:p>
        </w:tc>
      </w:tr>
      <w:tr w:rsidR="003058E7" w14:paraId="3BE4D009" w14:textId="77777777" w:rsidTr="00F001CA">
        <w:tc>
          <w:tcPr>
            <w:tcW w:w="9181" w:type="dxa"/>
            <w:gridSpan w:val="4"/>
            <w:tcBorders>
              <w:top w:val="dashSmallGap" w:sz="4" w:space="0" w:color="auto"/>
              <w:bottom w:val="dotted" w:sz="4" w:space="0" w:color="auto"/>
            </w:tcBorders>
          </w:tcPr>
          <w:p w14:paraId="1AF4C98C" w14:textId="085A3FF8" w:rsidR="003058E7" w:rsidRDefault="003058E7" w:rsidP="003058E7">
            <w:pPr>
              <w:spacing w:before="120" w:after="120"/>
              <w:rPr>
                <w:rFonts w:ascii="Calibri" w:hAnsi="Calibri" w:cs="Calibri"/>
              </w:rPr>
            </w:pPr>
            <w:r w:rsidRPr="00560FB4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Mitarbeiten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de</w:t>
            </w:r>
            <w:r w:rsidR="00A03D7B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 xml:space="preserve"> - Verhalten</w:t>
            </w:r>
          </w:p>
        </w:tc>
      </w:tr>
      <w:tr w:rsidR="00526643" w14:paraId="22F6EB92" w14:textId="77777777" w:rsidTr="00C97F02">
        <w:tc>
          <w:tcPr>
            <w:tcW w:w="793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1DD49D9" w14:textId="77777777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Händewaschen vor Beginn der Veranstaltung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66D00A" w14:textId="7D0EFFE6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2102867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47F10A" w14:textId="7C283E52" w:rsidR="00526643" w:rsidRPr="00F24002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9533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:rsidRPr="004B0D1A" w14:paraId="1A94883D" w14:textId="77777777" w:rsidTr="00A03D7B">
        <w:tc>
          <w:tcPr>
            <w:tcW w:w="793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00D1385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Theme="minorHAnsi" w:hAnsiTheme="minorHAnsi" w:cstheme="minorHAnsi"/>
                <w:color w:val="000000" w:themeColor="text1"/>
                <w:szCs w:val="24"/>
              </w:rPr>
              <w:t>Strikte Einhaltung der Schutzmaßnahmen und Hygieneregeln</w:t>
            </w:r>
          </w:p>
          <w:p w14:paraId="373BE08C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cstheme="minorHAnsi"/>
                <w:sz w:val="20"/>
                <w:szCs w:val="20"/>
              </w:rPr>
            </w:pPr>
            <w:r w:rsidRPr="004B0D1A">
              <w:rPr>
                <w:rFonts w:cstheme="minorHAnsi"/>
                <w:sz w:val="20"/>
                <w:szCs w:val="20"/>
              </w:rPr>
              <w:t>kein Körperkontakt</w:t>
            </w:r>
          </w:p>
          <w:p w14:paraId="0F221E99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cstheme="minorHAnsi"/>
                <w:sz w:val="20"/>
                <w:szCs w:val="20"/>
              </w:rPr>
            </w:pPr>
            <w:r w:rsidRPr="004B0D1A">
              <w:rPr>
                <w:rFonts w:cstheme="minorHAnsi"/>
                <w:sz w:val="20"/>
                <w:szCs w:val="20"/>
              </w:rPr>
              <w:t>1,5 m Abstand – ansonsten Tragen der MNB</w:t>
            </w:r>
          </w:p>
          <w:p w14:paraId="774CEA49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cstheme="minorHAnsi"/>
                <w:sz w:val="20"/>
                <w:szCs w:val="20"/>
              </w:rPr>
            </w:pPr>
            <w:r w:rsidRPr="004B0D1A">
              <w:rPr>
                <w:rFonts w:cstheme="minorHAnsi"/>
                <w:sz w:val="20"/>
                <w:szCs w:val="20"/>
              </w:rPr>
              <w:t>Häufiges Händewaschen / bei Bedarf Hände desinfizieren</w:t>
            </w:r>
          </w:p>
          <w:p w14:paraId="70DDB2FC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cstheme="minorHAnsi"/>
                <w:sz w:val="20"/>
                <w:szCs w:val="20"/>
              </w:rPr>
            </w:pPr>
            <w:r w:rsidRPr="004B0D1A">
              <w:rPr>
                <w:rFonts w:cstheme="minorHAnsi"/>
                <w:sz w:val="20"/>
                <w:szCs w:val="20"/>
              </w:rPr>
              <w:t>Hände aus dem Gesicht fernhalten</w:t>
            </w:r>
          </w:p>
          <w:p w14:paraId="540DAA62" w14:textId="298D4847" w:rsidR="00526643" w:rsidRPr="004B0D1A" w:rsidRDefault="004860F7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Einhaltung der </w:t>
            </w:r>
            <w:proofErr w:type="spellStart"/>
            <w:r>
              <w:rPr>
                <w:rFonts w:cstheme="minorHAnsi"/>
                <w:sz w:val="20"/>
                <w:szCs w:val="20"/>
              </w:rPr>
              <w:t>Hust</w:t>
            </w:r>
            <w:proofErr w:type="spellEnd"/>
            <w:r w:rsidR="00526643" w:rsidRPr="004B0D1A">
              <w:rPr>
                <w:rFonts w:cstheme="minorHAnsi"/>
                <w:sz w:val="20"/>
                <w:szCs w:val="20"/>
              </w:rPr>
              <w:t>- und Niesetikette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4E4586" w14:textId="67D54E49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2030626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CDE9F0" w14:textId="0D34E57D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612864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03D7B" w14:paraId="6D63A10C" w14:textId="77777777" w:rsidTr="00A03D7B">
        <w:tc>
          <w:tcPr>
            <w:tcW w:w="311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A5C46E" w14:textId="77777777" w:rsidR="00A03D7B" w:rsidRDefault="00A03D7B" w:rsidP="00C97F02">
            <w:pPr>
              <w:spacing w:before="120" w:after="120"/>
              <w:rPr>
                <w:rFonts w:ascii="Calibri" w:hAnsi="Calibri" w:cs="Calibri"/>
              </w:rPr>
            </w:pPr>
            <w:r w:rsidRPr="00560FB4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Mitarbeiten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de - Aufgaben</w:t>
            </w:r>
          </w:p>
        </w:tc>
        <w:tc>
          <w:tcPr>
            <w:tcW w:w="6067" w:type="dxa"/>
            <w:gridSpan w:val="3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C978F5C" w14:textId="71CFC2A3" w:rsidR="00A03D7B" w:rsidRPr="00A03D7B" w:rsidRDefault="00A03D7B" w:rsidP="00A03D7B">
            <w:pPr>
              <w:pStyle w:val="Listenabsatz"/>
              <w:numPr>
                <w:ilvl w:val="0"/>
                <w:numId w:val="42"/>
              </w:numPr>
              <w:spacing w:before="120" w:after="120"/>
              <w:ind w:left="284" w:hanging="284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03D7B">
              <w:rPr>
                <w:rFonts w:ascii="Calibri" w:hAnsi="Calibri" w:cs="Calibri"/>
                <w:sz w:val="24"/>
                <w:szCs w:val="24"/>
              </w:rPr>
              <w:t>Leitung</w:t>
            </w:r>
            <w:r w:rsidRPr="00A03D7B">
              <w:rPr>
                <w:rFonts w:cstheme="minorHAnsi"/>
                <w:color w:val="000000" w:themeColor="text1"/>
                <w:sz w:val="24"/>
                <w:szCs w:val="24"/>
              </w:rPr>
              <w:t xml:space="preserve"> koordiniert und kontrolliert Aufgabenzuweisung</w:t>
            </w:r>
          </w:p>
        </w:tc>
      </w:tr>
      <w:tr w:rsidR="00A03D7B" w:rsidRPr="00A03D7B" w14:paraId="7277001C" w14:textId="77777777" w:rsidTr="00C97F02">
        <w:tc>
          <w:tcPr>
            <w:tcW w:w="9181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740B598A" w14:textId="35EB1BC7" w:rsidR="00A03D7B" w:rsidRPr="00111721" w:rsidRDefault="00FE1874" w:rsidP="00111721">
            <w:pPr>
              <w:pStyle w:val="Listenabsatz"/>
              <w:numPr>
                <w:ilvl w:val="0"/>
                <w:numId w:val="43"/>
              </w:numPr>
              <w:spacing w:before="120" w:after="120"/>
              <w:ind w:left="312"/>
              <w:rPr>
                <w:rFonts w:ascii="Calibri" w:hAnsi="Calibri" w:cs="Calibri"/>
                <w:b/>
                <w:bCs/>
                <w:i/>
                <w:iCs/>
              </w:rPr>
            </w:pPr>
            <w:r w:rsidRPr="00111721">
              <w:rPr>
                <w:rFonts w:cstheme="minorHAnsi"/>
                <w:b/>
                <w:bCs/>
                <w:i/>
                <w:iCs/>
                <w:color w:val="000000" w:themeColor="text1"/>
                <w:szCs w:val="24"/>
              </w:rPr>
              <w:t>Dokumentation</w:t>
            </w:r>
          </w:p>
        </w:tc>
      </w:tr>
      <w:tr w:rsidR="00526643" w14:paraId="547C6D07" w14:textId="77777777" w:rsidTr="004B0D1A">
        <w:tc>
          <w:tcPr>
            <w:tcW w:w="793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EFC765B" w14:textId="77777777" w:rsidR="00526643" w:rsidRPr="004B0D1A" w:rsidRDefault="00526643" w:rsidP="00526643">
            <w:pPr>
              <w:spacing w:before="120"/>
              <w:rPr>
                <w:rFonts w:ascii="Calibri" w:hAnsi="Calibri" w:cs="Calibri"/>
                <w:szCs w:val="24"/>
              </w:rPr>
            </w:pPr>
            <w:r w:rsidRPr="004B0D1A">
              <w:rPr>
                <w:rFonts w:ascii="Calibri" w:hAnsi="Calibri" w:cs="Calibri"/>
                <w:szCs w:val="24"/>
              </w:rPr>
              <w:t>Dokumentation zur Nachverfolgung möglicher Infektionsketten</w:t>
            </w:r>
          </w:p>
          <w:p w14:paraId="60964572" w14:textId="3C63C03B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Von Mitarbeitenden, Teilnehmenden, Externe Personen, Programm etc.</w:t>
            </w:r>
          </w:p>
          <w:p w14:paraId="4EAFCEC8" w14:textId="3C47F4D3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Datenschutz entsprechend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99CACFE" w14:textId="0D48C309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301088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A55A0D" w14:textId="7C3421F0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994216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E1874" w14:paraId="7639F6AD" w14:textId="77777777" w:rsidTr="00C97F02">
        <w:tc>
          <w:tcPr>
            <w:tcW w:w="9181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7B8F6C" w14:textId="77777777" w:rsidR="00FE1874" w:rsidRPr="00111721" w:rsidRDefault="00FE1874" w:rsidP="00111721">
            <w:pPr>
              <w:pStyle w:val="Listenabsatz"/>
              <w:numPr>
                <w:ilvl w:val="0"/>
                <w:numId w:val="43"/>
              </w:numPr>
              <w:spacing w:before="120" w:after="120"/>
              <w:ind w:left="312"/>
              <w:rPr>
                <w:rFonts w:cstheme="minorHAnsi"/>
                <w:b/>
                <w:bCs/>
                <w:i/>
                <w:iCs/>
                <w:color w:val="000000" w:themeColor="text1"/>
                <w:szCs w:val="24"/>
              </w:rPr>
            </w:pPr>
            <w:r w:rsidRPr="00111721">
              <w:rPr>
                <w:rFonts w:cstheme="minorHAnsi"/>
                <w:b/>
                <w:bCs/>
                <w:i/>
                <w:iCs/>
                <w:color w:val="000000" w:themeColor="text1"/>
                <w:szCs w:val="24"/>
              </w:rPr>
              <w:t xml:space="preserve">Reinigung und Lüften </w:t>
            </w:r>
          </w:p>
        </w:tc>
      </w:tr>
      <w:tr w:rsidR="00526643" w14:paraId="4D47006C" w14:textId="77777777" w:rsidTr="00C97F02">
        <w:tc>
          <w:tcPr>
            <w:tcW w:w="7933" w:type="dxa"/>
            <w:gridSpan w:val="2"/>
            <w:tcBorders>
              <w:top w:val="dotted" w:sz="4" w:space="0" w:color="auto"/>
            </w:tcBorders>
          </w:tcPr>
          <w:p w14:paraId="28B93FE3" w14:textId="77777777" w:rsidR="00526643" w:rsidRPr="003D40EA" w:rsidRDefault="00526643" w:rsidP="00526643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Jede volle Stunde: 10 Minuten lüften</w:t>
            </w:r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65D4B6D0" w14:textId="0F27ADEB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240297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2C76311D" w14:textId="1023324B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851304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F455AA7" w14:textId="77777777" w:rsidTr="00C97F02">
        <w:tc>
          <w:tcPr>
            <w:tcW w:w="793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7E815BD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Theme="minorHAnsi" w:hAnsiTheme="minorHAnsi" w:cstheme="minorHAnsi"/>
                <w:color w:val="000000" w:themeColor="text1"/>
                <w:szCs w:val="24"/>
              </w:rPr>
              <w:t>Handkontaktflächen häufiger reinigen</w:t>
            </w:r>
          </w:p>
          <w:p w14:paraId="5D96B9B7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4" w:hanging="357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B0D1A">
              <w:rPr>
                <w:rFonts w:ascii="Calibri" w:hAnsi="Calibri"/>
                <w:sz w:val="20"/>
                <w:szCs w:val="20"/>
              </w:rPr>
              <w:t>insbesondere Türklinken, Tischoberflächen, Fenstergriffe)</w:t>
            </w:r>
          </w:p>
          <w:p w14:paraId="7A5F9B50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before="120" w:after="120"/>
              <w:ind w:left="885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B0D1A">
              <w:rPr>
                <w:rFonts w:ascii="Calibri" w:hAnsi="Calibri"/>
                <w:sz w:val="20"/>
                <w:szCs w:val="20"/>
              </w:rPr>
              <w:t>nach Bedarf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D6333D" w14:textId="6FF31435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20347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7889A4" w14:textId="5A595305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31657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215F4A35" w14:textId="77777777" w:rsidTr="00C97F02">
        <w:tc>
          <w:tcPr>
            <w:tcW w:w="793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2B39F19" w14:textId="77777777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Gruppenräume bei Gruppenwechsel reinigen und desinfizieren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EB412C" w14:textId="3F8C9E56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229608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300C93" w14:textId="075E4BEF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604684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22ACB27" w14:textId="77777777" w:rsidTr="00C97F02">
        <w:tc>
          <w:tcPr>
            <w:tcW w:w="793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5FAE8ED2" w14:textId="77777777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Alle benutzten Materialien / Leihausrüstung nach der Veranstaltung desinfizi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>ren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A9F7A3" w14:textId="350B9BA7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55828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8E10E5" w14:textId="1EA04FFC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893330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E1874" w14:paraId="0691931D" w14:textId="77777777" w:rsidTr="00C97F02">
        <w:tc>
          <w:tcPr>
            <w:tcW w:w="9181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0A0C95" w14:textId="77777777" w:rsidR="00FE1874" w:rsidRPr="00111721" w:rsidRDefault="00FE1874" w:rsidP="00111721">
            <w:pPr>
              <w:pStyle w:val="Listenabsatz"/>
              <w:numPr>
                <w:ilvl w:val="0"/>
                <w:numId w:val="43"/>
              </w:numPr>
              <w:spacing w:before="120" w:after="120"/>
              <w:ind w:left="312"/>
              <w:rPr>
                <w:rFonts w:cstheme="minorHAnsi"/>
                <w:b/>
                <w:bCs/>
                <w:i/>
                <w:iCs/>
                <w:color w:val="000000" w:themeColor="text1"/>
                <w:szCs w:val="24"/>
              </w:rPr>
            </w:pPr>
            <w:r w:rsidRPr="00111721">
              <w:rPr>
                <w:rFonts w:cstheme="minorHAnsi"/>
                <w:b/>
                <w:bCs/>
                <w:i/>
                <w:iCs/>
                <w:color w:val="000000" w:themeColor="text1"/>
                <w:szCs w:val="24"/>
              </w:rPr>
              <w:t>Materialien / Gerätschaften</w:t>
            </w:r>
          </w:p>
        </w:tc>
      </w:tr>
      <w:tr w:rsidR="00526643" w14:paraId="329BAD63" w14:textId="77777777" w:rsidTr="00C97F02">
        <w:tc>
          <w:tcPr>
            <w:tcW w:w="7933" w:type="dxa"/>
            <w:gridSpan w:val="2"/>
            <w:tcBorders>
              <w:top w:val="dotted" w:sz="4" w:space="0" w:color="auto"/>
            </w:tcBorders>
          </w:tcPr>
          <w:p w14:paraId="19C57111" w14:textId="77777777" w:rsidR="00526643" w:rsidRPr="003D40EA" w:rsidRDefault="00526643" w:rsidP="00526643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Teilnehmende bringen eigene Ausrüstung mit und benutzen diese</w:t>
            </w:r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468F4F20" w14:textId="15E92957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731851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02DB5013" w14:textId="514F0453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937358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106278D2" w14:textId="77777777" w:rsidTr="003F37A6">
        <w:tc>
          <w:tcPr>
            <w:tcW w:w="793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957898F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Theme="minorHAnsi" w:hAnsiTheme="minorHAnsi" w:cstheme="minorHAnsi"/>
                <w:color w:val="000000" w:themeColor="text1"/>
                <w:szCs w:val="24"/>
              </w:rPr>
              <w:t>Leihausrüstung / Material individuell ausgeben und getrennt verwahren</w:t>
            </w:r>
          </w:p>
          <w:p w14:paraId="4E44EE38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4" w:hanging="357"/>
              <w:rPr>
                <w:rFonts w:ascii="Calibri" w:hAnsi="Calibri"/>
                <w:sz w:val="20"/>
                <w:szCs w:val="20"/>
              </w:rPr>
            </w:pPr>
            <w:r w:rsidRPr="004B0D1A">
              <w:rPr>
                <w:rFonts w:ascii="Calibri" w:hAnsi="Calibri"/>
                <w:sz w:val="20"/>
                <w:szCs w:val="20"/>
              </w:rPr>
              <w:t>z.B. jeder Teilnehmende erhält eine Kiste / Tüte für seine Sachen (mit Namen ve</w:t>
            </w:r>
            <w:r w:rsidRPr="004B0D1A">
              <w:rPr>
                <w:rFonts w:ascii="Calibri" w:hAnsi="Calibri"/>
                <w:sz w:val="20"/>
                <w:szCs w:val="20"/>
              </w:rPr>
              <w:t>r</w:t>
            </w:r>
            <w:r w:rsidRPr="004B0D1A">
              <w:rPr>
                <w:rFonts w:ascii="Calibri" w:hAnsi="Calibri"/>
                <w:sz w:val="20"/>
                <w:szCs w:val="20"/>
              </w:rPr>
              <w:t>merken / individuell gestalten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573A7D2" w14:textId="1D427DCF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73782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F9F617" w14:textId="7329156E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130393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51C97591" w14:textId="77777777" w:rsidTr="00C97F02">
        <w:tc>
          <w:tcPr>
            <w:tcW w:w="7933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CC1C710" w14:textId="77777777" w:rsidR="00526643" w:rsidRPr="003D40EA" w:rsidRDefault="00526643" w:rsidP="00526643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Leihausrüstung: nicht tauschen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FE8DB0" w14:textId="77932C24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901946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08E651A" w14:textId="620B650E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340818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14:paraId="61904732" w14:textId="77777777" w:rsidR="003F37A6" w:rsidRPr="003F37A6" w:rsidRDefault="003F37A6">
      <w:pPr>
        <w:rPr>
          <w:sz w:val="2"/>
          <w:szCs w:val="2"/>
        </w:rPr>
      </w:pPr>
      <w:r w:rsidRPr="003F37A6">
        <w:rPr>
          <w:sz w:val="2"/>
          <w:szCs w:val="2"/>
        </w:rPr>
        <w:br w:type="page"/>
      </w:r>
    </w:p>
    <w:tbl>
      <w:tblPr>
        <w:tblStyle w:val="Tabellenraster"/>
        <w:tblW w:w="91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624"/>
        <w:gridCol w:w="624"/>
      </w:tblGrid>
      <w:tr w:rsidR="00FE1874" w14:paraId="682CE4B6" w14:textId="77777777" w:rsidTr="00942A6B">
        <w:trPr>
          <w:cantSplit/>
          <w:trHeight w:val="1134"/>
        </w:trPr>
        <w:tc>
          <w:tcPr>
            <w:tcW w:w="79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FC9E0" w14:textId="07A860A5" w:rsidR="00FE1874" w:rsidRPr="00DE4FD2" w:rsidRDefault="00FE1874" w:rsidP="00C97F02">
            <w:pPr>
              <w:spacing w:before="120" w:after="120"/>
              <w:rPr>
                <w:rFonts w:ascii="Calibri" w:hAnsi="Calibri"/>
                <w:b/>
                <w:bCs/>
                <w:sz w:val="28"/>
                <w:szCs w:val="24"/>
              </w:rPr>
            </w:pPr>
            <w:r w:rsidRPr="00DE4FD2">
              <w:rPr>
                <w:rFonts w:ascii="Calibri" w:hAnsi="Calibri"/>
                <w:b/>
                <w:bCs/>
                <w:sz w:val="28"/>
                <w:szCs w:val="24"/>
              </w:rPr>
              <w:lastRenderedPageBreak/>
              <w:t>Punkte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textDirection w:val="btLr"/>
          </w:tcPr>
          <w:p w14:paraId="52A08BDD" w14:textId="77777777" w:rsidR="00FE1874" w:rsidRPr="00DE4FD2" w:rsidRDefault="00FE1874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DE4FD2">
              <w:rPr>
                <w:rFonts w:asciiTheme="minorHAnsi" w:hAnsiTheme="minorHAnsi" w:cstheme="minorHAnsi"/>
                <w:color w:val="000000" w:themeColor="text1"/>
                <w:sz w:val="20"/>
              </w:rPr>
              <w:t>Umgesetzt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</w:tcPr>
          <w:p w14:paraId="74226FEE" w14:textId="77777777" w:rsidR="00FE1874" w:rsidRPr="00DE4FD2" w:rsidRDefault="00FE1874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</w:rPr>
              <w:t>Kontrolle</w:t>
            </w:r>
          </w:p>
        </w:tc>
      </w:tr>
      <w:tr w:rsidR="00526643" w14:paraId="093B80B6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8B0190A" w14:textId="77777777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Materialien bei Bedarf reinigen / desinfizieren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BD548C" w14:textId="7D4A27C1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109939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615660" w14:textId="74B96FCC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700277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04E66CA0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4AC585CE" w14:textId="77777777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Technische Geräte: </w:t>
            </w:r>
            <w:r w:rsidRPr="00A86D7F">
              <w:rPr>
                <w:rFonts w:asciiTheme="minorHAnsi" w:hAnsiTheme="minorHAnsi" w:cstheme="minorHAnsi"/>
                <w:szCs w:val="24"/>
              </w:rPr>
              <w:t>von ein- und derselben Person</w:t>
            </w:r>
            <w:r>
              <w:rPr>
                <w:rFonts w:asciiTheme="minorHAnsi" w:hAnsiTheme="minorHAnsi" w:cstheme="minorHAnsi"/>
                <w:szCs w:val="24"/>
              </w:rPr>
              <w:t xml:space="preserve"> bedient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AB18D0" w14:textId="1E3A03B0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10361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E3A965" w14:textId="588FD613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302357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E1874" w14:paraId="5BA42957" w14:textId="77777777" w:rsidTr="00C97F02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15C145" w14:textId="77777777" w:rsidR="00FE1874" w:rsidRPr="00FE1874" w:rsidRDefault="00FE1874" w:rsidP="00111721">
            <w:pPr>
              <w:pStyle w:val="Listenabsatz"/>
              <w:numPr>
                <w:ilvl w:val="0"/>
                <w:numId w:val="43"/>
              </w:numPr>
              <w:spacing w:before="120" w:after="120"/>
              <w:ind w:left="312"/>
              <w:rPr>
                <w:rFonts w:cstheme="minorHAnsi"/>
                <w:i/>
                <w:iCs/>
                <w:color w:val="000000" w:themeColor="text1"/>
                <w:szCs w:val="24"/>
              </w:rPr>
            </w:pPr>
            <w:r w:rsidRPr="00111721">
              <w:rPr>
                <w:rFonts w:cstheme="minorHAnsi"/>
                <w:b/>
                <w:bCs/>
                <w:i/>
                <w:iCs/>
                <w:color w:val="000000" w:themeColor="text1"/>
                <w:szCs w:val="24"/>
              </w:rPr>
              <w:t>Verpflegung</w:t>
            </w:r>
            <w:r w:rsidRPr="00FE1874">
              <w:rPr>
                <w:rFonts w:cstheme="minorHAnsi"/>
                <w:i/>
                <w:iCs/>
                <w:color w:val="000000" w:themeColor="text1"/>
                <w:szCs w:val="24"/>
              </w:rPr>
              <w:t xml:space="preserve"> </w:t>
            </w:r>
          </w:p>
        </w:tc>
      </w:tr>
      <w:tr w:rsidR="00FE1874" w14:paraId="09382564" w14:textId="77777777" w:rsidTr="00C97F02">
        <w:tc>
          <w:tcPr>
            <w:tcW w:w="9181" w:type="dxa"/>
            <w:gridSpan w:val="3"/>
            <w:tcBorders>
              <w:top w:val="dotted" w:sz="4" w:space="0" w:color="auto"/>
            </w:tcBorders>
          </w:tcPr>
          <w:p w14:paraId="43D2CE10" w14:textId="77777777" w:rsidR="00FE1874" w:rsidRPr="00CE1F69" w:rsidRDefault="00FE1874" w:rsidP="00C97F02">
            <w:pPr>
              <w:spacing w:before="120" w:after="120"/>
              <w:rPr>
                <w:rFonts w:asciiTheme="minorHAnsi" w:hAnsiTheme="minorHAnsi" w:cstheme="minorHAnsi"/>
                <w:i/>
                <w:iCs/>
                <w:color w:val="000000" w:themeColor="text1"/>
                <w:sz w:val="28"/>
                <w:szCs w:val="28"/>
              </w:rPr>
            </w:pPr>
            <w:r w:rsidRPr="00CE1F69">
              <w:rPr>
                <w:rFonts w:asciiTheme="minorHAnsi" w:hAnsiTheme="minorHAnsi" w:cstheme="minorHAnsi"/>
                <w:i/>
                <w:iCs/>
                <w:color w:val="000000" w:themeColor="text1"/>
                <w:szCs w:val="24"/>
              </w:rPr>
              <w:t>Je nach Lösung wie mit Verpflegung umgegangen wurde:</w:t>
            </w:r>
          </w:p>
        </w:tc>
      </w:tr>
      <w:tr w:rsidR="00526643" w14:paraId="189386F7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49FF1E2E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Theme="minorHAnsi" w:hAnsiTheme="minorHAnsi" w:cstheme="minorHAnsi"/>
                <w:color w:val="000000" w:themeColor="text1"/>
                <w:szCs w:val="24"/>
              </w:rPr>
              <w:t>Ausgabe der Getränke durch einen festen Mitarbeitenden</w:t>
            </w:r>
          </w:p>
          <w:p w14:paraId="5B35B508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4" w:hanging="357"/>
              <w:rPr>
                <w:rFonts w:ascii="Calibri" w:hAnsi="Calibri"/>
                <w:sz w:val="20"/>
                <w:szCs w:val="20"/>
              </w:rPr>
            </w:pPr>
            <w:r w:rsidRPr="004B0D1A">
              <w:rPr>
                <w:rFonts w:ascii="Calibri" w:hAnsi="Calibri"/>
                <w:sz w:val="20"/>
                <w:szCs w:val="20"/>
              </w:rPr>
              <w:t>in Flaschen / Abfüllung in Trinkflaschen der Teilnehmenden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66EEA72" w14:textId="5BAF4746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735159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824D887" w14:textId="7D264F47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78479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01C8ACC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6EAD75FD" w14:textId="77777777" w:rsidR="00526643" w:rsidRPr="00CE1F69" w:rsidRDefault="00526643" w:rsidP="00526643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Einhaltung der Konzepte für die Gastronomie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9456F6" w14:textId="224AF076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89595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D8CC25" w14:textId="4E952F71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433211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224D7B" w14:paraId="3CBF9684" w14:textId="77777777" w:rsidTr="00F001CA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A3173E" w14:textId="0175C5E9" w:rsidR="00224D7B" w:rsidRDefault="00224D7B" w:rsidP="00F001CA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Teilnehmende</w:t>
            </w:r>
          </w:p>
        </w:tc>
      </w:tr>
      <w:tr w:rsidR="00526643" w14:paraId="48B0BBAC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701EAEA" w14:textId="1BE19845" w:rsidR="00526643" w:rsidRPr="00EE19C3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EE19C3">
              <w:rPr>
                <w:rFonts w:asciiTheme="minorHAnsi" w:hAnsiTheme="minorHAnsi" w:cstheme="minorHAnsi"/>
                <w:color w:val="000000" w:themeColor="text1"/>
                <w:szCs w:val="24"/>
              </w:rPr>
              <w:t>Vorgaben bei Bring- und Abholsituation einhalten:</w:t>
            </w:r>
          </w:p>
          <w:p w14:paraId="2F9A0137" w14:textId="6850B3D0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MNB tragen (ab 6 Jahre), Abstand etc.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2D6E27" w14:textId="0A5705AF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544203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E7A4F8" w14:textId="00B2B170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986311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1E866C98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ADA4FF3" w14:textId="709E339E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Händewaschen vor Beginn und am Ende der Veranstaltung</w:t>
            </w:r>
            <w:r w:rsidRPr="00F855F6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3A02A7" w14:textId="32B8A3D7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89558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84B7A8" w14:textId="1583DDBB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99649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3E28CF9D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567788E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szCs w:val="24"/>
              </w:rPr>
            </w:pPr>
            <w:r w:rsidRPr="004B0D1A">
              <w:rPr>
                <w:rFonts w:asciiTheme="minorHAnsi" w:hAnsiTheme="minorHAnsi" w:cstheme="minorHAnsi"/>
                <w:szCs w:val="24"/>
              </w:rPr>
              <w:t>Informationen zu den gängigen Hygieneregeln</w:t>
            </w:r>
          </w:p>
          <w:p w14:paraId="05154587" w14:textId="6B6B6F6A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regelmäßig, alters- und entwicklungsangemessen</w:t>
            </w:r>
          </w:p>
          <w:p w14:paraId="1C18F5BE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kein Körperkontakt</w:t>
            </w:r>
          </w:p>
          <w:p w14:paraId="049843DF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1,5 m Abstand – ansonsten Tragen der MNB</w:t>
            </w:r>
          </w:p>
          <w:p w14:paraId="60706291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Häufiges Händewaschen / bei Bedarf Hände desinfizieren</w:t>
            </w:r>
          </w:p>
          <w:p w14:paraId="52823EBC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Hände aus dem Gesicht fernhalten</w:t>
            </w:r>
          </w:p>
          <w:p w14:paraId="635621F6" w14:textId="6FF1C54B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 xml:space="preserve">Einhaltung der </w:t>
            </w:r>
            <w:proofErr w:type="spellStart"/>
            <w:r w:rsidR="004860F7">
              <w:rPr>
                <w:rFonts w:ascii="Calibri" w:hAnsi="Calibri"/>
                <w:sz w:val="20"/>
                <w:szCs w:val="20"/>
              </w:rPr>
              <w:t>Hust</w:t>
            </w:r>
            <w:proofErr w:type="spellEnd"/>
            <w:r w:rsidRPr="004B0D1A">
              <w:rPr>
                <w:rFonts w:ascii="Calibri" w:hAnsi="Calibri"/>
                <w:sz w:val="20"/>
                <w:szCs w:val="20"/>
              </w:rPr>
              <w:t>- und Niesetikette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A61BB05" w14:textId="31BF2CA9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521939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50BB29" w14:textId="702A6627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3805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693DD0" w14:paraId="24E2D818" w14:textId="77777777" w:rsidTr="008F7EAF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7BE6C31E" w14:textId="77777777" w:rsidR="00693DD0" w:rsidRDefault="00693DD0" w:rsidP="008F7EAF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Umsetzung, Hinwirken und Kontrolle der</w:t>
            </w:r>
            <w:r w:rsidRPr="00BA720B">
              <w:rPr>
                <w:rFonts w:asciiTheme="minorHAnsi" w:hAnsiTheme="minorHAnsi" w:cstheme="minorHAnsi"/>
                <w:szCs w:val="24"/>
              </w:rPr>
              <w:t xml:space="preserve"> gängigen Hygieneregeln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D86084" w14:textId="77777777" w:rsidR="00693DD0" w:rsidRPr="004B0D1A" w:rsidRDefault="005A2F46" w:rsidP="008F7EAF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208887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3DD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FB8324" w14:textId="77777777" w:rsidR="00693DD0" w:rsidRPr="004B0D1A" w:rsidRDefault="005A2F46" w:rsidP="008F7EAF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93465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3DD0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300B26BE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5CC707CB" w14:textId="5A82EA82" w:rsidR="00526643" w:rsidRDefault="00693DD0" w:rsidP="00693DD0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Masken bei </w:t>
            </w:r>
            <w:r w:rsidRPr="00693DD0">
              <w:rPr>
                <w:rFonts w:asciiTheme="minorHAnsi" w:hAnsiTheme="minorHAnsi" w:cstheme="minorHAnsi"/>
                <w:szCs w:val="24"/>
              </w:rPr>
              <w:t>Nichtgebrauch</w:t>
            </w:r>
            <w:r>
              <w:rPr>
                <w:rFonts w:ascii="Calibri" w:hAnsi="Calibri" w:cs="Calibri"/>
              </w:rPr>
              <w:t xml:space="preserve"> verwechslungssicher aufbewahren</w:t>
            </w:r>
          </w:p>
          <w:p w14:paraId="2452D6D9" w14:textId="4D13DA39" w:rsidR="00693DD0" w:rsidRPr="00693DD0" w:rsidRDefault="00693DD0" w:rsidP="00693DD0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z.B. in beschrifteten Tüten o.ä.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090BAA" w14:textId="4D2D6C2C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474108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B114184" w14:textId="2C018940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26218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91668" w14:paraId="45C70385" w14:textId="77777777" w:rsidTr="00F001CA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65CF1A" w14:textId="5F863CB7" w:rsidR="00F91668" w:rsidRDefault="00F91668" w:rsidP="00F001CA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 xml:space="preserve">Eltern </w:t>
            </w:r>
          </w:p>
        </w:tc>
      </w:tr>
      <w:tr w:rsidR="00526643" w14:paraId="1329B1BF" w14:textId="77777777" w:rsidTr="00C97F02">
        <w:tc>
          <w:tcPr>
            <w:tcW w:w="7933" w:type="dxa"/>
            <w:tcBorders>
              <w:top w:val="dotted" w:sz="4" w:space="0" w:color="auto"/>
            </w:tcBorders>
          </w:tcPr>
          <w:p w14:paraId="2F45962D" w14:textId="541D688A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Theme="minorHAnsi" w:hAnsiTheme="minorHAnsi" w:cstheme="minorHAnsi"/>
                <w:color w:val="000000" w:themeColor="text1"/>
                <w:szCs w:val="24"/>
              </w:rPr>
              <w:t>Formular „Abfrage akute Symptome“ ausfüllen (volljährige Teilnehmer füllen es selbst aus)</w:t>
            </w:r>
          </w:p>
          <w:p w14:paraId="1B9EFB4A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Bei mehrtägigen Veranstaltungen</w:t>
            </w:r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3D1B0F8A" w14:textId="7DEC9BAF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607495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522FE9D0" w14:textId="36C0692E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950586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1072DDD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209BD79F" w14:textId="77777777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Theme="minorHAnsi" w:hAnsiTheme="minorHAnsi" w:cstheme="minorHAnsi"/>
                <w:color w:val="000000" w:themeColor="text1"/>
                <w:szCs w:val="24"/>
              </w:rPr>
              <w:t>Vorgaben bei Bring- und Abholsituation einhalten:</w:t>
            </w:r>
          </w:p>
          <w:p w14:paraId="15ABABAE" w14:textId="6BE2AA03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MNB tragen</w:t>
            </w:r>
          </w:p>
          <w:p w14:paraId="75E5FF89" w14:textId="65DDD5F6" w:rsidR="00526643" w:rsidRPr="004B0D1A" w:rsidRDefault="004860F7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</w:t>
            </w:r>
            <w:r w:rsidR="00526643" w:rsidRPr="004B0D1A">
              <w:rPr>
                <w:rFonts w:ascii="Calibri" w:hAnsi="Calibri" w:cs="Calibri"/>
                <w:sz w:val="20"/>
                <w:szCs w:val="20"/>
              </w:rPr>
              <w:t>gf. Händewaschen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8915FF" w14:textId="2FE7F59A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23108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1D886B" w14:textId="3A654AF4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488603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1C67861F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3AA8887B" w14:textId="256276AA" w:rsidR="00526643" w:rsidRPr="00005BEB" w:rsidRDefault="00526643" w:rsidP="00526643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Strikte Einhaltung der Schutzmaßnahmen und Hygieneregeln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88B1DE" w14:textId="197799CE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544523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1C9407" w14:textId="1495C0F4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313219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14:paraId="7AB23B7F" w14:textId="77777777" w:rsidR="00FE1874" w:rsidRPr="00693DD0" w:rsidRDefault="00FE1874">
      <w:pPr>
        <w:rPr>
          <w:sz w:val="2"/>
          <w:szCs w:val="2"/>
        </w:rPr>
      </w:pPr>
      <w:r w:rsidRPr="00693DD0">
        <w:rPr>
          <w:sz w:val="2"/>
          <w:szCs w:val="2"/>
        </w:rPr>
        <w:br w:type="page"/>
      </w:r>
    </w:p>
    <w:tbl>
      <w:tblPr>
        <w:tblStyle w:val="Tabellenraster"/>
        <w:tblW w:w="91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624"/>
        <w:gridCol w:w="624"/>
      </w:tblGrid>
      <w:tr w:rsidR="00FE1874" w14:paraId="0CB8EA1F" w14:textId="77777777" w:rsidTr="00942A6B">
        <w:trPr>
          <w:cantSplit/>
          <w:trHeight w:val="1134"/>
        </w:trPr>
        <w:tc>
          <w:tcPr>
            <w:tcW w:w="79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2A1802F" w14:textId="77777777" w:rsidR="00FE1874" w:rsidRPr="00DE4FD2" w:rsidRDefault="00FE1874" w:rsidP="00C97F02">
            <w:pPr>
              <w:spacing w:before="120" w:after="120"/>
              <w:rPr>
                <w:rFonts w:ascii="Calibri" w:hAnsi="Calibri"/>
                <w:b/>
                <w:bCs/>
                <w:sz w:val="28"/>
                <w:szCs w:val="24"/>
              </w:rPr>
            </w:pPr>
            <w:r w:rsidRPr="00DE4FD2">
              <w:rPr>
                <w:rFonts w:ascii="Calibri" w:hAnsi="Calibri"/>
                <w:b/>
                <w:bCs/>
                <w:sz w:val="28"/>
                <w:szCs w:val="24"/>
              </w:rPr>
              <w:lastRenderedPageBreak/>
              <w:t>Punkte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textDirection w:val="btLr"/>
          </w:tcPr>
          <w:p w14:paraId="28BF4718" w14:textId="77777777" w:rsidR="00FE1874" w:rsidRPr="00DE4FD2" w:rsidRDefault="00FE1874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DE4FD2">
              <w:rPr>
                <w:rFonts w:asciiTheme="minorHAnsi" w:hAnsiTheme="minorHAnsi" w:cstheme="minorHAnsi"/>
                <w:color w:val="000000" w:themeColor="text1"/>
                <w:sz w:val="20"/>
              </w:rPr>
              <w:t>Umgesetzt</w:t>
            </w:r>
          </w:p>
        </w:tc>
        <w:tc>
          <w:tcPr>
            <w:tcW w:w="62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</w:tcPr>
          <w:p w14:paraId="4D172A27" w14:textId="77777777" w:rsidR="00FE1874" w:rsidRPr="00DE4FD2" w:rsidRDefault="00FE1874" w:rsidP="00C97F02">
            <w:pPr>
              <w:spacing w:before="120" w:after="120"/>
              <w:ind w:left="113" w:right="113"/>
              <w:jc w:val="center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</w:rPr>
              <w:t>Kontrolle</w:t>
            </w:r>
          </w:p>
        </w:tc>
      </w:tr>
      <w:tr w:rsidR="00005BEB" w14:paraId="3D8DC100" w14:textId="77777777" w:rsidTr="002B5055">
        <w:tc>
          <w:tcPr>
            <w:tcW w:w="9181" w:type="dxa"/>
            <w:gridSpan w:val="3"/>
            <w:tcBorders>
              <w:top w:val="dashSmallGap" w:sz="4" w:space="0" w:color="auto"/>
              <w:bottom w:val="dotted" w:sz="4" w:space="0" w:color="auto"/>
            </w:tcBorders>
            <w:vAlign w:val="center"/>
          </w:tcPr>
          <w:p w14:paraId="6E6F43ED" w14:textId="1D4EFFA6" w:rsidR="00005BEB" w:rsidRDefault="00005BEB" w:rsidP="00F001CA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 xml:space="preserve">Externe Personen </w:t>
            </w:r>
          </w:p>
        </w:tc>
      </w:tr>
      <w:tr w:rsidR="00526643" w14:paraId="6702D40B" w14:textId="77777777" w:rsidTr="002B5055">
        <w:tc>
          <w:tcPr>
            <w:tcW w:w="7933" w:type="dxa"/>
            <w:tcBorders>
              <w:top w:val="dotted" w:sz="4" w:space="0" w:color="auto"/>
            </w:tcBorders>
          </w:tcPr>
          <w:p w14:paraId="0ACA98E0" w14:textId="77777777" w:rsidR="00526643" w:rsidRPr="003D40EA" w:rsidRDefault="00526643" w:rsidP="00526643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Händewaschen / Desinfektion der Hände bei Betreten und Verlassen der Ve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r</w:t>
            </w: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anstaltung</w:t>
            </w:r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19576F24" w14:textId="1577402C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5257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</w:tcBorders>
            <w:vAlign w:val="center"/>
          </w:tcPr>
          <w:p w14:paraId="4A4F8089" w14:textId="6D285365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94622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94A6175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12C8020" w14:textId="77777777" w:rsidR="00526643" w:rsidRPr="00005BEB" w:rsidRDefault="00526643" w:rsidP="00526643">
            <w:pPr>
              <w:spacing w:before="120" w:after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Strikte Einhaltung der Schutzmaßnahmen und Hygieneregeln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3BF5BD" w14:textId="37A4BD50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38633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4F0A49" w14:textId="08036026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22426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E1874" w14:paraId="06049109" w14:textId="77777777" w:rsidTr="00FE1874">
        <w:trPr>
          <w:trHeight w:val="510"/>
        </w:trPr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1D489EE6" w14:textId="77777777" w:rsidR="00FE1874" w:rsidRPr="004B0D1A" w:rsidRDefault="00FE1874" w:rsidP="00F001CA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</w:p>
        </w:tc>
      </w:tr>
      <w:tr w:rsidR="00312D98" w:rsidRPr="00154BFA" w14:paraId="0F9AAFF7" w14:textId="77777777" w:rsidTr="00F001CA">
        <w:tc>
          <w:tcPr>
            <w:tcW w:w="9181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D9D9D9" w:themeFill="background1" w:themeFillShade="D9"/>
          </w:tcPr>
          <w:p w14:paraId="129C41F3" w14:textId="0061B646" w:rsidR="00312D98" w:rsidRPr="00154BFA" w:rsidRDefault="00804A5C" w:rsidP="00F001CA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Nach</w:t>
            </w:r>
            <w:r w:rsidR="00312D98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 xml:space="preserve"> der Veranstaltung</w:t>
            </w:r>
          </w:p>
        </w:tc>
      </w:tr>
      <w:tr w:rsidR="00526643" w14:paraId="652495BF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71F1C94F" w14:textId="1B00C6AF" w:rsidR="00526643" w:rsidRPr="004B0D1A" w:rsidRDefault="00526643" w:rsidP="00526643">
            <w:pPr>
              <w:spacing w:before="120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4B0D1A">
              <w:rPr>
                <w:rFonts w:asciiTheme="minorHAnsi" w:hAnsiTheme="minorHAnsi" w:cstheme="minorHAnsi"/>
                <w:color w:val="000000" w:themeColor="text1"/>
                <w:szCs w:val="24"/>
              </w:rPr>
              <w:t>Anwesenheitsliste löschen bzw. vernichten</w:t>
            </w:r>
          </w:p>
          <w:p w14:paraId="2FC5FCB3" w14:textId="0ACDB4A4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 w:cs="Calibri"/>
                <w:sz w:val="20"/>
                <w:szCs w:val="20"/>
              </w:rPr>
            </w:pPr>
            <w:r w:rsidRPr="004B0D1A">
              <w:rPr>
                <w:rFonts w:ascii="Calibri" w:hAnsi="Calibri" w:cs="Calibri"/>
                <w:sz w:val="20"/>
                <w:szCs w:val="20"/>
              </w:rPr>
              <w:t>nach Ablauf der Aufbewahrungsfrist von vier Wochen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7C26A8" w14:textId="6E55BF66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438378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AE3EDC0" w14:textId="498E4B68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65711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E1874" w14:paraId="0FE3237B" w14:textId="77777777" w:rsidTr="00FE1874">
        <w:trPr>
          <w:trHeight w:val="510"/>
        </w:trPr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3F5DE33B" w14:textId="77777777" w:rsidR="00FE1874" w:rsidRPr="004B0D1A" w:rsidRDefault="00FE1874" w:rsidP="00C97F02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</w:p>
        </w:tc>
      </w:tr>
      <w:tr w:rsidR="00F001CA" w:rsidRPr="00F001CA" w14:paraId="4793E1AD" w14:textId="77777777" w:rsidTr="00F001CA">
        <w:tc>
          <w:tcPr>
            <w:tcW w:w="9181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D9D9D9" w:themeFill="background1" w:themeFillShade="D9"/>
          </w:tcPr>
          <w:p w14:paraId="54CC9599" w14:textId="189F3623" w:rsidR="00F001CA" w:rsidRPr="00154BFA" w:rsidRDefault="00F001CA" w:rsidP="00F001CA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B</w:t>
            </w:r>
            <w:r w:rsidRPr="00F001CA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 xml:space="preserve">eim Auftreten von Krankheitszeichen </w:t>
            </w:r>
            <w:r w:rsidRPr="00F001CA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br/>
              <w:t>Meldung von Verdachtsfällen</w:t>
            </w:r>
          </w:p>
        </w:tc>
      </w:tr>
      <w:tr w:rsidR="00F001CA" w14:paraId="7B608B82" w14:textId="77777777" w:rsidTr="00F001CA">
        <w:tc>
          <w:tcPr>
            <w:tcW w:w="9181" w:type="dxa"/>
            <w:gridSpan w:val="3"/>
            <w:tcBorders>
              <w:top w:val="dashSmallGap" w:sz="4" w:space="0" w:color="auto"/>
              <w:bottom w:val="dotted" w:sz="4" w:space="0" w:color="auto"/>
            </w:tcBorders>
          </w:tcPr>
          <w:p w14:paraId="0F45948D" w14:textId="77777777" w:rsidR="00F001CA" w:rsidRDefault="00F001CA" w:rsidP="00F001CA">
            <w:pPr>
              <w:spacing w:before="120" w:after="120"/>
              <w:rPr>
                <w:rFonts w:ascii="Calibri" w:hAnsi="Calibri" w:cs="Calibri"/>
              </w:rPr>
            </w:pPr>
            <w:r w:rsidRPr="00560FB4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Mitarbeiten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de</w:t>
            </w:r>
          </w:p>
        </w:tc>
      </w:tr>
      <w:tr w:rsidR="00526643" w14:paraId="3D79C0AC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41D4F376" w14:textId="2058C8CC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Arbeitstätigkeit sofort beenden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8CCBD0" w14:textId="0E39A218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280604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173AB27" w14:textId="5F8E8BB9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41922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338E1A4C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43596C34" w14:textId="11AF3B64" w:rsidR="00526643" w:rsidRPr="00F001CA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 w:rsidRPr="00D03FD7">
              <w:rPr>
                <w:rFonts w:ascii="Calibri" w:hAnsi="Calibri"/>
                <w:color w:val="000000" w:themeColor="text1"/>
                <w:szCs w:val="24"/>
              </w:rPr>
              <w:t>Arzt/Ärztin oder den ärztlichen Bereitschaftsdienst</w:t>
            </w:r>
            <w:r>
              <w:rPr>
                <w:rFonts w:ascii="Calibri" w:hAnsi="Calibri"/>
                <w:color w:val="000000" w:themeColor="text1"/>
                <w:szCs w:val="24"/>
              </w:rPr>
              <w:t xml:space="preserve"> kontaktieren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898EBF8" w14:textId="7C3154BC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47483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A16434" w14:textId="424C8666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18206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69BEACFD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1E78A79F" w14:textId="77777777" w:rsidR="00526643" w:rsidRPr="00D03FD7" w:rsidRDefault="00526643" w:rsidP="00526643">
            <w:pPr>
              <w:spacing w:before="120" w:after="120"/>
              <w:rPr>
                <w:rFonts w:ascii="Calibri" w:hAnsi="Calibri"/>
                <w:color w:val="000000" w:themeColor="text1"/>
                <w:szCs w:val="24"/>
              </w:rPr>
            </w:pPr>
            <w:r>
              <w:rPr>
                <w:rFonts w:ascii="Calibri" w:hAnsi="Calibri"/>
                <w:color w:val="000000" w:themeColor="text1"/>
                <w:szCs w:val="24"/>
              </w:rPr>
              <w:t>Entscheidung der Fachleute umsetzen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C336E3" w14:textId="51E78F3D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38753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1D57CF" w14:textId="08CE77DB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429476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4A7DD293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FC86C4D" w14:textId="77777777" w:rsidR="00526643" w:rsidRPr="004B0D1A" w:rsidRDefault="00526643" w:rsidP="00526643">
            <w:pPr>
              <w:spacing w:before="120"/>
              <w:rPr>
                <w:rFonts w:ascii="Calibri" w:hAnsi="Calibri"/>
                <w:color w:val="000000" w:themeColor="text1"/>
                <w:szCs w:val="24"/>
              </w:rPr>
            </w:pPr>
            <w:r w:rsidRPr="004B0D1A">
              <w:rPr>
                <w:rFonts w:ascii="Calibri" w:hAnsi="Calibri"/>
                <w:color w:val="000000" w:themeColor="text1"/>
                <w:szCs w:val="24"/>
              </w:rPr>
              <w:t xml:space="preserve">Information des Gesundheitsamtes </w:t>
            </w:r>
          </w:p>
          <w:p w14:paraId="375B6488" w14:textId="2D1C8E5D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4B0D1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bei Nachweis einer Infektion mit </w:t>
            </w:r>
            <w:r w:rsidRPr="004B0D1A">
              <w:rPr>
                <w:rFonts w:cstheme="minorHAnsi"/>
                <w:color w:val="000000" w:themeColor="text1"/>
                <w:sz w:val="20"/>
                <w:szCs w:val="20"/>
              </w:rPr>
              <w:t>SARS-CoV-2</w:t>
            </w:r>
            <w:r w:rsidRPr="004B0D1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3B8E4E9E" w14:textId="3F34BE8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4B0D1A">
              <w:rPr>
                <w:rFonts w:cstheme="minorHAnsi"/>
                <w:sz w:val="20"/>
                <w:szCs w:val="20"/>
              </w:rPr>
              <w:t>bei Kenntnis, dass er Kontakt zu einer Person hatte, die nachweislich infiziert ist</w:t>
            </w:r>
          </w:p>
          <w:p w14:paraId="62BE8665" w14:textId="6AC79760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4B0D1A">
              <w:rPr>
                <w:rFonts w:ascii="Calibri" w:hAnsi="Calibri"/>
                <w:color w:val="000000" w:themeColor="text1"/>
                <w:sz w:val="20"/>
                <w:szCs w:val="20"/>
              </w:rPr>
              <w:t>zur Abstimmung der weiteren Maßnahmen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36C80D" w14:textId="2AB8BEDA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994217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A58220" w14:textId="32C762E8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407848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F001CA" w14:paraId="46ED12C8" w14:textId="77777777" w:rsidTr="00F001CA">
        <w:tc>
          <w:tcPr>
            <w:tcW w:w="9181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0F3031A4" w14:textId="17F1F73D" w:rsidR="00F001CA" w:rsidRDefault="00F001CA" w:rsidP="00F001CA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Teilnehmende</w:t>
            </w:r>
          </w:p>
        </w:tc>
      </w:tr>
      <w:tr w:rsidR="00526643" w14:paraId="530502EE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FF650F6" w14:textId="07181B3A" w:rsidR="00526643" w:rsidRDefault="00526643" w:rsidP="00526643">
            <w:pPr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Nach Hause schicken / Eltern übergeben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78C99B9" w14:textId="2BC80DA5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-305937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F23C6D" w14:textId="0A79E211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849915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2563DD0A" w14:textId="77777777" w:rsidTr="00F001CA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BB502DF" w14:textId="77777777" w:rsidR="00526643" w:rsidRPr="00EE19C3" w:rsidRDefault="00526643" w:rsidP="00526643">
            <w:pPr>
              <w:spacing w:before="120"/>
              <w:rPr>
                <w:rFonts w:ascii="Calibri" w:hAnsi="Calibri"/>
                <w:color w:val="000000" w:themeColor="text1"/>
                <w:szCs w:val="24"/>
              </w:rPr>
            </w:pPr>
            <w:r w:rsidRPr="00EE19C3">
              <w:rPr>
                <w:rFonts w:ascii="Calibri" w:hAnsi="Calibri"/>
                <w:color w:val="000000" w:themeColor="text1"/>
                <w:szCs w:val="24"/>
              </w:rPr>
              <w:t>Hinweis umgehend mit dem Haus-/ Kinderarzt bzw. Gesundheitsamt Kontakt aufzunehmen</w:t>
            </w:r>
          </w:p>
          <w:p w14:paraId="024E3C6E" w14:textId="527D52BE" w:rsidR="00526643" w:rsidRPr="00EE19C3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4" w:hanging="357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E19C3">
              <w:rPr>
                <w:rFonts w:cstheme="minorHAnsi"/>
                <w:color w:val="000000" w:themeColor="text1"/>
                <w:sz w:val="20"/>
                <w:szCs w:val="20"/>
              </w:rPr>
              <w:t>zur Verdachtsabklärung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7104E2" w14:textId="1643AECF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77003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D4F912" w14:textId="251B48D3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29625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526643" w14:paraId="33A4C4C3" w14:textId="77777777" w:rsidTr="00C97F02">
        <w:tc>
          <w:tcPr>
            <w:tcW w:w="7933" w:type="dxa"/>
            <w:tcBorders>
              <w:top w:val="dotted" w:sz="4" w:space="0" w:color="auto"/>
              <w:bottom w:val="dotted" w:sz="4" w:space="0" w:color="auto"/>
            </w:tcBorders>
          </w:tcPr>
          <w:p w14:paraId="0899435D" w14:textId="77777777" w:rsidR="00526643" w:rsidRPr="004B0D1A" w:rsidRDefault="00526643" w:rsidP="00526643">
            <w:pPr>
              <w:spacing w:before="120"/>
              <w:rPr>
                <w:rFonts w:ascii="Calibri" w:hAnsi="Calibri"/>
                <w:color w:val="000000" w:themeColor="text1"/>
                <w:szCs w:val="24"/>
              </w:rPr>
            </w:pPr>
            <w:r w:rsidRPr="004B0D1A">
              <w:rPr>
                <w:rFonts w:ascii="Calibri" w:hAnsi="Calibri"/>
                <w:color w:val="000000" w:themeColor="text1"/>
                <w:szCs w:val="24"/>
              </w:rPr>
              <w:t xml:space="preserve">Information des Gesundheitsamtes </w:t>
            </w:r>
          </w:p>
          <w:p w14:paraId="7AB9F29D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4B0D1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bei Nachweis einer Infektion mit </w:t>
            </w:r>
            <w:r w:rsidRPr="004B0D1A">
              <w:rPr>
                <w:rFonts w:cstheme="minorHAnsi"/>
                <w:color w:val="000000" w:themeColor="text1"/>
                <w:sz w:val="20"/>
                <w:szCs w:val="20"/>
              </w:rPr>
              <w:t>SARS-CoV-2</w:t>
            </w:r>
            <w:r w:rsidRPr="004B0D1A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A9D7B34" w14:textId="77777777" w:rsidR="00526643" w:rsidRPr="004B0D1A" w:rsidRDefault="00526643" w:rsidP="00526643">
            <w:pPr>
              <w:pStyle w:val="Listenabsatz"/>
              <w:numPr>
                <w:ilvl w:val="0"/>
                <w:numId w:val="42"/>
              </w:numPr>
              <w:spacing w:after="120"/>
              <w:ind w:left="885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4B0D1A">
              <w:rPr>
                <w:rFonts w:ascii="Calibri" w:hAnsi="Calibri"/>
                <w:color w:val="000000" w:themeColor="text1"/>
                <w:sz w:val="20"/>
                <w:szCs w:val="20"/>
              </w:rPr>
              <w:t>zur Abstimmung der weiteren Maßnahmen</w:t>
            </w:r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8C51A2" w14:textId="04931334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2066447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2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24823B" w14:textId="5809467F" w:rsidR="00526643" w:rsidRPr="004B0D1A" w:rsidRDefault="005A2F46" w:rsidP="00526643">
            <w:pPr>
              <w:jc w:val="center"/>
              <w:rPr>
                <w:rFonts w:ascii="MS Gothic" w:eastAsia="MS Gothic" w:hAnsi="MS Gothic" w:cstheme="minorHAnsi"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="MS Gothic" w:eastAsia="MS Gothic" w:hAnsi="MS Gothic" w:cstheme="minorHAnsi"/>
                  <w:color w:val="000000" w:themeColor="text1"/>
                  <w:sz w:val="28"/>
                  <w:szCs w:val="28"/>
                </w:rPr>
                <w:id w:val="1166678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43">
                  <w:rPr>
                    <w:rFonts w:ascii="MS Gothic" w:eastAsia="MS Gothic" w:hAnsi="MS Gothic" w:cstheme="minorHAnsi" w:hint="eastAsia"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14:paraId="43132526" w14:textId="690EF048" w:rsidR="001A5A99" w:rsidRPr="00FE1874" w:rsidRDefault="001A5A99" w:rsidP="002A4614">
      <w:pPr>
        <w:pStyle w:val="Listenabsatz"/>
        <w:ind w:left="360"/>
        <w:rPr>
          <w:rFonts w:cs="Arial"/>
          <w:sz w:val="2"/>
          <w:szCs w:val="2"/>
        </w:rPr>
      </w:pPr>
      <w:r w:rsidRPr="00FE1874">
        <w:rPr>
          <w:rFonts w:cs="Arial"/>
          <w:sz w:val="2"/>
          <w:szCs w:val="2"/>
        </w:rPr>
        <w:br w:type="page"/>
      </w:r>
    </w:p>
    <w:p w14:paraId="7768AC0D" w14:textId="71AD6D84" w:rsidR="002E05C6" w:rsidRPr="00D03FD7" w:rsidRDefault="002E05C6">
      <w:pPr>
        <w:rPr>
          <w:sz w:val="2"/>
          <w:szCs w:val="2"/>
        </w:rPr>
      </w:pPr>
    </w:p>
    <w:p w14:paraId="431FAA35" w14:textId="77777777" w:rsidR="00FE48AD" w:rsidRDefault="00FE48AD" w:rsidP="00FE48AD">
      <w:pPr>
        <w:rPr>
          <w:rFonts w:ascii="Calibri" w:hAnsi="Calibri" w:cs="Calibri"/>
        </w:rPr>
      </w:pPr>
    </w:p>
    <w:p w14:paraId="47E6F931" w14:textId="17D4DF62" w:rsidR="003B379B" w:rsidRDefault="003B379B" w:rsidP="001448FA">
      <w:pPr>
        <w:rPr>
          <w:rFonts w:ascii="Fette Engschrift" w:hAnsi="Fette Engschrift"/>
        </w:rPr>
      </w:pPr>
    </w:p>
    <w:p w14:paraId="5C8A60D5" w14:textId="43B1A7FE" w:rsidR="00FE1874" w:rsidRDefault="00FE1874" w:rsidP="001448FA">
      <w:pPr>
        <w:rPr>
          <w:rFonts w:ascii="Fette Engschrift" w:hAnsi="Fette Engschrift"/>
        </w:rPr>
      </w:pPr>
    </w:p>
    <w:p w14:paraId="1186823C" w14:textId="703EEBCB" w:rsidR="00FE1874" w:rsidRDefault="00FE1874" w:rsidP="001448FA">
      <w:pPr>
        <w:rPr>
          <w:rFonts w:ascii="Fette Engschrift" w:hAnsi="Fette Engschrift"/>
        </w:rPr>
      </w:pPr>
    </w:p>
    <w:p w14:paraId="38E8CD32" w14:textId="5614DA25" w:rsidR="00FE1874" w:rsidRDefault="00FE1874" w:rsidP="001448FA">
      <w:pPr>
        <w:rPr>
          <w:rFonts w:ascii="Fette Engschrift" w:hAnsi="Fette Engschrift"/>
        </w:rPr>
      </w:pPr>
    </w:p>
    <w:p w14:paraId="79019541" w14:textId="4CC7DA52" w:rsidR="00FE1874" w:rsidRDefault="00FE1874" w:rsidP="001448FA">
      <w:pPr>
        <w:rPr>
          <w:rFonts w:ascii="Fette Engschrift" w:hAnsi="Fette Engschrift"/>
        </w:rPr>
      </w:pPr>
    </w:p>
    <w:p w14:paraId="2A0F516F" w14:textId="28B3DA67" w:rsidR="00FE1874" w:rsidRDefault="00FE1874" w:rsidP="001448FA">
      <w:pPr>
        <w:rPr>
          <w:rFonts w:ascii="Fette Engschrift" w:hAnsi="Fette Engschrift"/>
        </w:rPr>
      </w:pPr>
    </w:p>
    <w:p w14:paraId="16CE7B69" w14:textId="0A612465" w:rsidR="00FE1874" w:rsidRDefault="00FE1874" w:rsidP="001448FA">
      <w:pPr>
        <w:rPr>
          <w:rFonts w:ascii="Fette Engschrift" w:hAnsi="Fette Engschrift"/>
        </w:rPr>
      </w:pPr>
    </w:p>
    <w:p w14:paraId="4BBDE17A" w14:textId="4E7FD44B" w:rsidR="00FE1874" w:rsidRDefault="00FE1874" w:rsidP="001448FA">
      <w:pPr>
        <w:rPr>
          <w:rFonts w:ascii="Fette Engschrift" w:hAnsi="Fette Engschrift"/>
        </w:rPr>
      </w:pPr>
    </w:p>
    <w:p w14:paraId="19002C52" w14:textId="36B10EEC" w:rsidR="00FE1874" w:rsidRDefault="00FE1874" w:rsidP="001448FA">
      <w:pPr>
        <w:rPr>
          <w:rFonts w:ascii="Fette Engschrift" w:hAnsi="Fette Engschrift"/>
        </w:rPr>
      </w:pPr>
    </w:p>
    <w:p w14:paraId="41963200" w14:textId="3A0901AB" w:rsidR="00FE1874" w:rsidRDefault="00FE1874" w:rsidP="001448FA">
      <w:pPr>
        <w:rPr>
          <w:rFonts w:ascii="Fette Engschrift" w:hAnsi="Fette Engschrift"/>
        </w:rPr>
      </w:pPr>
    </w:p>
    <w:p w14:paraId="0691C488" w14:textId="212D4CDB" w:rsidR="00FE1874" w:rsidRDefault="00FE1874" w:rsidP="001448FA">
      <w:pPr>
        <w:rPr>
          <w:rFonts w:ascii="Fette Engschrift" w:hAnsi="Fette Engschrift"/>
        </w:rPr>
      </w:pPr>
    </w:p>
    <w:p w14:paraId="61EA30EB" w14:textId="70638C86" w:rsidR="00FE1874" w:rsidRDefault="00FE1874" w:rsidP="001448FA">
      <w:pPr>
        <w:rPr>
          <w:rFonts w:ascii="Fette Engschrift" w:hAnsi="Fette Engschrift"/>
        </w:rPr>
      </w:pPr>
    </w:p>
    <w:p w14:paraId="3612D2C3" w14:textId="0B2C53D7" w:rsidR="00FE1874" w:rsidRDefault="00FE1874" w:rsidP="001448FA">
      <w:pPr>
        <w:rPr>
          <w:rFonts w:ascii="Fette Engschrift" w:hAnsi="Fette Engschrift"/>
        </w:rPr>
      </w:pPr>
    </w:p>
    <w:p w14:paraId="3E992025" w14:textId="1372F865" w:rsidR="00FE1874" w:rsidRDefault="00FE1874" w:rsidP="001448FA">
      <w:pPr>
        <w:rPr>
          <w:rFonts w:ascii="Fette Engschrift" w:hAnsi="Fette Engschrift"/>
        </w:rPr>
      </w:pPr>
    </w:p>
    <w:p w14:paraId="3CB00313" w14:textId="4772B536" w:rsidR="00FE1874" w:rsidRDefault="00FE1874" w:rsidP="001448FA">
      <w:pPr>
        <w:rPr>
          <w:rFonts w:ascii="Fette Engschrift" w:hAnsi="Fette Engschrift"/>
        </w:rPr>
      </w:pPr>
    </w:p>
    <w:p w14:paraId="169EB322" w14:textId="614AE303" w:rsidR="00FE1874" w:rsidRDefault="00FE1874" w:rsidP="001448FA">
      <w:pPr>
        <w:rPr>
          <w:rFonts w:ascii="Fette Engschrift" w:hAnsi="Fette Engschrift"/>
        </w:rPr>
      </w:pPr>
    </w:p>
    <w:p w14:paraId="10F3C4C2" w14:textId="72CFF1B5" w:rsidR="00FE1874" w:rsidRDefault="00FE1874" w:rsidP="001448FA">
      <w:pPr>
        <w:rPr>
          <w:rFonts w:ascii="Fette Engschrift" w:hAnsi="Fette Engschrift"/>
        </w:rPr>
      </w:pPr>
    </w:p>
    <w:p w14:paraId="2E78A58A" w14:textId="6573717A" w:rsidR="00FE1874" w:rsidRDefault="00FE1874" w:rsidP="001448FA">
      <w:pPr>
        <w:rPr>
          <w:rFonts w:ascii="Fette Engschrift" w:hAnsi="Fette Engschrift"/>
        </w:rPr>
      </w:pPr>
    </w:p>
    <w:p w14:paraId="18D54710" w14:textId="49140050" w:rsidR="00FE1874" w:rsidRDefault="00FE1874" w:rsidP="001448FA">
      <w:pPr>
        <w:rPr>
          <w:rFonts w:ascii="Fette Engschrift" w:hAnsi="Fette Engschrift"/>
        </w:rPr>
      </w:pPr>
    </w:p>
    <w:p w14:paraId="1F5CCC30" w14:textId="46122015" w:rsidR="00FE1874" w:rsidRDefault="00FE1874" w:rsidP="001448FA">
      <w:pPr>
        <w:rPr>
          <w:rFonts w:ascii="Fette Engschrift" w:hAnsi="Fette Engschrift"/>
        </w:rPr>
      </w:pPr>
    </w:p>
    <w:p w14:paraId="4065ACE1" w14:textId="17A6191E" w:rsidR="00FE1874" w:rsidRDefault="00FE1874" w:rsidP="001448FA">
      <w:pPr>
        <w:rPr>
          <w:rFonts w:ascii="Fette Engschrift" w:hAnsi="Fette Engschrift"/>
        </w:rPr>
      </w:pPr>
    </w:p>
    <w:p w14:paraId="5A1E6485" w14:textId="5B032D3D" w:rsidR="00FE1874" w:rsidRDefault="00FE1874" w:rsidP="001448FA">
      <w:pPr>
        <w:rPr>
          <w:rFonts w:ascii="Fette Engschrift" w:hAnsi="Fette Engschrift"/>
        </w:rPr>
      </w:pPr>
    </w:p>
    <w:p w14:paraId="23EB5EB8" w14:textId="77777777" w:rsidR="00FE1874" w:rsidRDefault="00FE1874" w:rsidP="001448FA">
      <w:pPr>
        <w:rPr>
          <w:rFonts w:ascii="Fette Engschrift" w:hAnsi="Fette Engschrift"/>
        </w:rPr>
      </w:pPr>
    </w:p>
    <w:p w14:paraId="2B6DC1A8" w14:textId="77777777" w:rsidR="001448FA" w:rsidRDefault="001448FA" w:rsidP="001448FA">
      <w:pPr>
        <w:rPr>
          <w:rFonts w:ascii="Fette Engschrift" w:hAnsi="Fette Engschrift"/>
        </w:rPr>
      </w:pPr>
    </w:p>
    <w:p w14:paraId="7664C9AF" w14:textId="77777777" w:rsidR="007A71EE" w:rsidRDefault="007A71EE" w:rsidP="001448FA">
      <w:pPr>
        <w:rPr>
          <w:rFonts w:ascii="Fette Engschrift" w:hAnsi="Fette Engschrift"/>
        </w:rPr>
      </w:pPr>
    </w:p>
    <w:p w14:paraId="592C2694" w14:textId="77777777" w:rsidR="001448FA" w:rsidRDefault="001448FA" w:rsidP="001448FA">
      <w:pPr>
        <w:rPr>
          <w:rFonts w:ascii="Fette Engschrift" w:hAnsi="Fette Engschrift"/>
        </w:rPr>
      </w:pPr>
    </w:p>
    <w:p w14:paraId="0DD0D169" w14:textId="77777777" w:rsidR="001448FA" w:rsidRDefault="001448FA" w:rsidP="001448FA">
      <w:pPr>
        <w:rPr>
          <w:rFonts w:ascii="Fette Engschrift" w:hAnsi="Fette Engschrift"/>
        </w:rPr>
      </w:pPr>
    </w:p>
    <w:p w14:paraId="1EFE743A" w14:textId="77777777" w:rsidR="001448FA" w:rsidRDefault="001448FA" w:rsidP="001448FA">
      <w:pPr>
        <w:rPr>
          <w:rFonts w:ascii="Fette Engschrift" w:hAnsi="Fette Engschrift"/>
        </w:rPr>
      </w:pPr>
    </w:p>
    <w:p w14:paraId="22BD88B3" w14:textId="77777777" w:rsidR="001448FA" w:rsidRDefault="001448FA" w:rsidP="001448FA">
      <w:pPr>
        <w:rPr>
          <w:rFonts w:ascii="Fette Engschrift" w:hAnsi="Fette Engschrift"/>
        </w:rPr>
      </w:pPr>
      <w:r>
        <w:rPr>
          <w:rFonts w:ascii="Fette Engschrift" w:hAnsi="Fette Engschrift"/>
        </w:rPr>
        <w:t>Landratsamt Kulmbach</w:t>
      </w:r>
    </w:p>
    <w:p w14:paraId="5C31F445" w14:textId="77777777" w:rsidR="001448FA" w:rsidRDefault="001448FA" w:rsidP="001448FA">
      <w:pPr>
        <w:rPr>
          <w:rFonts w:ascii="Fette Engschrift" w:hAnsi="Fette Engschrift"/>
        </w:rPr>
      </w:pPr>
      <w:r>
        <w:rPr>
          <w:rFonts w:ascii="Fette Engschrift" w:hAnsi="Fette Engschrift"/>
        </w:rPr>
        <w:t>Fachbereich 252</w:t>
      </w:r>
    </w:p>
    <w:p w14:paraId="0374F295" w14:textId="77777777" w:rsidR="001448FA" w:rsidRDefault="001448FA" w:rsidP="001448FA">
      <w:pPr>
        <w:rPr>
          <w:rFonts w:ascii="Fette Engschrift" w:hAnsi="Fette Engschrift"/>
          <w:sz w:val="36"/>
        </w:rPr>
      </w:pPr>
      <w:r>
        <w:rPr>
          <w:rFonts w:ascii="Fette Engschrift" w:hAnsi="Fette Engschrift"/>
          <w:sz w:val="36"/>
        </w:rPr>
        <w:t>Landkreisjugendarbeit</w:t>
      </w:r>
    </w:p>
    <w:p w14:paraId="388AE6BE" w14:textId="77777777" w:rsidR="001448FA" w:rsidRDefault="001448FA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</w:rPr>
        <w:t>Konrad-Adenauer-Str. 5</w:t>
      </w:r>
    </w:p>
    <w:p w14:paraId="43C2CBBC" w14:textId="77777777" w:rsidR="001448FA" w:rsidRDefault="001448FA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</w:rPr>
        <w:t>95326 Kulmbach</w:t>
      </w:r>
    </w:p>
    <w:p w14:paraId="230EB46E" w14:textId="77777777" w:rsidR="001448FA" w:rsidRDefault="001448FA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</w:rPr>
        <w:t>Tel.</w:t>
      </w:r>
      <w:r>
        <w:rPr>
          <w:rFonts w:ascii="Frutiger LT 45 Light" w:hAnsi="Frutiger LT 45 Light"/>
        </w:rPr>
        <w:tab/>
        <w:t>09221/707-225</w:t>
      </w:r>
    </w:p>
    <w:p w14:paraId="062C9E3B" w14:textId="77777777" w:rsidR="001448FA" w:rsidRDefault="001448FA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</w:rPr>
        <w:t>Fax</w:t>
      </w:r>
      <w:r>
        <w:rPr>
          <w:rFonts w:ascii="Frutiger LT 45 Light" w:hAnsi="Frutiger LT 45 Light"/>
        </w:rPr>
        <w:tab/>
        <w:t>09221/707-95-225</w:t>
      </w:r>
    </w:p>
    <w:p w14:paraId="78BEEEBC" w14:textId="77777777" w:rsidR="001448FA" w:rsidRDefault="001448FA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</w:rPr>
        <w:t>KJA@landkreis-kulmbach.de</w:t>
      </w:r>
    </w:p>
    <w:p w14:paraId="4FD99011" w14:textId="77777777" w:rsidR="001448FA" w:rsidRDefault="001448FA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</w:rPr>
        <w:t>www.kjr-ku.de</w:t>
      </w:r>
    </w:p>
    <w:p w14:paraId="6878BA0F" w14:textId="77777777" w:rsidR="001448FA" w:rsidRDefault="001448FA" w:rsidP="001448FA">
      <w:pPr>
        <w:rPr>
          <w:rFonts w:ascii="Frutiger LT 45 Light" w:hAnsi="Frutiger LT 45 Light"/>
        </w:rPr>
      </w:pPr>
    </w:p>
    <w:p w14:paraId="7A86C223" w14:textId="77777777" w:rsidR="001448FA" w:rsidRDefault="001448FA" w:rsidP="001448FA">
      <w:pPr>
        <w:rPr>
          <w:rFonts w:ascii="Fette Engschrift" w:hAnsi="Fette Engschrift"/>
          <w:sz w:val="36"/>
        </w:rPr>
      </w:pPr>
      <w:r>
        <w:rPr>
          <w:rFonts w:ascii="Fette Engschrift" w:hAnsi="Fette Engschrift"/>
          <w:sz w:val="36"/>
        </w:rPr>
        <w:t>Kreisjugendring Kulmbach</w:t>
      </w:r>
    </w:p>
    <w:p w14:paraId="1ED2C01D" w14:textId="77777777" w:rsidR="001448FA" w:rsidRDefault="001448FA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</w:rPr>
        <w:t>Konrad-Adenauer-Str. 5</w:t>
      </w:r>
    </w:p>
    <w:p w14:paraId="1620D4B5" w14:textId="77777777" w:rsidR="001448FA" w:rsidRDefault="001448FA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</w:rPr>
        <w:t>95326 Kulmbach</w:t>
      </w:r>
    </w:p>
    <w:p w14:paraId="048CD1C4" w14:textId="77777777" w:rsidR="001448FA" w:rsidRDefault="001448FA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</w:rPr>
        <w:t>Tel.</w:t>
      </w:r>
      <w:r>
        <w:rPr>
          <w:rFonts w:ascii="Frutiger LT 45 Light" w:hAnsi="Frutiger LT 45 Light"/>
        </w:rPr>
        <w:tab/>
        <w:t>09221/707-222</w:t>
      </w:r>
    </w:p>
    <w:p w14:paraId="2957ED8C" w14:textId="77777777" w:rsidR="001448FA" w:rsidRDefault="001448FA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</w:rPr>
        <w:t>Fax</w:t>
      </w:r>
      <w:r>
        <w:rPr>
          <w:rFonts w:ascii="Frutiger LT 45 Light" w:hAnsi="Frutiger LT 45 Light"/>
        </w:rPr>
        <w:tab/>
        <w:t>09221/707-95-222</w:t>
      </w:r>
    </w:p>
    <w:p w14:paraId="2D40E72E" w14:textId="77777777" w:rsidR="001448FA" w:rsidRDefault="001448FA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</w:rPr>
        <w:t>info@kjr-ku.de</w:t>
      </w:r>
    </w:p>
    <w:p w14:paraId="2DF1A8F4" w14:textId="75A14BCE" w:rsidR="001448FA" w:rsidRDefault="00362D2B" w:rsidP="001448FA">
      <w:pPr>
        <w:rPr>
          <w:rFonts w:ascii="Frutiger LT 45 Light" w:hAnsi="Frutiger LT 45 Light"/>
        </w:rPr>
      </w:pPr>
      <w:r>
        <w:rPr>
          <w:rFonts w:ascii="Frutiger LT 45 Light" w:hAnsi="Frutiger LT 45 Ligh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60E4E" wp14:editId="4FB47765">
                <wp:simplePos x="0" y="0"/>
                <wp:positionH relativeFrom="column">
                  <wp:posOffset>-115426</wp:posOffset>
                </wp:positionH>
                <wp:positionV relativeFrom="paragraph">
                  <wp:posOffset>807408</wp:posOffset>
                </wp:positionV>
                <wp:extent cx="6124754" cy="267419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54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2" o:spid="_x0000_s1026" style="position:absolute;margin-left:-9.1pt;margin-top:63.6pt;width:482.25pt;height:2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" fillcolor="white [3212]" stroked="f" strokeweight="2pt"/>
            </w:pict>
          </mc:Fallback>
        </mc:AlternateContent>
      </w:r>
      <w:r w:rsidR="001448FA">
        <w:rPr>
          <w:rFonts w:ascii="Frutiger LT 45 Light" w:hAnsi="Frutiger LT 45 Light"/>
        </w:rPr>
        <w:t>www.kjr-ku.de</w:t>
      </w:r>
    </w:p>
    <w:sectPr w:rsidR="001448FA" w:rsidSect="0011172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1985" w:right="1418" w:bottom="1191" w:left="1418" w:header="709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A11AB" w14:textId="77777777" w:rsidR="00C97F02" w:rsidRDefault="00C97F02">
      <w:r>
        <w:separator/>
      </w:r>
    </w:p>
  </w:endnote>
  <w:endnote w:type="continuationSeparator" w:id="0">
    <w:p w14:paraId="7C897A65" w14:textId="77777777" w:rsidR="00C97F02" w:rsidRDefault="00C97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04EC00-FB48-4FBB-AF0A-98C5281E3104}"/>
    <w:embedBold r:id="rId2" w:fontKey="{6587C2B5-701D-4108-8DC0-7FB5A207C574}"/>
    <w:embedItalic r:id="rId3" w:fontKey="{CD66D387-889C-4B5B-B0F6-D13D8ED3FB6A}"/>
    <w:embedBoldItalic r:id="rId4" w:fontKey="{9F36EAB2-8CDF-4833-BD83-ADB28B24A828}"/>
  </w:font>
  <w:font w:name="ComixHeavy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4747DC5C-CFC4-437D-9E94-4FCAE24ADA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57D58FA-6E49-47CE-9B9F-9CB91D38CCEE}"/>
    <w:embedBold r:id="rId7" w:fontKey="{1E72C8E3-95DB-4A14-9A8A-342D17CA5B43}"/>
  </w:font>
  <w:font w:name="Fette Engschrift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8" w:fontKey="{02BE4EAC-A8D3-4651-A1E3-0BA4483DF5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9C369CA8-CAC4-4771-AF41-9BAD562DAC51}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  <w:embedRegular r:id="rId10" w:fontKey="{6D28CC9C-CDEE-45EC-82BC-E68C8B34DF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F5E7F61-DC9F-4123-B625-A98A326C17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81E1C" w14:textId="77777777" w:rsidR="00C97F02" w:rsidRDefault="00C97F02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527B2" w14:textId="7AB3989E" w:rsidR="00C97F02" w:rsidRDefault="00C97F02">
    <w:pPr>
      <w:pStyle w:val="Fuzeile"/>
      <w:rPr>
        <w:rFonts w:ascii="Fette Engschrift" w:hAnsi="Fette Engschrift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708928" behindDoc="1" locked="0" layoutInCell="1" allowOverlap="1" wp14:anchorId="12BCC8FE" wp14:editId="46634A36">
              <wp:simplePos x="0" y="0"/>
              <wp:positionH relativeFrom="column">
                <wp:posOffset>4490720</wp:posOffset>
              </wp:positionH>
              <wp:positionV relativeFrom="paragraph">
                <wp:posOffset>-1010285</wp:posOffset>
              </wp:positionV>
              <wp:extent cx="1943735" cy="1450340"/>
              <wp:effectExtent l="0" t="0" r="0" b="0"/>
              <wp:wrapTight wrapText="bothSides">
                <wp:wrapPolygon edited="0">
                  <wp:start x="0" y="0"/>
                  <wp:lineTo x="0" y="21278"/>
                  <wp:lineTo x="21381" y="21278"/>
                  <wp:lineTo x="21381" y="0"/>
                  <wp:lineTo x="0" y="0"/>
                </wp:wrapPolygon>
              </wp:wrapTight>
              <wp:docPr id="28" name="Gruppieren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735" cy="1450340"/>
                        <a:chOff x="0" y="0"/>
                        <a:chExt cx="1943100" cy="1449070"/>
                      </a:xfrm>
                    </wpg:grpSpPr>
                    <pic:pic xmlns:pic="http://schemas.openxmlformats.org/drawingml/2006/picture">
                      <pic:nvPicPr>
                        <pic:cNvPr id="27" name="Bild 10" descr="Kreise_unten_rechts_grün_KJ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Ellipse 5"/>
                      <wps:cNvSpPr/>
                      <wps:spPr>
                        <a:xfrm>
                          <a:off x="318247" y="219635"/>
                          <a:ext cx="1322294" cy="61837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Grafik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8588" y="246530"/>
                          <a:ext cx="1121410" cy="6737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CC0AF2A" id="Gruppieren 28" o:spid="_x0000_s1026" style="position:absolute;margin-left:353.6pt;margin-top:-79.55pt;width:153.05pt;height:114.2pt;z-index:-251607552;mso-width-relative:margin;mso-height-relative:margin" coordsize="19431,14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alt="Kreise_unten_rechts_grün_KJR" style="position:absolute;width:19431;height: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">
                <v:imagedata r:id="rId3" o:title="Kreise_unten_rechts_grün_KJR"/>
              </v:shape>
              <v:oval id="Ellipse 5" o:spid="_x0000_s1028" style="position:absolute;left:3182;top:2196;width:13223;height:6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" fillcolor="white [3212]" strokecolor="white [3212]" strokeweight="2pt"/>
              <v:shape id="Grafik 26" o:spid="_x0000_s1029" type="#_x0000_t75" style="position:absolute;left:3585;top:2465;width:11214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">
                <v:imagedata r:id="rId4" o:title=""/>
              </v:shape>
              <w10:wrap type="tigh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9482C" w14:textId="77777777" w:rsidR="00C97F02" w:rsidRPr="00B01103" w:rsidRDefault="00C97F02">
    <w:pPr>
      <w:pStyle w:val="Fuzeile"/>
      <w:framePr w:wrap="around" w:vAnchor="text" w:hAnchor="margin" w:xAlign="inside" w:y="1"/>
      <w:rPr>
        <w:rStyle w:val="Seitenzahl"/>
        <w:rFonts w:asciiTheme="minorHAnsi" w:hAnsiTheme="minorHAnsi" w:cstheme="minorHAnsi"/>
        <w:sz w:val="20"/>
      </w:rPr>
    </w:pPr>
    <w:r w:rsidRPr="00B01103">
      <w:rPr>
        <w:rStyle w:val="Seitenzahl"/>
        <w:rFonts w:asciiTheme="minorHAnsi" w:hAnsiTheme="minorHAnsi" w:cstheme="minorHAnsi"/>
        <w:sz w:val="20"/>
      </w:rPr>
      <w:fldChar w:fldCharType="begin"/>
    </w:r>
    <w:r w:rsidRPr="00B01103">
      <w:rPr>
        <w:rStyle w:val="Seitenzahl"/>
        <w:rFonts w:asciiTheme="minorHAnsi" w:hAnsiTheme="minorHAnsi" w:cstheme="minorHAnsi"/>
        <w:sz w:val="20"/>
      </w:rPr>
      <w:instrText xml:space="preserve">PAGE  </w:instrText>
    </w:r>
    <w:r w:rsidRPr="00B01103">
      <w:rPr>
        <w:rStyle w:val="Seitenzahl"/>
        <w:rFonts w:asciiTheme="minorHAnsi" w:hAnsiTheme="minorHAnsi" w:cstheme="minorHAnsi"/>
        <w:sz w:val="20"/>
      </w:rPr>
      <w:fldChar w:fldCharType="separate"/>
    </w:r>
    <w:r w:rsidR="005A2F46">
      <w:rPr>
        <w:rStyle w:val="Seitenzahl"/>
        <w:rFonts w:asciiTheme="minorHAnsi" w:hAnsiTheme="minorHAnsi" w:cstheme="minorHAnsi"/>
        <w:noProof/>
        <w:sz w:val="20"/>
      </w:rPr>
      <w:t>8</w:t>
    </w:r>
    <w:r w:rsidRPr="00B01103">
      <w:rPr>
        <w:rStyle w:val="Seitenzahl"/>
        <w:rFonts w:asciiTheme="minorHAnsi" w:hAnsiTheme="minorHAnsi" w:cstheme="minorHAnsi"/>
        <w:sz w:val="20"/>
      </w:rPr>
      <w:fldChar w:fldCharType="end"/>
    </w:r>
  </w:p>
  <w:p w14:paraId="09029EEC" w14:textId="37AD2E90" w:rsidR="00C97F02" w:rsidRDefault="00362D2B" w:rsidP="00362D2B">
    <w:pPr>
      <w:pStyle w:val="Fuzeile"/>
      <w:ind w:right="360"/>
    </w:pPr>
    <w:r>
      <w:rPr>
        <w:rStyle w:val="Seitenzahl"/>
        <w:rFonts w:asciiTheme="minorHAnsi" w:hAnsiTheme="minorHAnsi" w:cstheme="minorHAnsi"/>
        <w:noProof/>
        <w:sz w:val="20"/>
      </w:rPr>
      <w:t>erstellt durch Landkreisjugendarbeit / Kreisjugendring Kulmbach (Stand 18.06.2020)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189D6" w14:textId="77777777" w:rsidR="00C97F02" w:rsidRPr="00B01103" w:rsidRDefault="00C97F02">
    <w:pPr>
      <w:pStyle w:val="Fuzeile"/>
      <w:framePr w:wrap="around" w:vAnchor="text" w:hAnchor="margin" w:xAlign="inside" w:y="1"/>
      <w:rPr>
        <w:rStyle w:val="Seitenzahl"/>
        <w:rFonts w:asciiTheme="minorHAnsi" w:hAnsiTheme="minorHAnsi" w:cstheme="minorHAnsi"/>
        <w:sz w:val="20"/>
      </w:rPr>
    </w:pPr>
    <w:r w:rsidRPr="00B01103">
      <w:rPr>
        <w:rStyle w:val="Seitenzahl"/>
        <w:rFonts w:asciiTheme="minorHAnsi" w:hAnsiTheme="minorHAnsi" w:cstheme="minorHAnsi"/>
        <w:sz w:val="20"/>
      </w:rPr>
      <w:fldChar w:fldCharType="begin"/>
    </w:r>
    <w:r w:rsidRPr="00B01103">
      <w:rPr>
        <w:rStyle w:val="Seitenzahl"/>
        <w:rFonts w:asciiTheme="minorHAnsi" w:hAnsiTheme="minorHAnsi" w:cstheme="minorHAnsi"/>
        <w:sz w:val="20"/>
      </w:rPr>
      <w:instrText xml:space="preserve">PAGE  </w:instrText>
    </w:r>
    <w:r w:rsidRPr="00B01103">
      <w:rPr>
        <w:rStyle w:val="Seitenzahl"/>
        <w:rFonts w:asciiTheme="minorHAnsi" w:hAnsiTheme="minorHAnsi" w:cstheme="minorHAnsi"/>
        <w:sz w:val="20"/>
      </w:rPr>
      <w:fldChar w:fldCharType="separate"/>
    </w:r>
    <w:r w:rsidR="005A2F46">
      <w:rPr>
        <w:rStyle w:val="Seitenzahl"/>
        <w:rFonts w:asciiTheme="minorHAnsi" w:hAnsiTheme="minorHAnsi" w:cstheme="minorHAnsi"/>
        <w:noProof/>
        <w:sz w:val="20"/>
      </w:rPr>
      <w:t>7</w:t>
    </w:r>
    <w:r w:rsidRPr="00B01103">
      <w:rPr>
        <w:rStyle w:val="Seitenzahl"/>
        <w:rFonts w:asciiTheme="minorHAnsi" w:hAnsiTheme="minorHAnsi" w:cstheme="minorHAnsi"/>
        <w:sz w:val="20"/>
      </w:rPr>
      <w:fldChar w:fldCharType="end"/>
    </w:r>
  </w:p>
  <w:p w14:paraId="1AE1D1DA" w14:textId="7C5A2DBD" w:rsidR="00C97F02" w:rsidRDefault="00362D2B" w:rsidP="00362D2B">
    <w:pPr>
      <w:pStyle w:val="Fuzeile"/>
      <w:tabs>
        <w:tab w:val="clear" w:pos="4536"/>
        <w:tab w:val="clear" w:pos="9072"/>
      </w:tabs>
      <w:rPr>
        <w:rFonts w:ascii="Fette Engschrift" w:hAnsi="Fette Engschrift"/>
      </w:rPr>
    </w:pPr>
    <w:r>
      <w:rPr>
        <w:rStyle w:val="Seitenzahl"/>
        <w:rFonts w:asciiTheme="minorHAnsi" w:hAnsiTheme="minorHAnsi" w:cstheme="minorHAnsi"/>
        <w:noProof/>
        <w:sz w:val="20"/>
      </w:rPr>
      <w:tab/>
    </w:r>
    <w:r>
      <w:rPr>
        <w:rStyle w:val="Seitenzahl"/>
        <w:rFonts w:asciiTheme="minorHAnsi" w:hAnsiTheme="minorHAnsi" w:cstheme="minorHAnsi"/>
        <w:noProof/>
        <w:sz w:val="20"/>
      </w:rPr>
      <w:t>erstellt durch Landkreisjugendarbeit / Kreisjugendring Kulmbach</w:t>
    </w:r>
    <w:r>
      <w:rPr>
        <w:rStyle w:val="Seitenzahl"/>
        <w:rFonts w:asciiTheme="minorHAnsi" w:hAnsiTheme="minorHAnsi" w:cstheme="minorHAnsi"/>
        <w:noProof/>
        <w:sz w:val="20"/>
      </w:rPr>
      <w:t xml:space="preserve"> (Stand 18.06.2020)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CD83CF" w14:textId="77777777" w:rsidR="00C97F02" w:rsidRDefault="00C97F02">
      <w:r>
        <w:separator/>
      </w:r>
    </w:p>
  </w:footnote>
  <w:footnote w:type="continuationSeparator" w:id="0">
    <w:p w14:paraId="0AD51EB3" w14:textId="77777777" w:rsidR="00C97F02" w:rsidRDefault="00C97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9D91B" w14:textId="44DB9613" w:rsidR="00C97F02" w:rsidRPr="00FC2C14" w:rsidRDefault="00C97F02" w:rsidP="00FC2C14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FC2C14">
      <w:rPr>
        <w:rFonts w:asciiTheme="minorHAnsi" w:hAnsiTheme="minorHAnsi" w:cstheme="minorHAnsi"/>
        <w:b/>
        <w:szCs w:val="24"/>
      </w:rPr>
      <w:t>Hygienekonzepten in der Jugendarbeit</w:t>
    </w:r>
    <w:r w:rsidRPr="00FC2C14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685376" behindDoc="0" locked="0" layoutInCell="1" allowOverlap="1" wp14:anchorId="3CA0B070" wp14:editId="5AAFC958">
          <wp:simplePos x="0" y="0"/>
          <wp:positionH relativeFrom="column">
            <wp:posOffset>-914400</wp:posOffset>
          </wp:positionH>
          <wp:positionV relativeFrom="page">
            <wp:posOffset>3810</wp:posOffset>
          </wp:positionV>
          <wp:extent cx="1522800" cy="2401200"/>
          <wp:effectExtent l="0" t="0" r="1270" b="0"/>
          <wp:wrapNone/>
          <wp:docPr id="11" name="Bild 11" descr="Kreise_oben_links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reise_oben_links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800" cy="240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191DDC" w14:textId="426DB6CA" w:rsidR="00C97F02" w:rsidRPr="00FC2C14" w:rsidRDefault="00C97F02" w:rsidP="00FC2C14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FC2C14">
      <w:rPr>
        <w:rFonts w:asciiTheme="minorHAnsi" w:hAnsiTheme="minorHAnsi" w:cstheme="minorHAnsi"/>
        <w:b/>
        <w:szCs w:val="24"/>
      </w:rPr>
      <w:t>Checkliste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232F2" w14:textId="370A5C56" w:rsidR="00C97F02" w:rsidRPr="00FC2C14" w:rsidRDefault="00C97F02" w:rsidP="002376C3">
    <w:pPr>
      <w:pStyle w:val="Kopfzeile"/>
      <w:jc w:val="right"/>
      <w:rPr>
        <w:rFonts w:asciiTheme="minorHAnsi" w:hAnsiTheme="minorHAnsi" w:cstheme="minorHAnsi"/>
        <w:b/>
        <w:szCs w:val="24"/>
      </w:rPr>
    </w:pPr>
    <w:r w:rsidRPr="00FC2C14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691008" behindDoc="1" locked="0" layoutInCell="1" allowOverlap="1" wp14:anchorId="641FB856" wp14:editId="24CC22E4">
          <wp:simplePos x="0" y="0"/>
          <wp:positionH relativeFrom="column">
            <wp:posOffset>533400</wp:posOffset>
          </wp:positionH>
          <wp:positionV relativeFrom="paragraph">
            <wp:posOffset>-271780</wp:posOffset>
          </wp:positionV>
          <wp:extent cx="6096000" cy="800100"/>
          <wp:effectExtent l="0" t="0" r="0" b="0"/>
          <wp:wrapNone/>
          <wp:docPr id="9" name="Bild 9" descr="Bogen_oben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ogen_oben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C14">
      <w:rPr>
        <w:rFonts w:asciiTheme="minorHAnsi" w:hAnsiTheme="minorHAnsi" w:cstheme="minorHAnsi"/>
        <w:b/>
        <w:szCs w:val="24"/>
      </w:rPr>
      <w:t>Hygienekonzepte in der Jugendarbeit</w:t>
    </w:r>
  </w:p>
  <w:p w14:paraId="7D7EE608" w14:textId="5802A965" w:rsidR="00C97F02" w:rsidRPr="00FC2C14" w:rsidRDefault="00C97F02" w:rsidP="002376C3">
    <w:pPr>
      <w:pStyle w:val="Kopfzeile"/>
      <w:jc w:val="right"/>
      <w:rPr>
        <w:rFonts w:asciiTheme="minorHAnsi" w:hAnsiTheme="minorHAnsi" w:cstheme="minorHAnsi"/>
        <w:b/>
        <w:szCs w:val="24"/>
      </w:rPr>
    </w:pPr>
    <w:r w:rsidRPr="00FC2C14">
      <w:rPr>
        <w:rFonts w:asciiTheme="minorHAnsi" w:hAnsiTheme="minorHAnsi" w:cstheme="minorHAnsi"/>
        <w:b/>
        <w:szCs w:val="24"/>
      </w:rPr>
      <w:t>Checkliste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6687A" w14:textId="561E0F97" w:rsidR="00C97F02" w:rsidRPr="00FC2C14" w:rsidRDefault="00C97F02" w:rsidP="00FC2C14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FC2C14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732480" behindDoc="1" locked="0" layoutInCell="1" allowOverlap="1" wp14:anchorId="169F837E" wp14:editId="691816AF">
          <wp:simplePos x="0" y="0"/>
          <wp:positionH relativeFrom="page">
            <wp:align>left</wp:align>
          </wp:positionH>
          <wp:positionV relativeFrom="paragraph">
            <wp:posOffset>-450850</wp:posOffset>
          </wp:positionV>
          <wp:extent cx="1411111" cy="1362421"/>
          <wp:effectExtent l="0" t="0" r="0" b="952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nnenseiten_obe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37" t="35946"/>
                  <a:stretch/>
                </pic:blipFill>
                <pic:spPr bwMode="auto">
                  <a:xfrm>
                    <a:off x="0" y="0"/>
                    <a:ext cx="1411605" cy="13628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C14">
      <w:rPr>
        <w:rFonts w:asciiTheme="minorHAnsi" w:hAnsiTheme="minorHAnsi" w:cstheme="minorHAnsi"/>
        <w:b/>
        <w:szCs w:val="24"/>
      </w:rPr>
      <w:t>Hygienekonzepten in der Jugendarbeit</w:t>
    </w:r>
  </w:p>
  <w:p w14:paraId="595D503C" w14:textId="0667C5DB" w:rsidR="00C97F02" w:rsidRPr="00FC2C14" w:rsidRDefault="00C97F02" w:rsidP="00FC2C14">
    <w:pPr>
      <w:pStyle w:val="Kopfzeile"/>
      <w:ind w:left="1134"/>
      <w:rPr>
        <w:rFonts w:asciiTheme="minorHAnsi" w:hAnsiTheme="minorHAnsi" w:cstheme="minorHAnsi"/>
        <w:b/>
        <w:szCs w:val="24"/>
      </w:rPr>
    </w:pPr>
    <w:r w:rsidRPr="00FC2C14">
      <w:rPr>
        <w:rFonts w:asciiTheme="minorHAnsi" w:hAnsiTheme="minorHAnsi" w:cstheme="minorHAnsi"/>
        <w:b/>
        <w:szCs w:val="24"/>
      </w:rPr>
      <w:t>Checkliste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DAE78" w14:textId="4A312DC7" w:rsidR="00C97F02" w:rsidRPr="00FC2C14" w:rsidRDefault="00C97F02" w:rsidP="00FC2C14">
    <w:pPr>
      <w:pStyle w:val="Kopfzeile"/>
      <w:ind w:left="1134"/>
      <w:jc w:val="right"/>
      <w:rPr>
        <w:rFonts w:asciiTheme="minorHAnsi" w:hAnsiTheme="minorHAnsi" w:cstheme="minorHAnsi"/>
        <w:b/>
        <w:szCs w:val="24"/>
      </w:rPr>
    </w:pPr>
    <w:r w:rsidRPr="00FC2C14">
      <w:rPr>
        <w:rFonts w:asciiTheme="minorHAnsi" w:hAnsiTheme="minorHAnsi" w:cstheme="minorHAnsi"/>
        <w:b/>
        <w:noProof/>
        <w:szCs w:val="24"/>
      </w:rPr>
      <w:drawing>
        <wp:anchor distT="0" distB="0" distL="114300" distR="114300" simplePos="0" relativeHeight="251731456" behindDoc="1" locked="0" layoutInCell="1" allowOverlap="1" wp14:anchorId="29536049" wp14:editId="6C50448D">
          <wp:simplePos x="0" y="0"/>
          <wp:positionH relativeFrom="column">
            <wp:posOffset>466725</wp:posOffset>
          </wp:positionH>
          <wp:positionV relativeFrom="paragraph">
            <wp:posOffset>-238760</wp:posOffset>
          </wp:positionV>
          <wp:extent cx="6096000" cy="800100"/>
          <wp:effectExtent l="0" t="0" r="0" b="0"/>
          <wp:wrapNone/>
          <wp:docPr id="8" name="Bild 9" descr="Bogen_oben_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ogen_oben_grü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C14">
      <w:rPr>
        <w:rFonts w:asciiTheme="minorHAnsi" w:hAnsiTheme="minorHAnsi" w:cstheme="minorHAnsi"/>
        <w:b/>
        <w:szCs w:val="24"/>
      </w:rPr>
      <w:t>Hygienekonzepten in der Jugendarbeit</w:t>
    </w:r>
  </w:p>
  <w:p w14:paraId="5BB5F8B1" w14:textId="54E01E7B" w:rsidR="00C97F02" w:rsidRPr="00FC2C14" w:rsidRDefault="00C97F02" w:rsidP="00FC2C14">
    <w:pPr>
      <w:pStyle w:val="Kopfzeile"/>
      <w:ind w:left="1134"/>
      <w:jc w:val="right"/>
      <w:rPr>
        <w:rFonts w:asciiTheme="minorHAnsi" w:hAnsiTheme="minorHAnsi" w:cstheme="minorHAnsi"/>
        <w:b/>
        <w:szCs w:val="24"/>
      </w:rPr>
    </w:pPr>
    <w:r w:rsidRPr="00FC2C14">
      <w:rPr>
        <w:rFonts w:asciiTheme="minorHAnsi" w:hAnsiTheme="minorHAnsi" w:cstheme="minorHAnsi"/>
        <w:b/>
        <w:szCs w:val="24"/>
      </w:rPr>
      <w:t>Checkliste</w:t>
    </w:r>
  </w:p>
  <w:p w14:paraId="40E0A200" w14:textId="6984CAC2" w:rsidR="00C97F02" w:rsidRDefault="00C97F02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C0D1B" w14:textId="2385190C" w:rsidR="00C97F02" w:rsidRDefault="00C97F0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326E"/>
    <w:multiLevelType w:val="hybridMultilevel"/>
    <w:tmpl w:val="A328D98A"/>
    <w:lvl w:ilvl="0" w:tplc="19B0C626">
      <w:start w:val="1"/>
      <w:numFmt w:val="bullet"/>
      <w:lvlText w:val="-"/>
      <w:lvlJc w:val="left"/>
      <w:pPr>
        <w:ind w:left="224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1">
    <w:nsid w:val="0403130F"/>
    <w:multiLevelType w:val="hybridMultilevel"/>
    <w:tmpl w:val="D35ACE5C"/>
    <w:lvl w:ilvl="0" w:tplc="9B50DB5C">
      <w:start w:val="1"/>
      <w:numFmt w:val="decimal"/>
      <w:pStyle w:val="berschrift4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C3102"/>
    <w:multiLevelType w:val="hybridMultilevel"/>
    <w:tmpl w:val="9AB82674"/>
    <w:lvl w:ilvl="0" w:tplc="A2BA48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11BB5"/>
    <w:multiLevelType w:val="singleLevel"/>
    <w:tmpl w:val="3042BCC2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9E80EF5"/>
    <w:multiLevelType w:val="hybridMultilevel"/>
    <w:tmpl w:val="0FA6D050"/>
    <w:lvl w:ilvl="0" w:tplc="19B0C626">
      <w:start w:val="1"/>
      <w:numFmt w:val="bullet"/>
      <w:lvlText w:val="-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sz w:val="24"/>
      </w:rPr>
    </w:lvl>
    <w:lvl w:ilvl="1" w:tplc="74A67DC8">
      <w:start w:val="1"/>
      <w:numFmt w:val="bullet"/>
      <w:lvlText w:val="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  <w:sz w:val="24"/>
        <w:szCs w:val="24"/>
      </w:rPr>
    </w:lvl>
    <w:lvl w:ilvl="2" w:tplc="B5FC2564">
      <w:numFmt w:val="bullet"/>
      <w:lvlText w:val="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3" w:tplc="7D6E4920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7D10E6"/>
    <w:multiLevelType w:val="hybridMultilevel"/>
    <w:tmpl w:val="FE7C6AF6"/>
    <w:lvl w:ilvl="0" w:tplc="0407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1D711D06"/>
    <w:multiLevelType w:val="hybridMultilevel"/>
    <w:tmpl w:val="2388863A"/>
    <w:lvl w:ilvl="0" w:tplc="0EF2B1FC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E1716FF"/>
    <w:multiLevelType w:val="hybridMultilevel"/>
    <w:tmpl w:val="0BAC46EA"/>
    <w:lvl w:ilvl="0" w:tplc="0407000D">
      <w:start w:val="1"/>
      <w:numFmt w:val="bullet"/>
      <w:lvlText w:val=""/>
      <w:lvlJc w:val="left"/>
      <w:pPr>
        <w:tabs>
          <w:tab w:val="num" w:pos="717"/>
        </w:tabs>
        <w:ind w:left="680" w:hanging="323"/>
      </w:pPr>
      <w:rPr>
        <w:rFonts w:ascii="Wingdings" w:hAnsi="Wingdings" w:hint="default"/>
      </w:rPr>
    </w:lvl>
    <w:lvl w:ilvl="1" w:tplc="74A67DC8">
      <w:start w:val="1"/>
      <w:numFmt w:val="bullet"/>
      <w:lvlText w:val="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  <w:sz w:val="24"/>
        <w:szCs w:val="24"/>
      </w:rPr>
    </w:lvl>
    <w:lvl w:ilvl="2" w:tplc="B5FC2564">
      <w:numFmt w:val="bullet"/>
      <w:lvlText w:val="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3" w:tplc="7D6E4920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03595C"/>
    <w:multiLevelType w:val="hybridMultilevel"/>
    <w:tmpl w:val="95EE6EDE"/>
    <w:lvl w:ilvl="0" w:tplc="19B0C62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33939"/>
    <w:multiLevelType w:val="hybridMultilevel"/>
    <w:tmpl w:val="7674DA92"/>
    <w:lvl w:ilvl="0" w:tplc="19B0C62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AE4B17"/>
    <w:multiLevelType w:val="hybridMultilevel"/>
    <w:tmpl w:val="8CDC681A"/>
    <w:lvl w:ilvl="0" w:tplc="64848EB8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436FB1"/>
    <w:multiLevelType w:val="hybridMultilevel"/>
    <w:tmpl w:val="521C85FA"/>
    <w:lvl w:ilvl="0" w:tplc="A2BA48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95F1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628692E"/>
    <w:multiLevelType w:val="hybridMultilevel"/>
    <w:tmpl w:val="94BA199E"/>
    <w:lvl w:ilvl="0" w:tplc="AC84C51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8F001F"/>
    <w:multiLevelType w:val="hybridMultilevel"/>
    <w:tmpl w:val="80F25810"/>
    <w:lvl w:ilvl="0" w:tplc="FF08A370">
      <w:start w:val="1"/>
      <w:numFmt w:val="bullet"/>
      <w:lvlText w:val="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778CF"/>
    <w:multiLevelType w:val="hybridMultilevel"/>
    <w:tmpl w:val="E6FA9DA4"/>
    <w:lvl w:ilvl="0" w:tplc="19B0C626">
      <w:start w:val="1"/>
      <w:numFmt w:val="bullet"/>
      <w:lvlText w:val="-"/>
      <w:lvlJc w:val="left"/>
      <w:pPr>
        <w:ind w:left="140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>
    <w:nsid w:val="47706720"/>
    <w:multiLevelType w:val="hybridMultilevel"/>
    <w:tmpl w:val="0E2AE196"/>
    <w:lvl w:ilvl="0" w:tplc="A2BA48AE">
      <w:start w:val="1"/>
      <w:numFmt w:val="bullet"/>
      <w:lvlText w:val="-"/>
      <w:lvlJc w:val="left"/>
      <w:pPr>
        <w:ind w:left="179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7">
    <w:nsid w:val="4F9F5E91"/>
    <w:multiLevelType w:val="hybridMultilevel"/>
    <w:tmpl w:val="ADC2633A"/>
    <w:lvl w:ilvl="0" w:tplc="A2BA48AE">
      <w:start w:val="1"/>
      <w:numFmt w:val="bullet"/>
      <w:lvlText w:val="-"/>
      <w:lvlJc w:val="left"/>
      <w:pPr>
        <w:ind w:left="179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8">
    <w:nsid w:val="50DD75CE"/>
    <w:multiLevelType w:val="hybridMultilevel"/>
    <w:tmpl w:val="6AE8E38A"/>
    <w:lvl w:ilvl="0" w:tplc="0407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>
    <w:nsid w:val="586F6DAE"/>
    <w:multiLevelType w:val="hybridMultilevel"/>
    <w:tmpl w:val="022816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3D0254"/>
    <w:multiLevelType w:val="hybridMultilevel"/>
    <w:tmpl w:val="0DF49900"/>
    <w:lvl w:ilvl="0" w:tplc="234CA66E">
      <w:start w:val="1"/>
      <w:numFmt w:val="bullet"/>
      <w:lvlText w:val="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  <w:color w:val="auto"/>
      </w:rPr>
    </w:lvl>
    <w:lvl w:ilvl="1" w:tplc="9814C1B4">
      <w:start w:val="1"/>
      <w:numFmt w:val="bullet"/>
      <w:lvlText w:val=""/>
      <w:lvlJc w:val="left"/>
      <w:pPr>
        <w:tabs>
          <w:tab w:val="num" w:pos="1440"/>
        </w:tabs>
        <w:ind w:left="1437" w:hanging="357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081171"/>
    <w:multiLevelType w:val="hybridMultilevel"/>
    <w:tmpl w:val="CA3E294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7A198E"/>
    <w:multiLevelType w:val="hybridMultilevel"/>
    <w:tmpl w:val="5738778C"/>
    <w:lvl w:ilvl="0" w:tplc="4CDE5A08">
      <w:start w:val="1"/>
      <w:numFmt w:val="decimal"/>
      <w:pStyle w:val="berschrift3"/>
      <w:lvlText w:val="%1."/>
      <w:lvlJc w:val="left"/>
      <w:pPr>
        <w:ind w:left="720" w:hanging="360"/>
      </w:pPr>
      <w:rPr>
        <w:rFonts w:ascii="Calibri" w:hAnsi="Calibri" w:cs="Arial" w:hint="default"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9E6CC9"/>
    <w:multiLevelType w:val="hybridMultilevel"/>
    <w:tmpl w:val="3B62AF1C"/>
    <w:lvl w:ilvl="0" w:tplc="19B0C62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885694"/>
    <w:multiLevelType w:val="hybridMultilevel"/>
    <w:tmpl w:val="7990EEC2"/>
    <w:lvl w:ilvl="0" w:tplc="0407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>
    <w:nsid w:val="6E8C2D23"/>
    <w:multiLevelType w:val="hybridMultilevel"/>
    <w:tmpl w:val="03B808EC"/>
    <w:lvl w:ilvl="0" w:tplc="A2BA48AE">
      <w:start w:val="1"/>
      <w:numFmt w:val="bullet"/>
      <w:lvlText w:val="-"/>
      <w:lvlJc w:val="left"/>
      <w:pPr>
        <w:ind w:left="179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6">
    <w:nsid w:val="70BA6EA0"/>
    <w:multiLevelType w:val="hybridMultilevel"/>
    <w:tmpl w:val="9FA0605C"/>
    <w:lvl w:ilvl="0" w:tplc="19B0C626">
      <w:start w:val="1"/>
      <w:numFmt w:val="bullet"/>
      <w:lvlText w:val="-"/>
      <w:lvlJc w:val="left"/>
      <w:pPr>
        <w:ind w:left="1077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75EF202E"/>
    <w:multiLevelType w:val="hybridMultilevel"/>
    <w:tmpl w:val="6CB24E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44B75"/>
    <w:multiLevelType w:val="hybridMultilevel"/>
    <w:tmpl w:val="A1909CF8"/>
    <w:lvl w:ilvl="0" w:tplc="649ABC36">
      <w:start w:val="1"/>
      <w:numFmt w:val="bullet"/>
      <w:lvlText w:val="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808988A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EB249D1"/>
    <w:multiLevelType w:val="hybridMultilevel"/>
    <w:tmpl w:val="E74E2FF6"/>
    <w:lvl w:ilvl="0" w:tplc="19B0C626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F5D7A4F"/>
    <w:multiLevelType w:val="hybridMultilevel"/>
    <w:tmpl w:val="117AD9E0"/>
    <w:lvl w:ilvl="0" w:tplc="0407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2"/>
  </w:num>
  <w:num w:numId="4">
    <w:abstractNumId w:val="1"/>
  </w:num>
  <w:num w:numId="5">
    <w:abstractNumId w:val="22"/>
  </w:num>
  <w:num w:numId="6">
    <w:abstractNumId w:val="28"/>
  </w:num>
  <w:num w:numId="7">
    <w:abstractNumId w:val="24"/>
  </w:num>
  <w:num w:numId="8">
    <w:abstractNumId w:val="13"/>
  </w:num>
  <w:num w:numId="9">
    <w:abstractNumId w:val="2"/>
  </w:num>
  <w:num w:numId="10">
    <w:abstractNumId w:val="25"/>
  </w:num>
  <w:num w:numId="11">
    <w:abstractNumId w:val="17"/>
  </w:num>
  <w:num w:numId="12">
    <w:abstractNumId w:val="5"/>
  </w:num>
  <w:num w:numId="13">
    <w:abstractNumId w:val="30"/>
  </w:num>
  <w:num w:numId="14">
    <w:abstractNumId w:val="16"/>
  </w:num>
  <w:num w:numId="15">
    <w:abstractNumId w:val="11"/>
  </w:num>
  <w:num w:numId="16">
    <w:abstractNumId w:val="7"/>
  </w:num>
  <w:num w:numId="17">
    <w:abstractNumId w:val="4"/>
  </w:num>
  <w:num w:numId="18">
    <w:abstractNumId w:val="3"/>
  </w:num>
  <w:num w:numId="19">
    <w:abstractNumId w:val="0"/>
  </w:num>
  <w:num w:numId="20">
    <w:abstractNumId w:val="8"/>
  </w:num>
  <w:num w:numId="21">
    <w:abstractNumId w:val="26"/>
  </w:num>
  <w:num w:numId="22">
    <w:abstractNumId w:val="9"/>
  </w:num>
  <w:num w:numId="23">
    <w:abstractNumId w:val="21"/>
  </w:num>
  <w:num w:numId="24">
    <w:abstractNumId w:val="29"/>
  </w:num>
  <w:num w:numId="25">
    <w:abstractNumId w:val="18"/>
  </w:num>
  <w:num w:numId="26">
    <w:abstractNumId w:val="15"/>
  </w:num>
  <w:num w:numId="27">
    <w:abstractNumId w:val="23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0"/>
  </w:num>
  <w:num w:numId="39">
    <w:abstractNumId w:val="1"/>
  </w:num>
  <w:num w:numId="40">
    <w:abstractNumId w:val="1"/>
  </w:num>
  <w:num w:numId="41">
    <w:abstractNumId w:val="27"/>
  </w:num>
  <w:num w:numId="42">
    <w:abstractNumId w:val="14"/>
  </w:num>
  <w:num w:numId="43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mirrorMargins/>
  <w:proofState w:spelling="clean" w:grammar="clean"/>
  <w:attachedTemplate r:id="rId1"/>
  <w:documentProtection w:edit="forms" w:enforcement="1"/>
  <w:defaultTabStop w:val="709"/>
  <w:autoHyphenation/>
  <w:hyphenationZone w:val="425"/>
  <w:evenAndOddHeaders/>
  <w:noPunctuationKerning/>
  <w:characterSpacingControl w:val="doNotCompress"/>
  <w:hdrShapeDefaults>
    <o:shapedefaults v:ext="edit" spidmax="12289">
      <o:colormru v:ext="edit" colors="#9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A4"/>
    <w:rsid w:val="00004221"/>
    <w:rsid w:val="00004F3F"/>
    <w:rsid w:val="00005BEB"/>
    <w:rsid w:val="000138A3"/>
    <w:rsid w:val="0001612C"/>
    <w:rsid w:val="00017585"/>
    <w:rsid w:val="000208D7"/>
    <w:rsid w:val="000309E2"/>
    <w:rsid w:val="000411EA"/>
    <w:rsid w:val="00041AE0"/>
    <w:rsid w:val="0004626A"/>
    <w:rsid w:val="00060FB0"/>
    <w:rsid w:val="00062060"/>
    <w:rsid w:val="000664EB"/>
    <w:rsid w:val="000758CD"/>
    <w:rsid w:val="00075FBE"/>
    <w:rsid w:val="000774ED"/>
    <w:rsid w:val="000820C0"/>
    <w:rsid w:val="0008240E"/>
    <w:rsid w:val="000918CC"/>
    <w:rsid w:val="000936D2"/>
    <w:rsid w:val="000A1F59"/>
    <w:rsid w:val="000A226D"/>
    <w:rsid w:val="000A4B66"/>
    <w:rsid w:val="000B3556"/>
    <w:rsid w:val="000B613E"/>
    <w:rsid w:val="000C003E"/>
    <w:rsid w:val="000D297A"/>
    <w:rsid w:val="000D72E7"/>
    <w:rsid w:val="000E42C3"/>
    <w:rsid w:val="000E56B2"/>
    <w:rsid w:val="000F0FE8"/>
    <w:rsid w:val="001026DF"/>
    <w:rsid w:val="001056FC"/>
    <w:rsid w:val="00111721"/>
    <w:rsid w:val="00115C8B"/>
    <w:rsid w:val="001167BD"/>
    <w:rsid w:val="00120118"/>
    <w:rsid w:val="001213C8"/>
    <w:rsid w:val="00131F95"/>
    <w:rsid w:val="001360D1"/>
    <w:rsid w:val="00137DF0"/>
    <w:rsid w:val="00140B62"/>
    <w:rsid w:val="00141A87"/>
    <w:rsid w:val="001448FA"/>
    <w:rsid w:val="001450F1"/>
    <w:rsid w:val="00147696"/>
    <w:rsid w:val="00154BFA"/>
    <w:rsid w:val="00162BBF"/>
    <w:rsid w:val="00162D5F"/>
    <w:rsid w:val="00176C70"/>
    <w:rsid w:val="001803B8"/>
    <w:rsid w:val="00190327"/>
    <w:rsid w:val="0019149C"/>
    <w:rsid w:val="001A0371"/>
    <w:rsid w:val="001A51F1"/>
    <w:rsid w:val="001A5A99"/>
    <w:rsid w:val="001B45CC"/>
    <w:rsid w:val="001C1D10"/>
    <w:rsid w:val="001C6A83"/>
    <w:rsid w:val="001D5883"/>
    <w:rsid w:val="001E41F7"/>
    <w:rsid w:val="001E4B02"/>
    <w:rsid w:val="001F0E1C"/>
    <w:rsid w:val="001F1A34"/>
    <w:rsid w:val="001F30B8"/>
    <w:rsid w:val="001F5BB2"/>
    <w:rsid w:val="00201C83"/>
    <w:rsid w:val="00205336"/>
    <w:rsid w:val="00207602"/>
    <w:rsid w:val="00210B94"/>
    <w:rsid w:val="00214300"/>
    <w:rsid w:val="002146AD"/>
    <w:rsid w:val="00214A0B"/>
    <w:rsid w:val="002158A7"/>
    <w:rsid w:val="00215EA3"/>
    <w:rsid w:val="0022376C"/>
    <w:rsid w:val="00224D7B"/>
    <w:rsid w:val="00232A2A"/>
    <w:rsid w:val="00232E66"/>
    <w:rsid w:val="002346E4"/>
    <w:rsid w:val="00234751"/>
    <w:rsid w:val="002376C3"/>
    <w:rsid w:val="00240B11"/>
    <w:rsid w:val="00241030"/>
    <w:rsid w:val="002420C7"/>
    <w:rsid w:val="00243809"/>
    <w:rsid w:val="00246921"/>
    <w:rsid w:val="00250202"/>
    <w:rsid w:val="00251980"/>
    <w:rsid w:val="002712B5"/>
    <w:rsid w:val="00277766"/>
    <w:rsid w:val="00277CE7"/>
    <w:rsid w:val="002802F0"/>
    <w:rsid w:val="002A0564"/>
    <w:rsid w:val="002A15C3"/>
    <w:rsid w:val="002A4614"/>
    <w:rsid w:val="002A4667"/>
    <w:rsid w:val="002B5055"/>
    <w:rsid w:val="002C1F43"/>
    <w:rsid w:val="002C29B6"/>
    <w:rsid w:val="002C62BB"/>
    <w:rsid w:val="002D0BB7"/>
    <w:rsid w:val="002D119C"/>
    <w:rsid w:val="002D1347"/>
    <w:rsid w:val="002D77D4"/>
    <w:rsid w:val="002E05C6"/>
    <w:rsid w:val="002E3E07"/>
    <w:rsid w:val="002F24DA"/>
    <w:rsid w:val="002F7C10"/>
    <w:rsid w:val="00300FC3"/>
    <w:rsid w:val="003023B1"/>
    <w:rsid w:val="003058E7"/>
    <w:rsid w:val="00312D98"/>
    <w:rsid w:val="00316ED1"/>
    <w:rsid w:val="0032092C"/>
    <w:rsid w:val="00322CAE"/>
    <w:rsid w:val="00325ABC"/>
    <w:rsid w:val="00326B0A"/>
    <w:rsid w:val="00331D18"/>
    <w:rsid w:val="003405E6"/>
    <w:rsid w:val="00343327"/>
    <w:rsid w:val="00345FB3"/>
    <w:rsid w:val="00362D2B"/>
    <w:rsid w:val="00376B07"/>
    <w:rsid w:val="00385E35"/>
    <w:rsid w:val="003937BA"/>
    <w:rsid w:val="00393C5C"/>
    <w:rsid w:val="00395777"/>
    <w:rsid w:val="00396A2D"/>
    <w:rsid w:val="003A09D2"/>
    <w:rsid w:val="003A20E3"/>
    <w:rsid w:val="003A3D68"/>
    <w:rsid w:val="003A514B"/>
    <w:rsid w:val="003B21D7"/>
    <w:rsid w:val="003B372A"/>
    <w:rsid w:val="003B379B"/>
    <w:rsid w:val="003B5AAC"/>
    <w:rsid w:val="003B73B4"/>
    <w:rsid w:val="003C1ED7"/>
    <w:rsid w:val="003C5C19"/>
    <w:rsid w:val="003D079D"/>
    <w:rsid w:val="003D26C1"/>
    <w:rsid w:val="003D40EA"/>
    <w:rsid w:val="003D6F4F"/>
    <w:rsid w:val="003D72FF"/>
    <w:rsid w:val="003E2DA1"/>
    <w:rsid w:val="003F37A6"/>
    <w:rsid w:val="00401042"/>
    <w:rsid w:val="00405855"/>
    <w:rsid w:val="00406DBA"/>
    <w:rsid w:val="00412141"/>
    <w:rsid w:val="00412A68"/>
    <w:rsid w:val="004223E2"/>
    <w:rsid w:val="0042765C"/>
    <w:rsid w:val="0043001D"/>
    <w:rsid w:val="0043397D"/>
    <w:rsid w:val="004356A6"/>
    <w:rsid w:val="0043774C"/>
    <w:rsid w:val="00440C1C"/>
    <w:rsid w:val="00442F60"/>
    <w:rsid w:val="004500D2"/>
    <w:rsid w:val="00476790"/>
    <w:rsid w:val="00476AC8"/>
    <w:rsid w:val="00482229"/>
    <w:rsid w:val="004860F7"/>
    <w:rsid w:val="00492931"/>
    <w:rsid w:val="00495FAA"/>
    <w:rsid w:val="004A63A4"/>
    <w:rsid w:val="004B0D1A"/>
    <w:rsid w:val="004B79B3"/>
    <w:rsid w:val="004C0E5D"/>
    <w:rsid w:val="004C5842"/>
    <w:rsid w:val="004D187F"/>
    <w:rsid w:val="004D2CDC"/>
    <w:rsid w:val="004E0243"/>
    <w:rsid w:val="004E6025"/>
    <w:rsid w:val="004F2DA4"/>
    <w:rsid w:val="004F3B0F"/>
    <w:rsid w:val="00500649"/>
    <w:rsid w:val="005023CB"/>
    <w:rsid w:val="00511725"/>
    <w:rsid w:val="00517466"/>
    <w:rsid w:val="00526643"/>
    <w:rsid w:val="00536BDA"/>
    <w:rsid w:val="0054065B"/>
    <w:rsid w:val="00547538"/>
    <w:rsid w:val="0055098D"/>
    <w:rsid w:val="005519D5"/>
    <w:rsid w:val="0055377C"/>
    <w:rsid w:val="005540DA"/>
    <w:rsid w:val="00555F68"/>
    <w:rsid w:val="005569C7"/>
    <w:rsid w:val="00560FB4"/>
    <w:rsid w:val="00561D09"/>
    <w:rsid w:val="00566F5B"/>
    <w:rsid w:val="005777C2"/>
    <w:rsid w:val="00595DEE"/>
    <w:rsid w:val="005A2F46"/>
    <w:rsid w:val="005C4F53"/>
    <w:rsid w:val="005C62D3"/>
    <w:rsid w:val="005D2D3D"/>
    <w:rsid w:val="005D442B"/>
    <w:rsid w:val="005E1BC7"/>
    <w:rsid w:val="005E2B46"/>
    <w:rsid w:val="005F631B"/>
    <w:rsid w:val="00602267"/>
    <w:rsid w:val="0060423C"/>
    <w:rsid w:val="00625DB9"/>
    <w:rsid w:val="006334DA"/>
    <w:rsid w:val="0063448B"/>
    <w:rsid w:val="00640C7F"/>
    <w:rsid w:val="00645C19"/>
    <w:rsid w:val="00646C0C"/>
    <w:rsid w:val="006531B7"/>
    <w:rsid w:val="006534F3"/>
    <w:rsid w:val="00654BDE"/>
    <w:rsid w:val="006550B7"/>
    <w:rsid w:val="00686184"/>
    <w:rsid w:val="006938A4"/>
    <w:rsid w:val="00693DD0"/>
    <w:rsid w:val="006A4CC1"/>
    <w:rsid w:val="006B5E6C"/>
    <w:rsid w:val="006C02BE"/>
    <w:rsid w:val="006C2257"/>
    <w:rsid w:val="006F5661"/>
    <w:rsid w:val="00710A44"/>
    <w:rsid w:val="00711344"/>
    <w:rsid w:val="00714CE2"/>
    <w:rsid w:val="00727A79"/>
    <w:rsid w:val="007306D4"/>
    <w:rsid w:val="007475EA"/>
    <w:rsid w:val="0076006D"/>
    <w:rsid w:val="00771ED7"/>
    <w:rsid w:val="00776852"/>
    <w:rsid w:val="00781305"/>
    <w:rsid w:val="00782E5C"/>
    <w:rsid w:val="007833D3"/>
    <w:rsid w:val="00785155"/>
    <w:rsid w:val="00786F23"/>
    <w:rsid w:val="0079065C"/>
    <w:rsid w:val="0079415C"/>
    <w:rsid w:val="00795DAC"/>
    <w:rsid w:val="00795F89"/>
    <w:rsid w:val="007A3703"/>
    <w:rsid w:val="007A71EE"/>
    <w:rsid w:val="007B0F93"/>
    <w:rsid w:val="007B234D"/>
    <w:rsid w:val="007B6F19"/>
    <w:rsid w:val="007C3334"/>
    <w:rsid w:val="007C6636"/>
    <w:rsid w:val="007D0664"/>
    <w:rsid w:val="007D2294"/>
    <w:rsid w:val="007D3333"/>
    <w:rsid w:val="007D51C8"/>
    <w:rsid w:val="007E557E"/>
    <w:rsid w:val="007F059A"/>
    <w:rsid w:val="007F3151"/>
    <w:rsid w:val="007F4B8D"/>
    <w:rsid w:val="0080063F"/>
    <w:rsid w:val="00804A5C"/>
    <w:rsid w:val="00807F9B"/>
    <w:rsid w:val="008155BA"/>
    <w:rsid w:val="00825916"/>
    <w:rsid w:val="0085393E"/>
    <w:rsid w:val="0085540D"/>
    <w:rsid w:val="00856346"/>
    <w:rsid w:val="00856F3C"/>
    <w:rsid w:val="00860A69"/>
    <w:rsid w:val="00861756"/>
    <w:rsid w:val="008634E2"/>
    <w:rsid w:val="00880889"/>
    <w:rsid w:val="00881F67"/>
    <w:rsid w:val="00883C4D"/>
    <w:rsid w:val="00885CA9"/>
    <w:rsid w:val="00897BA4"/>
    <w:rsid w:val="008A38FB"/>
    <w:rsid w:val="008B1DE3"/>
    <w:rsid w:val="008B4316"/>
    <w:rsid w:val="008B5B03"/>
    <w:rsid w:val="008D1A65"/>
    <w:rsid w:val="008D3455"/>
    <w:rsid w:val="008F7E74"/>
    <w:rsid w:val="0090236C"/>
    <w:rsid w:val="00911147"/>
    <w:rsid w:val="009172A9"/>
    <w:rsid w:val="00921888"/>
    <w:rsid w:val="009256C9"/>
    <w:rsid w:val="009375C1"/>
    <w:rsid w:val="00942A6B"/>
    <w:rsid w:val="00943C0A"/>
    <w:rsid w:val="00945F9F"/>
    <w:rsid w:val="00956A4C"/>
    <w:rsid w:val="00956AB0"/>
    <w:rsid w:val="00966A71"/>
    <w:rsid w:val="00971B72"/>
    <w:rsid w:val="00972E30"/>
    <w:rsid w:val="00973F3D"/>
    <w:rsid w:val="009848F4"/>
    <w:rsid w:val="00985865"/>
    <w:rsid w:val="00985958"/>
    <w:rsid w:val="0099336D"/>
    <w:rsid w:val="009A0F31"/>
    <w:rsid w:val="009A37A4"/>
    <w:rsid w:val="009B7CEA"/>
    <w:rsid w:val="009C37DF"/>
    <w:rsid w:val="009C466B"/>
    <w:rsid w:val="009C7E0A"/>
    <w:rsid w:val="009D299E"/>
    <w:rsid w:val="009E04B1"/>
    <w:rsid w:val="009E11E2"/>
    <w:rsid w:val="009E612B"/>
    <w:rsid w:val="009F646E"/>
    <w:rsid w:val="009F7E01"/>
    <w:rsid w:val="00A015E9"/>
    <w:rsid w:val="00A01DF3"/>
    <w:rsid w:val="00A033A3"/>
    <w:rsid w:val="00A03D7B"/>
    <w:rsid w:val="00A1313A"/>
    <w:rsid w:val="00A20D28"/>
    <w:rsid w:val="00A21012"/>
    <w:rsid w:val="00A23797"/>
    <w:rsid w:val="00A23BCC"/>
    <w:rsid w:val="00A30296"/>
    <w:rsid w:val="00A343C9"/>
    <w:rsid w:val="00A3521A"/>
    <w:rsid w:val="00A355F2"/>
    <w:rsid w:val="00A41CB8"/>
    <w:rsid w:val="00A5358A"/>
    <w:rsid w:val="00A54703"/>
    <w:rsid w:val="00A62429"/>
    <w:rsid w:val="00A75107"/>
    <w:rsid w:val="00A75A21"/>
    <w:rsid w:val="00A83ED4"/>
    <w:rsid w:val="00A86D7F"/>
    <w:rsid w:val="00A86FEE"/>
    <w:rsid w:val="00A9694D"/>
    <w:rsid w:val="00AD0B6D"/>
    <w:rsid w:val="00AE16B5"/>
    <w:rsid w:val="00AE1F4A"/>
    <w:rsid w:val="00AE2F37"/>
    <w:rsid w:val="00AF113B"/>
    <w:rsid w:val="00AF5ABA"/>
    <w:rsid w:val="00AF7B38"/>
    <w:rsid w:val="00B01103"/>
    <w:rsid w:val="00B0170F"/>
    <w:rsid w:val="00B02087"/>
    <w:rsid w:val="00B02A64"/>
    <w:rsid w:val="00B20A34"/>
    <w:rsid w:val="00B210D3"/>
    <w:rsid w:val="00B238C7"/>
    <w:rsid w:val="00B23F11"/>
    <w:rsid w:val="00B354B9"/>
    <w:rsid w:val="00B3571A"/>
    <w:rsid w:val="00B368A4"/>
    <w:rsid w:val="00B369A9"/>
    <w:rsid w:val="00B44329"/>
    <w:rsid w:val="00B47919"/>
    <w:rsid w:val="00B53B9F"/>
    <w:rsid w:val="00B546F7"/>
    <w:rsid w:val="00B57D1E"/>
    <w:rsid w:val="00B621BA"/>
    <w:rsid w:val="00B65B43"/>
    <w:rsid w:val="00B66C16"/>
    <w:rsid w:val="00B721FC"/>
    <w:rsid w:val="00B748C0"/>
    <w:rsid w:val="00B92044"/>
    <w:rsid w:val="00B926E8"/>
    <w:rsid w:val="00B973E8"/>
    <w:rsid w:val="00BA720B"/>
    <w:rsid w:val="00BC3658"/>
    <w:rsid w:val="00BC539E"/>
    <w:rsid w:val="00BC55FB"/>
    <w:rsid w:val="00BD1082"/>
    <w:rsid w:val="00BD2630"/>
    <w:rsid w:val="00BD2691"/>
    <w:rsid w:val="00BD34CB"/>
    <w:rsid w:val="00BE7409"/>
    <w:rsid w:val="00BF7F2C"/>
    <w:rsid w:val="00C00330"/>
    <w:rsid w:val="00C053FB"/>
    <w:rsid w:val="00C152A8"/>
    <w:rsid w:val="00C22F2A"/>
    <w:rsid w:val="00C23425"/>
    <w:rsid w:val="00C23972"/>
    <w:rsid w:val="00C32F40"/>
    <w:rsid w:val="00C359C3"/>
    <w:rsid w:val="00C35DD8"/>
    <w:rsid w:val="00C4284A"/>
    <w:rsid w:val="00C44F05"/>
    <w:rsid w:val="00C50CB6"/>
    <w:rsid w:val="00C601E1"/>
    <w:rsid w:val="00C608E3"/>
    <w:rsid w:val="00C634EB"/>
    <w:rsid w:val="00C63CD2"/>
    <w:rsid w:val="00C648C2"/>
    <w:rsid w:val="00C67F5B"/>
    <w:rsid w:val="00C707F8"/>
    <w:rsid w:val="00C7702B"/>
    <w:rsid w:val="00C77310"/>
    <w:rsid w:val="00C84F4C"/>
    <w:rsid w:val="00C87F3E"/>
    <w:rsid w:val="00C948F3"/>
    <w:rsid w:val="00C954F9"/>
    <w:rsid w:val="00C97F02"/>
    <w:rsid w:val="00CA1E43"/>
    <w:rsid w:val="00CA76F0"/>
    <w:rsid w:val="00CB4A9D"/>
    <w:rsid w:val="00CB6BA4"/>
    <w:rsid w:val="00CC1D67"/>
    <w:rsid w:val="00CC6AF9"/>
    <w:rsid w:val="00CC7451"/>
    <w:rsid w:val="00CE1F69"/>
    <w:rsid w:val="00CE280C"/>
    <w:rsid w:val="00CE2F69"/>
    <w:rsid w:val="00CE4F10"/>
    <w:rsid w:val="00CE79C5"/>
    <w:rsid w:val="00CF03E2"/>
    <w:rsid w:val="00CF0CE7"/>
    <w:rsid w:val="00CF2F1D"/>
    <w:rsid w:val="00CF7FD4"/>
    <w:rsid w:val="00D02053"/>
    <w:rsid w:val="00D03982"/>
    <w:rsid w:val="00D03FD7"/>
    <w:rsid w:val="00D107D4"/>
    <w:rsid w:val="00D1128F"/>
    <w:rsid w:val="00D149BB"/>
    <w:rsid w:val="00D26CCA"/>
    <w:rsid w:val="00D32266"/>
    <w:rsid w:val="00D3513A"/>
    <w:rsid w:val="00D35D3E"/>
    <w:rsid w:val="00D43909"/>
    <w:rsid w:val="00D4562E"/>
    <w:rsid w:val="00D54B52"/>
    <w:rsid w:val="00D622FB"/>
    <w:rsid w:val="00D6693A"/>
    <w:rsid w:val="00D70494"/>
    <w:rsid w:val="00D860E5"/>
    <w:rsid w:val="00D93B2B"/>
    <w:rsid w:val="00DA3117"/>
    <w:rsid w:val="00DB27B0"/>
    <w:rsid w:val="00DB3697"/>
    <w:rsid w:val="00DB6C16"/>
    <w:rsid w:val="00DC419D"/>
    <w:rsid w:val="00DD4ABA"/>
    <w:rsid w:val="00DE24F7"/>
    <w:rsid w:val="00DE4FD2"/>
    <w:rsid w:val="00DE792B"/>
    <w:rsid w:val="00DF1200"/>
    <w:rsid w:val="00DF4DCA"/>
    <w:rsid w:val="00DF578F"/>
    <w:rsid w:val="00E246C2"/>
    <w:rsid w:val="00E27455"/>
    <w:rsid w:val="00E331B3"/>
    <w:rsid w:val="00E350ED"/>
    <w:rsid w:val="00E417C5"/>
    <w:rsid w:val="00E476C5"/>
    <w:rsid w:val="00E560AA"/>
    <w:rsid w:val="00E57628"/>
    <w:rsid w:val="00E645D5"/>
    <w:rsid w:val="00E64A75"/>
    <w:rsid w:val="00E66452"/>
    <w:rsid w:val="00E707DC"/>
    <w:rsid w:val="00E745E5"/>
    <w:rsid w:val="00E74CD3"/>
    <w:rsid w:val="00E9262F"/>
    <w:rsid w:val="00E94CF6"/>
    <w:rsid w:val="00E9617E"/>
    <w:rsid w:val="00EB1910"/>
    <w:rsid w:val="00EC27A3"/>
    <w:rsid w:val="00EC667D"/>
    <w:rsid w:val="00ED593B"/>
    <w:rsid w:val="00ED7F6E"/>
    <w:rsid w:val="00EE19C3"/>
    <w:rsid w:val="00EF2E57"/>
    <w:rsid w:val="00EF59AB"/>
    <w:rsid w:val="00F001CA"/>
    <w:rsid w:val="00F013D4"/>
    <w:rsid w:val="00F01878"/>
    <w:rsid w:val="00F043AF"/>
    <w:rsid w:val="00F05552"/>
    <w:rsid w:val="00F15C7B"/>
    <w:rsid w:val="00F179F9"/>
    <w:rsid w:val="00F20B5B"/>
    <w:rsid w:val="00F24002"/>
    <w:rsid w:val="00F24755"/>
    <w:rsid w:val="00F31201"/>
    <w:rsid w:val="00F35BA7"/>
    <w:rsid w:val="00F47ABA"/>
    <w:rsid w:val="00F47F89"/>
    <w:rsid w:val="00F52F7B"/>
    <w:rsid w:val="00F83968"/>
    <w:rsid w:val="00F852A3"/>
    <w:rsid w:val="00F855F6"/>
    <w:rsid w:val="00F86195"/>
    <w:rsid w:val="00F8676E"/>
    <w:rsid w:val="00F91668"/>
    <w:rsid w:val="00F94A27"/>
    <w:rsid w:val="00F963F9"/>
    <w:rsid w:val="00FA0C6A"/>
    <w:rsid w:val="00FA2884"/>
    <w:rsid w:val="00FA67EF"/>
    <w:rsid w:val="00FB3C8D"/>
    <w:rsid w:val="00FB491F"/>
    <w:rsid w:val="00FC2C14"/>
    <w:rsid w:val="00FC61A8"/>
    <w:rsid w:val="00FD1ED2"/>
    <w:rsid w:val="00FE1874"/>
    <w:rsid w:val="00FE48AD"/>
    <w:rsid w:val="00FE5350"/>
    <w:rsid w:val="00FE5654"/>
    <w:rsid w:val="00FE7640"/>
    <w:rsid w:val="00FF53DC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9f9"/>
    </o:shapedefaults>
    <o:shapelayout v:ext="edit">
      <o:idmap v:ext="edit" data="1"/>
    </o:shapelayout>
  </w:shapeDefaults>
  <w:decimalSymbol w:val=","/>
  <w:listSeparator w:val=";"/>
  <w14:docId w14:val="05958E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02F0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</w:style>
  <w:style w:type="paragraph" w:styleId="berschrift3">
    <w:name w:val="heading 3"/>
    <w:basedOn w:val="Standard"/>
    <w:next w:val="Standard"/>
    <w:qFormat/>
    <w:rsid w:val="00825916"/>
    <w:pPr>
      <w:keepNext/>
      <w:numPr>
        <w:numId w:val="5"/>
      </w:numPr>
      <w:spacing w:before="120" w:after="120"/>
      <w:jc w:val="center"/>
      <w:outlineLvl w:val="2"/>
    </w:pPr>
    <w:rPr>
      <w:rFonts w:ascii="Calibri" w:hAnsi="Calibri"/>
      <w:b/>
    </w:rPr>
  </w:style>
  <w:style w:type="paragraph" w:styleId="berschrift4">
    <w:name w:val="heading 4"/>
    <w:basedOn w:val="Standard"/>
    <w:next w:val="Standard"/>
    <w:link w:val="berschrift4Zchn"/>
    <w:qFormat/>
    <w:rsid w:val="00825916"/>
    <w:pPr>
      <w:keepNext/>
      <w:numPr>
        <w:numId w:val="4"/>
      </w:numPr>
      <w:spacing w:before="120" w:after="120"/>
      <w:jc w:val="center"/>
      <w:outlineLvl w:val="3"/>
    </w:pPr>
    <w:rPr>
      <w:rFonts w:ascii="Calibri" w:hAnsi="Calibri"/>
      <w:b/>
      <w:sz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center"/>
      <w:outlineLvl w:val="5"/>
    </w:pPr>
    <w:rPr>
      <w:rFonts w:ascii="ComixHeavy" w:hAnsi="ComixHeavy"/>
      <w:sz w:val="32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jc w:val="center"/>
      <w:outlineLvl w:val="6"/>
    </w:pPr>
    <w:rPr>
      <w:rFonts w:cs="Arial"/>
      <w:b/>
      <w:bCs/>
      <w:color w:val="FFFFFF"/>
    </w:rPr>
  </w:style>
  <w:style w:type="paragraph" w:styleId="berschrift8">
    <w:name w:val="heading 8"/>
    <w:basedOn w:val="Standard"/>
    <w:next w:val="Standard"/>
    <w:qFormat/>
    <w:pPr>
      <w:keepNext/>
      <w:autoSpaceDE w:val="0"/>
      <w:autoSpaceDN w:val="0"/>
      <w:adjustRightInd w:val="0"/>
      <w:ind w:right="-103"/>
      <w:jc w:val="center"/>
      <w:outlineLvl w:val="7"/>
    </w:pPr>
    <w:rPr>
      <w:rFonts w:ascii="Tahoma" w:hAnsi="Tahoma" w:cs="Arial"/>
      <w:b/>
      <w:bCs/>
      <w:color w:va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link w:val="Textkrper3Zchn"/>
    <w:semiHidden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autoSpaceDE w:val="0"/>
      <w:autoSpaceDN w:val="0"/>
      <w:adjustRightInd w:val="0"/>
      <w:jc w:val="center"/>
    </w:pPr>
    <w:rPr>
      <w:rFonts w:cs="Arial"/>
      <w:b/>
      <w:bCs/>
      <w:color w:val="FFFFFF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before="120"/>
    </w:pPr>
    <w:rPr>
      <w:rFonts w:cs="Arial"/>
      <w:b/>
      <w:bCs/>
    </w:rPr>
  </w:style>
  <w:style w:type="character" w:customStyle="1" w:styleId="berschrift4Zchn">
    <w:name w:val="Überschrift 4 Zchn"/>
    <w:basedOn w:val="Absatz-Standardschriftart"/>
    <w:link w:val="berschrift4"/>
    <w:rsid w:val="00825916"/>
    <w:rPr>
      <w:rFonts w:ascii="Calibri" w:hAnsi="Calibri"/>
      <w:b/>
      <w:sz w:val="28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6938A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6938A4"/>
    <w:rPr>
      <w:rFonts w:ascii="Arial" w:hAnsi="Arial"/>
      <w:sz w:val="24"/>
    </w:rPr>
  </w:style>
  <w:style w:type="paragraph" w:customStyle="1" w:styleId="Default">
    <w:name w:val="Default"/>
    <w:rsid w:val="00A015E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uiPriority w:val="59"/>
    <w:unhideWhenUsed/>
    <w:rsid w:val="00B35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808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A5A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2E7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52F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F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F4F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0F0FE8"/>
    <w:rPr>
      <w:rFonts w:ascii="ComixHeavy" w:hAnsi="ComixHeavy"/>
      <w:sz w:val="32"/>
    </w:rPr>
  </w:style>
  <w:style w:type="character" w:customStyle="1" w:styleId="KopfzeileZchn">
    <w:name w:val="Kopfzeile Zchn"/>
    <w:basedOn w:val="Absatz-Standardschriftart"/>
    <w:link w:val="Kopfzeile"/>
    <w:rsid w:val="000F0FE8"/>
    <w:rPr>
      <w:rFonts w:ascii="Arial" w:hAnsi="Arial"/>
      <w:sz w:val="24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2765C"/>
    <w:rPr>
      <w:color w:val="605E5C"/>
      <w:shd w:val="clear" w:color="auto" w:fill="E1DFDD"/>
    </w:rPr>
  </w:style>
  <w:style w:type="character" w:customStyle="1" w:styleId="Textkrper3Zchn">
    <w:name w:val="Textkörper 3 Zchn"/>
    <w:basedOn w:val="Absatz-Standardschriftart"/>
    <w:link w:val="Textkrper3"/>
    <w:semiHidden/>
    <w:rsid w:val="007D2294"/>
    <w:rPr>
      <w:rFonts w:ascii="Arial" w:hAnsi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0B11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02F0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</w:style>
  <w:style w:type="paragraph" w:styleId="berschrift3">
    <w:name w:val="heading 3"/>
    <w:basedOn w:val="Standard"/>
    <w:next w:val="Standard"/>
    <w:qFormat/>
    <w:rsid w:val="00825916"/>
    <w:pPr>
      <w:keepNext/>
      <w:numPr>
        <w:numId w:val="5"/>
      </w:numPr>
      <w:spacing w:before="120" w:after="120"/>
      <w:jc w:val="center"/>
      <w:outlineLvl w:val="2"/>
    </w:pPr>
    <w:rPr>
      <w:rFonts w:ascii="Calibri" w:hAnsi="Calibri"/>
      <w:b/>
    </w:rPr>
  </w:style>
  <w:style w:type="paragraph" w:styleId="berschrift4">
    <w:name w:val="heading 4"/>
    <w:basedOn w:val="Standard"/>
    <w:next w:val="Standard"/>
    <w:link w:val="berschrift4Zchn"/>
    <w:qFormat/>
    <w:rsid w:val="00825916"/>
    <w:pPr>
      <w:keepNext/>
      <w:numPr>
        <w:numId w:val="4"/>
      </w:numPr>
      <w:spacing w:before="120" w:after="120"/>
      <w:jc w:val="center"/>
      <w:outlineLvl w:val="3"/>
    </w:pPr>
    <w:rPr>
      <w:rFonts w:ascii="Calibri" w:hAnsi="Calibri"/>
      <w:b/>
      <w:sz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center"/>
      <w:outlineLvl w:val="5"/>
    </w:pPr>
    <w:rPr>
      <w:rFonts w:ascii="ComixHeavy" w:hAnsi="ComixHeavy"/>
      <w:sz w:val="32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jc w:val="center"/>
      <w:outlineLvl w:val="6"/>
    </w:pPr>
    <w:rPr>
      <w:rFonts w:cs="Arial"/>
      <w:b/>
      <w:bCs/>
      <w:color w:val="FFFFFF"/>
    </w:rPr>
  </w:style>
  <w:style w:type="paragraph" w:styleId="berschrift8">
    <w:name w:val="heading 8"/>
    <w:basedOn w:val="Standard"/>
    <w:next w:val="Standard"/>
    <w:qFormat/>
    <w:pPr>
      <w:keepNext/>
      <w:autoSpaceDE w:val="0"/>
      <w:autoSpaceDN w:val="0"/>
      <w:adjustRightInd w:val="0"/>
      <w:ind w:right="-103"/>
      <w:jc w:val="center"/>
      <w:outlineLvl w:val="7"/>
    </w:pPr>
    <w:rPr>
      <w:rFonts w:ascii="Tahoma" w:hAnsi="Tahoma" w:cs="Arial"/>
      <w:b/>
      <w:bCs/>
      <w:color w:va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link w:val="Textkrper3Zchn"/>
    <w:semiHidden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autoSpaceDE w:val="0"/>
      <w:autoSpaceDN w:val="0"/>
      <w:adjustRightInd w:val="0"/>
      <w:jc w:val="center"/>
    </w:pPr>
    <w:rPr>
      <w:rFonts w:cs="Arial"/>
      <w:b/>
      <w:bCs/>
      <w:color w:val="FFFFFF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before="120"/>
    </w:pPr>
    <w:rPr>
      <w:rFonts w:cs="Arial"/>
      <w:b/>
      <w:bCs/>
    </w:rPr>
  </w:style>
  <w:style w:type="character" w:customStyle="1" w:styleId="berschrift4Zchn">
    <w:name w:val="Überschrift 4 Zchn"/>
    <w:basedOn w:val="Absatz-Standardschriftart"/>
    <w:link w:val="berschrift4"/>
    <w:rsid w:val="00825916"/>
    <w:rPr>
      <w:rFonts w:ascii="Calibri" w:hAnsi="Calibri"/>
      <w:b/>
      <w:sz w:val="28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6938A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6938A4"/>
    <w:rPr>
      <w:rFonts w:ascii="Arial" w:hAnsi="Arial"/>
      <w:sz w:val="24"/>
    </w:rPr>
  </w:style>
  <w:style w:type="paragraph" w:customStyle="1" w:styleId="Default">
    <w:name w:val="Default"/>
    <w:rsid w:val="00A015E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uiPriority w:val="59"/>
    <w:unhideWhenUsed/>
    <w:rsid w:val="00B35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808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A5A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2E7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52F7B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F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F4F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0F0FE8"/>
    <w:rPr>
      <w:rFonts w:ascii="ComixHeavy" w:hAnsi="ComixHeavy"/>
      <w:sz w:val="32"/>
    </w:rPr>
  </w:style>
  <w:style w:type="character" w:customStyle="1" w:styleId="KopfzeileZchn">
    <w:name w:val="Kopfzeile Zchn"/>
    <w:basedOn w:val="Absatz-Standardschriftart"/>
    <w:link w:val="Kopfzeile"/>
    <w:rsid w:val="000F0FE8"/>
    <w:rPr>
      <w:rFonts w:ascii="Arial" w:hAnsi="Arial"/>
      <w:sz w:val="24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2765C"/>
    <w:rPr>
      <w:color w:val="605E5C"/>
      <w:shd w:val="clear" w:color="auto" w:fill="E1DFDD"/>
    </w:rPr>
  </w:style>
  <w:style w:type="character" w:customStyle="1" w:styleId="Textkrper3Zchn">
    <w:name w:val="Textkörper 3 Zchn"/>
    <w:basedOn w:val="Absatz-Standardschriftart"/>
    <w:link w:val="Textkrper3"/>
    <w:semiHidden/>
    <w:rsid w:val="007D2294"/>
    <w:rPr>
      <w:rFonts w:ascii="Arial" w:hAnsi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0B1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LRA\VORDRUCK\KJA\Innenseit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EE3B1-3734-43E8-8E51-28498F71E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Innenseiten.dot</Template>
  <TotalTime>0</TotalTime>
  <Pages>10</Pages>
  <Words>1239</Words>
  <Characters>8457</Characters>
  <Application>Microsoft Office Word</Application>
  <DocSecurity>0</DocSecurity>
  <Lines>272</Lines>
  <Paragraphs>140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Grundlegendes</vt:lpstr>
    </vt:vector>
  </TitlesOfParts>
  <Company>LRA Kulmbach</Company>
  <LinksUpToDate>false</LinksUpToDate>
  <CharactersWithSpaces>9556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Grundlegendes</dc:title>
  <dc:creator>Dippold Melanie</dc:creator>
  <cp:lastModifiedBy>Dippold Melanie</cp:lastModifiedBy>
  <cp:revision>47</cp:revision>
  <cp:lastPrinted>2020-05-28T07:39:00Z</cp:lastPrinted>
  <dcterms:created xsi:type="dcterms:W3CDTF">2020-06-27T15:15:00Z</dcterms:created>
  <dcterms:modified xsi:type="dcterms:W3CDTF">2020-07-03T07:24:00Z</dcterms:modified>
</cp:coreProperties>
</file>