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4A4B73" w14:textId="76331A23" w:rsidR="00240B11" w:rsidRDefault="008D1A65">
      <w:pPr>
        <w:rPr>
          <w:rFonts w:cstheme="minorHAnsi"/>
          <w:b/>
        </w:rPr>
      </w:pPr>
      <w:r w:rsidRPr="00240B11">
        <w:rPr>
          <w:rFonts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95823" wp14:editId="11B55762">
                <wp:simplePos x="0" y="0"/>
                <wp:positionH relativeFrom="column">
                  <wp:posOffset>1503680</wp:posOffset>
                </wp:positionH>
                <wp:positionV relativeFrom="paragraph">
                  <wp:posOffset>53340</wp:posOffset>
                </wp:positionV>
                <wp:extent cx="2852008" cy="1477425"/>
                <wp:effectExtent l="152400" t="285750" r="158115" b="3327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4277">
                          <a:off x="0" y="0"/>
                          <a:ext cx="2852008" cy="1477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66192" w14:textId="77777777" w:rsidR="00AE729B" w:rsidRPr="00240B11" w:rsidRDefault="00AE729B" w:rsidP="00240B11">
                            <w:pPr>
                              <w:jc w:val="center"/>
                              <w:rPr>
                                <w:rFonts w:ascii="Fette Engschrift" w:hAnsi="Fette Engschrift" w:cstheme="minorHAns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A8C0B06" w14:textId="755C0FC4" w:rsidR="00AE729B" w:rsidRDefault="00AE729B" w:rsidP="00240B1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Konzept</w:t>
                            </w:r>
                          </w:p>
                          <w:p w14:paraId="4E30D07E" w14:textId="7DB1D265" w:rsidR="00AE729B" w:rsidRDefault="00AE729B" w:rsidP="00240B1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für die</w:t>
                            </w:r>
                          </w:p>
                          <w:p w14:paraId="48F18A86" w14:textId="10CA9365" w:rsidR="00AE729B" w:rsidRPr="001531A1" w:rsidRDefault="00AE729B" w:rsidP="00240B1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Mitarbeiterschulung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18.4pt;margin-top:4.2pt;width:224.55pt;height:116.35pt;rotation:-639766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B966192" w14:textId="77777777" w:rsidR="00AE729B" w:rsidRPr="00240B11" w:rsidRDefault="00AE729B" w:rsidP="00240B11">
                      <w:pPr>
                        <w:jc w:val="center"/>
                        <w:rPr>
                          <w:rFonts w:ascii="Fette Engschrift" w:hAnsi="Fette Engschrift" w:cstheme="minorHAnsi"/>
                          <w:bCs/>
                          <w:sz w:val="16"/>
                          <w:szCs w:val="16"/>
                        </w:rPr>
                      </w:pPr>
                    </w:p>
                    <w:p w14:paraId="2A8C0B06" w14:textId="755C0FC4" w:rsidR="00AE729B" w:rsidRDefault="00AE729B" w:rsidP="00240B1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Konzept</w:t>
                      </w:r>
                    </w:p>
                    <w:p w14:paraId="4E30D07E" w14:textId="7DB1D265" w:rsidR="00AE729B" w:rsidRDefault="00AE729B" w:rsidP="00240B1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für die</w:t>
                      </w:r>
                    </w:p>
                    <w:p w14:paraId="48F18A86" w14:textId="10CA9365" w:rsidR="00AE729B" w:rsidRPr="001531A1" w:rsidRDefault="00AE729B" w:rsidP="00240B1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Mitarbeiterschulung</w:t>
                      </w:r>
                    </w:p>
                  </w:txbxContent>
                </v:textbox>
              </v:shape>
            </w:pict>
          </mc:Fallback>
        </mc:AlternateContent>
      </w:r>
    </w:p>
    <w:p w14:paraId="68CCD898" w14:textId="36170FB8" w:rsidR="00240B11" w:rsidRDefault="00240B11">
      <w:pPr>
        <w:rPr>
          <w:rFonts w:cstheme="minorHAnsi"/>
          <w:b/>
        </w:rPr>
      </w:pPr>
    </w:p>
    <w:p w14:paraId="04EF2D5B" w14:textId="7F14E03E" w:rsidR="00240B11" w:rsidRDefault="008D1A65">
      <w:pPr>
        <w:rPr>
          <w:rFonts w:cstheme="minorHAnsi"/>
          <w:b/>
        </w:rPr>
      </w:pPr>
      <w:r w:rsidRPr="00240B11">
        <w:rPr>
          <w:rFonts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77330DEC" wp14:editId="008DAEB3">
            <wp:simplePos x="0" y="0"/>
            <wp:positionH relativeFrom="margin">
              <wp:posOffset>3368040</wp:posOffset>
            </wp:positionH>
            <wp:positionV relativeFrom="paragraph">
              <wp:posOffset>80645</wp:posOffset>
            </wp:positionV>
            <wp:extent cx="2765294" cy="172212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ännla_Corona_Hintergru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94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AF06C" w14:textId="5456A4FC" w:rsidR="00240B11" w:rsidRDefault="00240B11">
      <w:pPr>
        <w:rPr>
          <w:rFonts w:cstheme="minorHAnsi"/>
          <w:b/>
        </w:rPr>
      </w:pPr>
    </w:p>
    <w:p w14:paraId="572DDD2D" w14:textId="2CF883FC" w:rsidR="00240B11" w:rsidRDefault="00240B11">
      <w:pPr>
        <w:rPr>
          <w:rFonts w:cstheme="minorHAnsi"/>
          <w:b/>
        </w:rPr>
      </w:pPr>
    </w:p>
    <w:p w14:paraId="1B8B625E" w14:textId="4ED26232" w:rsidR="00240B11" w:rsidRDefault="00240B11">
      <w:pPr>
        <w:rPr>
          <w:rFonts w:cstheme="minorHAnsi"/>
          <w:b/>
        </w:rPr>
      </w:pPr>
    </w:p>
    <w:p w14:paraId="1781F4A1" w14:textId="37E7733A" w:rsidR="00240B11" w:rsidRDefault="00240B11">
      <w:pPr>
        <w:rPr>
          <w:rFonts w:cstheme="minorHAnsi"/>
          <w:b/>
        </w:rPr>
      </w:pPr>
    </w:p>
    <w:p w14:paraId="64BD061C" w14:textId="2020E6D4" w:rsidR="00240B11" w:rsidRDefault="00240B11">
      <w:pPr>
        <w:rPr>
          <w:rFonts w:cstheme="minorHAnsi"/>
          <w:b/>
        </w:rPr>
      </w:pPr>
    </w:p>
    <w:p w14:paraId="1CD4DD9A" w14:textId="2D4623E7" w:rsidR="00240B11" w:rsidRDefault="00240B11">
      <w:pPr>
        <w:rPr>
          <w:rFonts w:cstheme="minorHAnsi"/>
          <w:b/>
        </w:rPr>
      </w:pPr>
    </w:p>
    <w:p w14:paraId="76DC2F47" w14:textId="780EB93D" w:rsidR="00240B11" w:rsidRDefault="00240B11">
      <w:pPr>
        <w:rPr>
          <w:rFonts w:cstheme="minorHAnsi"/>
          <w:b/>
        </w:rPr>
      </w:pPr>
    </w:p>
    <w:p w14:paraId="67E56280" w14:textId="79D7D526" w:rsidR="00240B11" w:rsidRDefault="00240B11">
      <w:pPr>
        <w:rPr>
          <w:rFonts w:cstheme="minorHAnsi"/>
          <w:b/>
        </w:rPr>
      </w:pPr>
    </w:p>
    <w:p w14:paraId="6819139B" w14:textId="25120471" w:rsidR="003B01BB" w:rsidRDefault="003B01BB">
      <w:pPr>
        <w:rPr>
          <w:rFonts w:cstheme="minorHAnsi"/>
          <w:b/>
        </w:rPr>
      </w:pPr>
    </w:p>
    <w:p w14:paraId="46D5B66D" w14:textId="0FC4450C" w:rsidR="00240B11" w:rsidRDefault="00240B11">
      <w:pPr>
        <w:rPr>
          <w:rFonts w:cstheme="minorHAnsi"/>
          <w:b/>
        </w:rPr>
      </w:pPr>
    </w:p>
    <w:p w14:paraId="2EE0E6CE" w14:textId="050334C5" w:rsidR="003B01BB" w:rsidRDefault="003B01BB" w:rsidP="00240B1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tbl>
      <w:tblPr>
        <w:tblW w:w="9214" w:type="dxa"/>
        <w:tblInd w:w="-7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3B01BB" w:rsidRPr="004F32E6" w14:paraId="46CCE485" w14:textId="77777777" w:rsidTr="00CC39A9">
        <w:trPr>
          <w:trHeight w:val="510"/>
        </w:trPr>
        <w:tc>
          <w:tcPr>
            <w:tcW w:w="9214" w:type="dxa"/>
            <w:vAlign w:val="center"/>
          </w:tcPr>
          <w:p w14:paraId="58EAE7D6" w14:textId="7E1FD037" w:rsidR="003B01BB" w:rsidRPr="00EB1910" w:rsidRDefault="003B01BB" w:rsidP="00CC39A9">
            <w:pPr>
              <w:ind w:left="-70"/>
              <w:jc w:val="center"/>
              <w:rPr>
                <w:rFonts w:asciiTheme="minorHAnsi" w:hAnsiTheme="minorHAnsi" w:cs="Tahoma"/>
                <w:szCs w:val="24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des Veranstalters</w:t>
            </w:r>
            <w:r w:rsidRPr="00FC6855">
              <w:rPr>
                <w:rFonts w:ascii="Tahoma" w:hAnsi="Tahoma" w:cs="Tahoma"/>
                <w:b/>
                <w:sz w:val="26"/>
                <w:szCs w:val="26"/>
              </w:rPr>
              <w:t>:</w:t>
            </w:r>
          </w:p>
        </w:tc>
      </w:tr>
    </w:tbl>
    <w:p w14:paraId="3D678BBF" w14:textId="77777777" w:rsidR="003B01BB" w:rsidRPr="00FC6855" w:rsidRDefault="003B01BB" w:rsidP="003B01BB">
      <w:pPr>
        <w:pStyle w:val="Textkrper3"/>
        <w:rPr>
          <w:rFonts w:ascii="Tahoma" w:hAnsi="Tahoma" w:cs="Tahoma"/>
          <w:b/>
          <w:bCs/>
          <w:sz w:val="12"/>
          <w:szCs w:val="12"/>
        </w:rPr>
      </w:pPr>
    </w:p>
    <w:tbl>
      <w:tblPr>
        <w:tblW w:w="9214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1"/>
        <w:gridCol w:w="7393"/>
      </w:tblGrid>
      <w:tr w:rsidR="00240B11" w:rsidRPr="004F32E6" w14:paraId="26E9954F" w14:textId="77777777" w:rsidTr="00240B11">
        <w:trPr>
          <w:trHeight w:val="454"/>
        </w:trPr>
        <w:tc>
          <w:tcPr>
            <w:tcW w:w="1821" w:type="dxa"/>
            <w:vAlign w:val="bottom"/>
          </w:tcPr>
          <w:p w14:paraId="36281439" w14:textId="4B5ABE51" w:rsidR="00240B11" w:rsidRPr="004F32E6" w:rsidRDefault="009A0F31" w:rsidP="00240B11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Bezeichnung</w:t>
            </w:r>
            <w:r w:rsidR="00240B11" w:rsidRPr="004F32E6">
              <w:rPr>
                <w:rFonts w:ascii="Tahoma" w:hAnsi="Tahoma" w:cs="Tahoma"/>
                <w:sz w:val="23"/>
                <w:szCs w:val="23"/>
              </w:rPr>
              <w:t>:</w:t>
            </w:r>
          </w:p>
        </w:tc>
        <w:tc>
          <w:tcPr>
            <w:tcW w:w="7393" w:type="dxa"/>
            <w:tcBorders>
              <w:bottom w:val="dotted" w:sz="4" w:space="0" w:color="auto"/>
            </w:tcBorders>
            <w:vAlign w:val="bottom"/>
          </w:tcPr>
          <w:p w14:paraId="3A9CA819" w14:textId="514715D3" w:rsidR="00240B11" w:rsidRPr="00EB1910" w:rsidRDefault="00EB1910" w:rsidP="00240B11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bookmarkStart w:id="0" w:name="_GoBack"/>
            <w:bookmarkEnd w:id="0"/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</w:tbl>
    <w:p w14:paraId="5F30FCEE" w14:textId="199815F2" w:rsidR="003B01BB" w:rsidRDefault="003B01BB" w:rsidP="009A0F3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p w14:paraId="7A8EA2E0" w14:textId="707D7D74" w:rsidR="003B01BB" w:rsidRDefault="003B01BB" w:rsidP="009A0F3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tbl>
      <w:tblPr>
        <w:tblW w:w="9214" w:type="dxa"/>
        <w:tblInd w:w="-7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3B01BB" w:rsidRPr="004F32E6" w14:paraId="56725D5C" w14:textId="77777777" w:rsidTr="00CC39A9">
        <w:trPr>
          <w:trHeight w:val="510"/>
        </w:trPr>
        <w:tc>
          <w:tcPr>
            <w:tcW w:w="9214" w:type="dxa"/>
            <w:vAlign w:val="center"/>
          </w:tcPr>
          <w:p w14:paraId="5D1053F9" w14:textId="16D9F523" w:rsidR="003B01BB" w:rsidRPr="00EB1910" w:rsidRDefault="003B01BB" w:rsidP="00CC39A9">
            <w:pPr>
              <w:ind w:left="-70"/>
              <w:jc w:val="center"/>
              <w:rPr>
                <w:rFonts w:asciiTheme="minorHAnsi" w:hAnsiTheme="minorHAnsi" w:cs="Tahoma"/>
                <w:szCs w:val="24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Corona-Ansprechperson des Veranstalters</w:t>
            </w:r>
            <w:r w:rsidRPr="00FC6855">
              <w:rPr>
                <w:rFonts w:ascii="Tahoma" w:hAnsi="Tahoma" w:cs="Tahoma"/>
                <w:b/>
                <w:sz w:val="26"/>
                <w:szCs w:val="26"/>
              </w:rPr>
              <w:t>:</w:t>
            </w:r>
          </w:p>
        </w:tc>
      </w:tr>
    </w:tbl>
    <w:p w14:paraId="7C746D75" w14:textId="77777777" w:rsidR="003B01BB" w:rsidRPr="00FC6855" w:rsidRDefault="003B01BB" w:rsidP="003B01BB">
      <w:pPr>
        <w:pStyle w:val="Textkrper3"/>
        <w:rPr>
          <w:rFonts w:ascii="Tahoma" w:hAnsi="Tahoma" w:cs="Tahoma"/>
          <w:b/>
          <w:bCs/>
          <w:sz w:val="12"/>
          <w:szCs w:val="12"/>
        </w:rPr>
      </w:pPr>
    </w:p>
    <w:tbl>
      <w:tblPr>
        <w:tblW w:w="9214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1"/>
        <w:gridCol w:w="2676"/>
        <w:gridCol w:w="4717"/>
      </w:tblGrid>
      <w:tr w:rsidR="00EB1910" w:rsidRPr="004F32E6" w14:paraId="426C6359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032AA5C2" w14:textId="6FF385CC" w:rsidR="00EB1910" w:rsidRPr="004F32E6" w:rsidRDefault="003C4826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000127">
              <w:rPr>
                <w:rFonts w:ascii="Tahoma" w:hAnsi="Tahoma" w:cs="Tahoma"/>
                <w:noProof/>
                <w:sz w:val="23"/>
                <w:szCs w:val="23"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FA127B1" wp14:editId="2DF47277">
                      <wp:simplePos x="0" y="0"/>
                      <wp:positionH relativeFrom="page">
                        <wp:posOffset>111760</wp:posOffset>
                      </wp:positionH>
                      <wp:positionV relativeFrom="paragraph">
                        <wp:posOffset>139700</wp:posOffset>
                      </wp:positionV>
                      <wp:extent cx="5617210" cy="2064385"/>
                      <wp:effectExtent l="171450" t="419100" r="154940" b="469265"/>
                      <wp:wrapNone/>
                      <wp:docPr id="1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122232">
                                <a:off x="0" y="0"/>
                                <a:ext cx="5617210" cy="206438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75E152" w14:textId="7AFA5692" w:rsidR="003C4826" w:rsidRPr="003C4826" w:rsidRDefault="003C4826" w:rsidP="003C4826">
                                  <w:pPr>
                                    <w:spacing w:before="120" w:after="120"/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</w:pPr>
                                  <w:r w:rsidRPr="003C4826"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  <w:t>Dieses Konzept für eine Mitarbeiterschulung ist speziell für den Ei</w:t>
                                  </w:r>
                                  <w:r w:rsidRPr="003C4826"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  <w:t>n</w:t>
                                  </w:r>
                                  <w:r w:rsidRPr="003C4826"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  <w:t>satz des Landkreis-Spielmobil Kulmbach erstellt worden.</w:t>
                                  </w:r>
                                </w:p>
                                <w:p w14:paraId="1F4025E4" w14:textId="12998145" w:rsidR="003C4826" w:rsidRPr="003C4826" w:rsidRDefault="003C4826" w:rsidP="003C4826">
                                  <w:pPr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</w:pPr>
                                  <w:r w:rsidRPr="003C4826"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  <w:t>Es enthält jedoch viele allgemeine Schulungsinhalte bzw. viele L</w:t>
                                  </w:r>
                                  <w:r w:rsidRPr="003C4826"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  <w:t>ö</w:t>
                                  </w:r>
                                  <w:r w:rsidRPr="003C4826"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  <w:t>sungsansätze zur Umsetzung der Hygienestandards</w:t>
                                  </w:r>
                                  <w:r w:rsidR="00E230C3"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  <w:t>. Diese</w:t>
                                  </w:r>
                                  <w:r w:rsidRPr="003C4826"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  <w:t xml:space="preserve"> können auch für viele andere Veranstaltungen der Jugendarbeit übernommen we</w:t>
                                  </w:r>
                                  <w:r w:rsidRPr="003C4826"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  <w:t>r</w:t>
                                  </w:r>
                                  <w:r w:rsidRPr="003C4826"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  <w:t>den.</w:t>
                                  </w:r>
                                </w:p>
                                <w:p w14:paraId="0B897590" w14:textId="65CDD0F9" w:rsidR="003C4826" w:rsidRPr="003C4826" w:rsidRDefault="003C4826" w:rsidP="003C4826">
                                  <w:pPr>
                                    <w:spacing w:after="120"/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</w:pPr>
                                  <w:r w:rsidRPr="003C4826">
                                    <w:rPr>
                                      <w:rFonts w:ascii="Tahoma" w:hAnsi="Tahoma" w:cs="Tahoma"/>
                                      <w:b/>
                                      <w:szCs w:val="24"/>
                                    </w:rPr>
                                    <w:t>Bitte sehen Sie dieses Konzept als Leitfaden und „Ideenpool“ für die Erstellung eines individuellen Mitarbeiterschulungskonzeptes für Ihre Veranstaltung.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8.8pt;margin-top:11pt;width:442.3pt;height:162.55pt;rotation:-521850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" fillcolor="#254163 [1636]" strokecolor="#4579b8 [3044]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4175E152" w14:textId="7AFA5692" w:rsidR="003C4826" w:rsidRPr="003C4826" w:rsidRDefault="003C4826" w:rsidP="003C4826">
                            <w:pPr>
                              <w:spacing w:before="120" w:after="120"/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</w:pPr>
                            <w:r w:rsidRPr="003C4826"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  <w:t>Dieses Konzept für eine Mitarbeiterschulung ist speziell für den Ei</w:t>
                            </w:r>
                            <w:r w:rsidRPr="003C4826"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  <w:t>n</w:t>
                            </w:r>
                            <w:r w:rsidRPr="003C4826"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  <w:t>satz des Landkreis-Spielmobil Kulmbach erstellt worden.</w:t>
                            </w:r>
                          </w:p>
                          <w:p w14:paraId="1F4025E4" w14:textId="12998145" w:rsidR="003C4826" w:rsidRPr="003C4826" w:rsidRDefault="003C4826" w:rsidP="003C4826">
                            <w:pPr>
                              <w:spacing w:after="120"/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</w:pPr>
                            <w:r w:rsidRPr="003C4826"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  <w:t>Es enthält jedoch viele allgemeine Schulungsinhalte bzw. viele L</w:t>
                            </w:r>
                            <w:r w:rsidRPr="003C4826"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  <w:t>ö</w:t>
                            </w:r>
                            <w:r w:rsidRPr="003C4826"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  <w:t>sungsansätze zur Umsetzung der Hygienestandards</w:t>
                            </w:r>
                            <w:r w:rsidR="00E230C3"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  <w:t>. Diese</w:t>
                            </w:r>
                            <w:r w:rsidRPr="003C4826"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  <w:t xml:space="preserve"> können auch für viele andere Veranstaltungen der Jugendarbeit übernommen we</w:t>
                            </w:r>
                            <w:r w:rsidRPr="003C4826"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  <w:t>r</w:t>
                            </w:r>
                            <w:r w:rsidRPr="003C4826"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  <w:t>den.</w:t>
                            </w:r>
                          </w:p>
                          <w:p w14:paraId="0B897590" w14:textId="65CDD0F9" w:rsidR="003C4826" w:rsidRPr="003C4826" w:rsidRDefault="003C4826" w:rsidP="003C4826">
                            <w:pPr>
                              <w:spacing w:after="120"/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</w:pPr>
                            <w:r w:rsidRPr="003C4826">
                              <w:rPr>
                                <w:rFonts w:ascii="Tahoma" w:hAnsi="Tahoma" w:cs="Tahoma"/>
                                <w:b/>
                                <w:szCs w:val="24"/>
                              </w:rPr>
                              <w:t>Bitte sehen Sie dieses Konzept als Leitfaden und „Ideenpool“ für die Erstellung eines individuellen Mitarbeiterschulungskonzeptes für Ihre Veranstaltung.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EB1910" w:rsidRPr="004F32E6">
              <w:rPr>
                <w:rFonts w:ascii="Tahoma" w:hAnsi="Tahoma" w:cs="Tahoma"/>
                <w:sz w:val="23"/>
                <w:szCs w:val="23"/>
              </w:rPr>
              <w:t>Vorname:</w:t>
            </w:r>
          </w:p>
        </w:tc>
        <w:tc>
          <w:tcPr>
            <w:tcW w:w="7393" w:type="dxa"/>
            <w:gridSpan w:val="2"/>
            <w:tcBorders>
              <w:bottom w:val="dotted" w:sz="4" w:space="0" w:color="auto"/>
            </w:tcBorders>
            <w:vAlign w:val="bottom"/>
          </w:tcPr>
          <w:p w14:paraId="1625C7BD" w14:textId="0CC272B0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EB1910" w:rsidRPr="004F32E6" w14:paraId="256846FE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532C14F6" w14:textId="77777777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Name:</w:t>
            </w:r>
          </w:p>
        </w:tc>
        <w:tc>
          <w:tcPr>
            <w:tcW w:w="739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D2D1415" w14:textId="1AB68283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EB1910" w:rsidRPr="004F32E6" w14:paraId="5CD70679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2C783E30" w14:textId="77777777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Straße:</w:t>
            </w:r>
          </w:p>
        </w:tc>
        <w:tc>
          <w:tcPr>
            <w:tcW w:w="739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BF68EF5" w14:textId="66B99462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EB1910" w:rsidRPr="004F32E6" w14:paraId="4FFA6639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40203602" w14:textId="77777777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PLZ, Ort:</w:t>
            </w:r>
          </w:p>
        </w:tc>
        <w:tc>
          <w:tcPr>
            <w:tcW w:w="739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EC4D3B4" w14:textId="787E67AA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EB1910" w:rsidRPr="004F32E6" w14:paraId="361F3658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54307DA2" w14:textId="0ED72D5A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Telefon:</w:t>
            </w:r>
          </w:p>
        </w:tc>
        <w:tc>
          <w:tcPr>
            <w:tcW w:w="267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350A364" w14:textId="633DBA2C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  <w:tc>
          <w:tcPr>
            <w:tcW w:w="4717" w:type="dxa"/>
            <w:tcBorders>
              <w:top w:val="dotted" w:sz="4" w:space="0" w:color="auto"/>
            </w:tcBorders>
            <w:vAlign w:val="bottom"/>
          </w:tcPr>
          <w:p w14:paraId="2799109E" w14:textId="77777777" w:rsidR="00EB1910" w:rsidRPr="004F32E6" w:rsidRDefault="00EB1910" w:rsidP="00EB1910">
            <w:pPr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(tagsüber)</w:t>
            </w:r>
          </w:p>
        </w:tc>
      </w:tr>
      <w:tr w:rsidR="00EB1910" w:rsidRPr="004F32E6" w14:paraId="4C52BF82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6674A99B" w14:textId="77777777" w:rsidR="00EB1910" w:rsidRPr="004F32E6" w:rsidRDefault="00EB1910" w:rsidP="00EB1910">
            <w:pPr>
              <w:ind w:left="-70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67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49B7EC5" w14:textId="521C15E1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  <w:tc>
          <w:tcPr>
            <w:tcW w:w="4717" w:type="dxa"/>
            <w:vAlign w:val="bottom"/>
          </w:tcPr>
          <w:p w14:paraId="7C5B0EC6" w14:textId="77777777" w:rsidR="00EB1910" w:rsidRPr="004F32E6" w:rsidRDefault="00EB1910" w:rsidP="00EB1910">
            <w:pPr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(abends)</w:t>
            </w:r>
          </w:p>
        </w:tc>
      </w:tr>
    </w:tbl>
    <w:p w14:paraId="1D89C88D" w14:textId="77777777" w:rsidR="009A0F31" w:rsidRPr="00FC6855" w:rsidRDefault="009A0F31" w:rsidP="009A0F3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p w14:paraId="49DF9965" w14:textId="77777777" w:rsidR="009A0F31" w:rsidRDefault="009A0F31" w:rsidP="009A0F31">
      <w:pPr>
        <w:rPr>
          <w:rFonts w:cstheme="minorHAnsi"/>
          <w:b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EA0427" w:rsidRPr="00EA0427" w14:paraId="6224375E" w14:textId="77777777" w:rsidTr="00EA0427"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</w:tcPr>
          <w:bookmarkStart w:id="1" w:name="_Hlk45834480"/>
          <w:p w14:paraId="142B7495" w14:textId="51CB7F4C" w:rsidR="007B4A7E" w:rsidRPr="00EA0427" w:rsidRDefault="00C41360" w:rsidP="00EA0427">
            <w:pPr>
              <w:pStyle w:val="Textkrper-Einzug2"/>
              <w:spacing w:before="20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580360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4A7E" w:rsidRPr="00EA0427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7B4A7E" w:rsidRPr="00EA0427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 w:rsidR="007B4A7E" w:rsidRPr="00EA0427">
              <w:rPr>
                <w:rFonts w:ascii="Calibri" w:hAnsi="Calibri"/>
                <w:szCs w:val="24"/>
              </w:rPr>
              <w:t>Die Mitarbeitenden unterzeichnen die Teilnahme an der Schulung sowie, dass ihnen die Hygienekonzepte bekannt sind.</w:t>
            </w:r>
          </w:p>
        </w:tc>
      </w:tr>
      <w:tr w:rsidR="00EA0427" w:rsidRPr="00EA0427" w14:paraId="49402968" w14:textId="77777777" w:rsidTr="007D2FCD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226CF6AE" w14:textId="30757008" w:rsidR="007B4A7E" w:rsidRPr="00EA0427" w:rsidRDefault="00C41360" w:rsidP="007D2FCD">
            <w:pPr>
              <w:pStyle w:val="Textkrper-Einzug2"/>
              <w:spacing w:before="120" w:after="200" w:line="240" w:lineRule="auto"/>
              <w:ind w:left="425" w:hanging="425"/>
              <w:rPr>
                <w:rFonts w:asciiTheme="minorHAnsi" w:hAnsiTheme="minorHAnsi" w:cstheme="minorHAnsi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286003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CDF" w:rsidRPr="00EA0427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7B4A7E" w:rsidRPr="00EA0427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 w:rsidR="00B13CDF" w:rsidRPr="00EA0427">
              <w:rPr>
                <w:rFonts w:ascii="Calibri" w:hAnsi="Calibri"/>
                <w:szCs w:val="24"/>
              </w:rPr>
              <w:t>Es erfolgt eine Einweisung durch die Verantwortlichen und Schulung zur sachgerechten Anwendung der Schutzausrüstung.</w:t>
            </w:r>
          </w:p>
        </w:tc>
      </w:tr>
      <w:bookmarkEnd w:id="1"/>
    </w:tbl>
    <w:p w14:paraId="41D28B7F" w14:textId="1A1C6352" w:rsidR="0071389B" w:rsidRDefault="0071389B">
      <w:pPr>
        <w:rPr>
          <w:rFonts w:cstheme="minorHAnsi"/>
          <w:b/>
        </w:rPr>
      </w:pPr>
    </w:p>
    <w:p w14:paraId="4E1AF0AB" w14:textId="77777777" w:rsidR="0071389B" w:rsidRDefault="0071389B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46C54CB4" w14:textId="77777777" w:rsidR="007B4A7E" w:rsidRDefault="007B4A7E">
      <w:pPr>
        <w:rPr>
          <w:rFonts w:cstheme="minorHAnsi"/>
          <w:b/>
        </w:rPr>
      </w:pPr>
    </w:p>
    <w:p w14:paraId="408C9F37" w14:textId="77777777" w:rsidR="007D2294" w:rsidRDefault="007D2294">
      <w:pPr>
        <w:rPr>
          <w:rFonts w:cstheme="minorHAnsi"/>
          <w:b/>
        </w:rPr>
      </w:pPr>
    </w:p>
    <w:p w14:paraId="082D78DB" w14:textId="7F321CED" w:rsidR="007D2294" w:rsidRDefault="007D2294">
      <w:pPr>
        <w:rPr>
          <w:rFonts w:cstheme="minorHAnsi"/>
          <w:b/>
        </w:rPr>
        <w:sectPr w:rsidR="007D2294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 w:code="9"/>
          <w:pgMar w:top="1985" w:right="1418" w:bottom="1418" w:left="1418" w:header="709" w:footer="709" w:gutter="0"/>
          <w:cols w:space="708"/>
          <w:docGrid w:linePitch="360"/>
        </w:sectPr>
      </w:pPr>
    </w:p>
    <w:p w14:paraId="56F49D44" w14:textId="0AE0D065" w:rsidR="003023B1" w:rsidRPr="001B45CC" w:rsidRDefault="003023B1" w:rsidP="00EB1910">
      <w:pPr>
        <w:ind w:left="426"/>
        <w:rPr>
          <w:rFonts w:ascii="Calibri" w:hAnsi="Calibri"/>
          <w:b/>
          <w:bCs/>
          <w:sz w:val="2"/>
          <w:szCs w:val="2"/>
        </w:rPr>
      </w:pPr>
    </w:p>
    <w:tbl>
      <w:tblPr>
        <w:tblW w:w="9356" w:type="dxa"/>
        <w:tblInd w:w="70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1142D1" w14:paraId="291DEAE3" w14:textId="77777777" w:rsidTr="00AE729B">
        <w:tc>
          <w:tcPr>
            <w:tcW w:w="9356" w:type="dxa"/>
          </w:tcPr>
          <w:p w14:paraId="598D9F1C" w14:textId="77777777" w:rsidR="001142D1" w:rsidRDefault="001142D1" w:rsidP="00AE729B">
            <w:pPr>
              <w:pStyle w:val="berschrift6"/>
              <w:jc w:val="right"/>
              <w:rPr>
                <w:rFonts w:ascii="Fette Engschrift" w:hAnsi="Fette Engschrift" w:cs="Arial"/>
                <w:sz w:val="48"/>
              </w:rPr>
            </w:pPr>
            <w:r>
              <w:rPr>
                <w:rFonts w:ascii="Fette Engschrift" w:hAnsi="Fette Engschrift" w:cs="Arial"/>
                <w:sz w:val="48"/>
              </w:rPr>
              <w:t>Inhalt</w:t>
            </w:r>
          </w:p>
        </w:tc>
      </w:tr>
    </w:tbl>
    <w:p w14:paraId="7BC8C7A6" w14:textId="77777777" w:rsidR="001142D1" w:rsidRPr="007A71EE" w:rsidRDefault="001142D1" w:rsidP="001142D1">
      <w:pPr>
        <w:rPr>
          <w:rFonts w:cs="Arial"/>
          <w:sz w:val="56"/>
          <w:szCs w:val="56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7238"/>
        <w:gridCol w:w="1692"/>
      </w:tblGrid>
      <w:tr w:rsidR="001142D1" w:rsidRPr="0099336D" w14:paraId="7B905A48" w14:textId="77777777" w:rsidTr="00AE729B">
        <w:trPr>
          <w:cantSplit/>
        </w:trPr>
        <w:tc>
          <w:tcPr>
            <w:tcW w:w="851" w:type="dxa"/>
          </w:tcPr>
          <w:p w14:paraId="60A02C8E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</w:rPr>
            </w:pPr>
            <w:r w:rsidRPr="0099336D">
              <w:rPr>
                <w:rFonts w:asciiTheme="minorHAnsi" w:hAnsiTheme="minorHAnsi" w:cstheme="minorHAnsi"/>
                <w:b/>
                <w:bCs/>
              </w:rPr>
              <w:t>1.</w:t>
            </w:r>
          </w:p>
        </w:tc>
        <w:tc>
          <w:tcPr>
            <w:tcW w:w="8930" w:type="dxa"/>
            <w:gridSpan w:val="2"/>
          </w:tcPr>
          <w:p w14:paraId="7BDA2A29" w14:textId="772D3C6A" w:rsidR="001142D1" w:rsidRPr="0099336D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Aufsichtspflicht - Grundlagen</w:t>
            </w:r>
            <w:r w:rsidRPr="0099336D">
              <w:rPr>
                <w:rFonts w:asciiTheme="minorHAnsi" w:hAnsiTheme="minorHAnsi" w:cstheme="minorHAnsi"/>
                <w:b/>
                <w:bCs/>
              </w:rPr>
              <w:tab/>
            </w:r>
            <w:r w:rsidR="00A8767F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</w:tr>
      <w:tr w:rsidR="001142D1" w:rsidRPr="0099336D" w14:paraId="632CF6C5" w14:textId="77777777" w:rsidTr="00AE729B">
        <w:tc>
          <w:tcPr>
            <w:tcW w:w="851" w:type="dxa"/>
          </w:tcPr>
          <w:p w14:paraId="6BE471DE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35F13946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022F145D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491A6A2E" w14:textId="77777777" w:rsidTr="00AE729B">
        <w:trPr>
          <w:cantSplit/>
        </w:trPr>
        <w:tc>
          <w:tcPr>
            <w:tcW w:w="851" w:type="dxa"/>
          </w:tcPr>
          <w:p w14:paraId="4F03CC3E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99336D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930" w:type="dxa"/>
            <w:gridSpan w:val="2"/>
          </w:tcPr>
          <w:p w14:paraId="5FBF4DD9" w14:textId="76A114B7" w:rsidR="001142D1" w:rsidRPr="0099336D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Allgemein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3</w:t>
            </w:r>
          </w:p>
        </w:tc>
      </w:tr>
      <w:tr w:rsidR="001142D1" w:rsidRPr="0099336D" w14:paraId="38CBE243" w14:textId="77777777" w:rsidTr="00AE729B">
        <w:tc>
          <w:tcPr>
            <w:tcW w:w="851" w:type="dxa"/>
          </w:tcPr>
          <w:p w14:paraId="15683337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598189EA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5994B40B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48474A86" w14:textId="77777777" w:rsidTr="00AE729B">
        <w:trPr>
          <w:cantSplit/>
        </w:trPr>
        <w:tc>
          <w:tcPr>
            <w:tcW w:w="851" w:type="dxa"/>
          </w:tcPr>
          <w:p w14:paraId="00B3FD22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99336D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8930" w:type="dxa"/>
            <w:gridSpan w:val="2"/>
          </w:tcPr>
          <w:p w14:paraId="1402BE32" w14:textId="7135881F" w:rsidR="001142D1" w:rsidRPr="0099336D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Corona-Pandemie SARS-CoV-2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3</w:t>
            </w:r>
          </w:p>
        </w:tc>
      </w:tr>
      <w:tr w:rsidR="001142D1" w:rsidRPr="0099336D" w14:paraId="6817E497" w14:textId="77777777" w:rsidTr="00AE729B">
        <w:tc>
          <w:tcPr>
            <w:tcW w:w="851" w:type="dxa"/>
          </w:tcPr>
          <w:p w14:paraId="7202CB29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7038C945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4D8E5321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77B7E189" w14:textId="77777777" w:rsidTr="00AE729B">
        <w:tc>
          <w:tcPr>
            <w:tcW w:w="851" w:type="dxa"/>
          </w:tcPr>
          <w:p w14:paraId="77A95942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36D2221A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3673134A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76D7E4A5" w14:textId="77777777" w:rsidTr="00AE729B">
        <w:trPr>
          <w:cantSplit/>
        </w:trPr>
        <w:tc>
          <w:tcPr>
            <w:tcW w:w="851" w:type="dxa"/>
          </w:tcPr>
          <w:p w14:paraId="645434EF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</w:rPr>
            </w:pPr>
            <w:r w:rsidRPr="0099336D"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  <w:tc>
          <w:tcPr>
            <w:tcW w:w="8930" w:type="dxa"/>
            <w:gridSpan w:val="2"/>
          </w:tcPr>
          <w:p w14:paraId="0D7FB1E2" w14:textId="6B39B0A8" w:rsidR="001142D1" w:rsidRPr="00AF5ABA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  <w:b/>
                <w:bCs/>
              </w:rPr>
            </w:pPr>
            <w:r w:rsidRPr="004B7D78">
              <w:rPr>
                <w:rFonts w:asciiTheme="minorHAnsi" w:hAnsiTheme="minorHAnsi" w:cstheme="minorHAnsi"/>
                <w:bCs/>
                <w:szCs w:val="24"/>
              </w:rPr>
              <w:t xml:space="preserve">Bestimmungen für 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>Betreuer</w:t>
            </w:r>
            <w:r w:rsidRPr="00AF5ABA">
              <w:rPr>
                <w:rFonts w:asciiTheme="minorHAnsi" w:hAnsiTheme="minorHAnsi" w:cstheme="minorHAnsi"/>
                <w:b/>
                <w:bCs/>
              </w:rPr>
              <w:tab/>
            </w:r>
            <w:r w:rsidR="00A8767F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</w:tr>
      <w:tr w:rsidR="001142D1" w:rsidRPr="0099336D" w14:paraId="04C9204F" w14:textId="77777777" w:rsidTr="00AE729B">
        <w:tc>
          <w:tcPr>
            <w:tcW w:w="851" w:type="dxa"/>
          </w:tcPr>
          <w:p w14:paraId="536B7AF6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5D59144B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3D6C74C9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3DB1153A" w14:textId="77777777" w:rsidTr="00AE729B">
        <w:trPr>
          <w:cantSplit/>
        </w:trPr>
        <w:tc>
          <w:tcPr>
            <w:tcW w:w="851" w:type="dxa"/>
          </w:tcPr>
          <w:p w14:paraId="32E92FA5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99336D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8930" w:type="dxa"/>
            <w:gridSpan w:val="2"/>
          </w:tcPr>
          <w:p w14:paraId="36D5A894" w14:textId="36E95A7B" w:rsidR="001142D1" w:rsidRPr="0099336D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Schutzausrüstung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4</w:t>
            </w:r>
          </w:p>
        </w:tc>
      </w:tr>
      <w:tr w:rsidR="001142D1" w:rsidRPr="0099336D" w14:paraId="752881FD" w14:textId="77777777" w:rsidTr="00AE729B">
        <w:tc>
          <w:tcPr>
            <w:tcW w:w="851" w:type="dxa"/>
          </w:tcPr>
          <w:p w14:paraId="4D881548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78A5425F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76F020D5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1CF48D52" w14:textId="77777777" w:rsidTr="00AE729B">
        <w:trPr>
          <w:cantSplit/>
        </w:trPr>
        <w:tc>
          <w:tcPr>
            <w:tcW w:w="851" w:type="dxa"/>
          </w:tcPr>
          <w:p w14:paraId="2E0FB56E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99336D">
              <w:rPr>
                <w:rFonts w:asciiTheme="minorHAnsi" w:hAnsiTheme="minorHAnsi" w:cstheme="minorHAnsi"/>
              </w:rPr>
              <w:t>2.2</w:t>
            </w:r>
          </w:p>
        </w:tc>
        <w:tc>
          <w:tcPr>
            <w:tcW w:w="8930" w:type="dxa"/>
            <w:gridSpan w:val="2"/>
          </w:tcPr>
          <w:p w14:paraId="2BB013CE" w14:textId="26394872" w:rsidR="001142D1" w:rsidRPr="0099336D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Vorgaben „Hygiene“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4</w:t>
            </w:r>
          </w:p>
        </w:tc>
      </w:tr>
      <w:tr w:rsidR="001142D1" w:rsidRPr="0099336D" w14:paraId="5C7B2888" w14:textId="77777777" w:rsidTr="00AE729B">
        <w:tc>
          <w:tcPr>
            <w:tcW w:w="851" w:type="dxa"/>
          </w:tcPr>
          <w:p w14:paraId="6CDE4134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25784D7F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1341C04E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6CC72B6F" w14:textId="77777777" w:rsidTr="00AE729B">
        <w:trPr>
          <w:cantSplit/>
        </w:trPr>
        <w:tc>
          <w:tcPr>
            <w:tcW w:w="851" w:type="dxa"/>
          </w:tcPr>
          <w:p w14:paraId="7BCECC15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99336D">
              <w:rPr>
                <w:rFonts w:asciiTheme="minorHAnsi" w:hAnsiTheme="minorHAnsi" w:cstheme="minorHAnsi"/>
              </w:rPr>
              <w:t>2.3</w:t>
            </w:r>
          </w:p>
        </w:tc>
        <w:tc>
          <w:tcPr>
            <w:tcW w:w="8930" w:type="dxa"/>
            <w:gridSpan w:val="2"/>
          </w:tcPr>
          <w:p w14:paraId="47784A4C" w14:textId="6A475928" w:rsidR="001142D1" w:rsidRPr="0099336D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Vorgaben bei Kontakt zur SARS-CoV-2-Infizierten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5</w:t>
            </w:r>
          </w:p>
        </w:tc>
      </w:tr>
      <w:tr w:rsidR="001142D1" w:rsidRPr="0099336D" w14:paraId="20F2DBA0" w14:textId="77777777" w:rsidTr="00AE729B">
        <w:tc>
          <w:tcPr>
            <w:tcW w:w="851" w:type="dxa"/>
          </w:tcPr>
          <w:p w14:paraId="2FDA3BC2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623353AC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661DD149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6FD93366" w14:textId="77777777" w:rsidTr="00AE729B">
        <w:tc>
          <w:tcPr>
            <w:tcW w:w="851" w:type="dxa"/>
          </w:tcPr>
          <w:p w14:paraId="1FE05781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7C89A330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47465289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48118ACF" w14:textId="77777777" w:rsidTr="00AE729B">
        <w:trPr>
          <w:cantSplit/>
        </w:trPr>
        <w:tc>
          <w:tcPr>
            <w:tcW w:w="851" w:type="dxa"/>
          </w:tcPr>
          <w:p w14:paraId="7A95C3E4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</w:rPr>
            </w:pPr>
            <w:r w:rsidRPr="0099336D">
              <w:rPr>
                <w:rFonts w:asciiTheme="minorHAnsi" w:hAnsiTheme="minorHAnsi" w:cstheme="minorHAnsi"/>
                <w:b/>
                <w:bCs/>
              </w:rPr>
              <w:t>3.</w:t>
            </w:r>
          </w:p>
        </w:tc>
        <w:tc>
          <w:tcPr>
            <w:tcW w:w="8930" w:type="dxa"/>
            <w:gridSpan w:val="2"/>
          </w:tcPr>
          <w:p w14:paraId="5E88FAFC" w14:textId="44B7506C" w:rsidR="001142D1" w:rsidRPr="0099336D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  <w:b/>
                <w:bCs/>
              </w:rPr>
            </w:pPr>
            <w:r w:rsidRPr="004B7D78">
              <w:rPr>
                <w:rFonts w:asciiTheme="minorHAnsi" w:hAnsiTheme="minorHAnsi" w:cstheme="minorHAnsi"/>
                <w:bCs/>
                <w:szCs w:val="24"/>
              </w:rPr>
              <w:t xml:space="preserve">Bestimmungen für 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>Kinder</w:t>
            </w:r>
            <w:r w:rsidRPr="0099336D">
              <w:rPr>
                <w:rFonts w:asciiTheme="minorHAnsi" w:hAnsiTheme="minorHAnsi" w:cstheme="minorHAnsi"/>
                <w:b/>
                <w:bCs/>
              </w:rPr>
              <w:tab/>
            </w:r>
            <w:r w:rsidR="00A8767F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</w:tr>
      <w:tr w:rsidR="001142D1" w:rsidRPr="0099336D" w14:paraId="5A34FC93" w14:textId="77777777" w:rsidTr="00AE729B">
        <w:tc>
          <w:tcPr>
            <w:tcW w:w="851" w:type="dxa"/>
          </w:tcPr>
          <w:p w14:paraId="64070B4D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7D497C95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073D6AC0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01A71763" w14:textId="77777777" w:rsidTr="00AE729B">
        <w:trPr>
          <w:cantSplit/>
        </w:trPr>
        <w:tc>
          <w:tcPr>
            <w:tcW w:w="851" w:type="dxa"/>
          </w:tcPr>
          <w:p w14:paraId="3DCA6F6A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99336D">
              <w:rPr>
                <w:rFonts w:asciiTheme="minorHAnsi" w:hAnsiTheme="minorHAnsi" w:cstheme="minorHAnsi"/>
              </w:rPr>
              <w:t>.1</w:t>
            </w:r>
          </w:p>
        </w:tc>
        <w:tc>
          <w:tcPr>
            <w:tcW w:w="8930" w:type="dxa"/>
            <w:gridSpan w:val="2"/>
          </w:tcPr>
          <w:p w14:paraId="1A211173" w14:textId="3E687A25" w:rsidR="001142D1" w:rsidRPr="0099336D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Teilnahme-Voraussetzungen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6</w:t>
            </w:r>
          </w:p>
        </w:tc>
      </w:tr>
      <w:tr w:rsidR="001142D1" w:rsidRPr="0099336D" w14:paraId="49A2FCF6" w14:textId="77777777" w:rsidTr="00AE729B">
        <w:tc>
          <w:tcPr>
            <w:tcW w:w="851" w:type="dxa"/>
          </w:tcPr>
          <w:p w14:paraId="0238E3B2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5B83D604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6BB63F30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3DBC2C9F" w14:textId="77777777" w:rsidTr="00AE729B">
        <w:trPr>
          <w:cantSplit/>
        </w:trPr>
        <w:tc>
          <w:tcPr>
            <w:tcW w:w="851" w:type="dxa"/>
          </w:tcPr>
          <w:p w14:paraId="0CCF5232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99336D">
              <w:rPr>
                <w:rFonts w:asciiTheme="minorHAnsi" w:hAnsiTheme="minorHAnsi" w:cstheme="minorHAnsi"/>
              </w:rPr>
              <w:t>.2</w:t>
            </w:r>
          </w:p>
        </w:tc>
        <w:tc>
          <w:tcPr>
            <w:tcW w:w="8930" w:type="dxa"/>
            <w:gridSpan w:val="2"/>
          </w:tcPr>
          <w:p w14:paraId="08910010" w14:textId="50DBB97D" w:rsidR="001142D1" w:rsidRPr="0099336D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Vorgaben „Hygiene“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6</w:t>
            </w:r>
          </w:p>
        </w:tc>
      </w:tr>
      <w:tr w:rsidR="001142D1" w:rsidRPr="0099336D" w14:paraId="216DA730" w14:textId="77777777" w:rsidTr="00AE729B">
        <w:tc>
          <w:tcPr>
            <w:tcW w:w="851" w:type="dxa"/>
          </w:tcPr>
          <w:p w14:paraId="77089C2F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205CC1C5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21825E70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21993402" w14:textId="77777777" w:rsidTr="00AE729B">
        <w:trPr>
          <w:cantSplit/>
        </w:trPr>
        <w:tc>
          <w:tcPr>
            <w:tcW w:w="851" w:type="dxa"/>
          </w:tcPr>
          <w:p w14:paraId="06B38E45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99336D">
              <w:rPr>
                <w:rFonts w:asciiTheme="minorHAnsi" w:hAnsiTheme="minorHAnsi" w:cstheme="minorHAnsi"/>
              </w:rPr>
              <w:t>.3</w:t>
            </w:r>
          </w:p>
        </w:tc>
        <w:tc>
          <w:tcPr>
            <w:tcW w:w="8930" w:type="dxa"/>
            <w:gridSpan w:val="2"/>
          </w:tcPr>
          <w:p w14:paraId="31659887" w14:textId="5F7F19AA" w:rsidR="001142D1" w:rsidRPr="0099336D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Sonstige Vorgaben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7</w:t>
            </w:r>
          </w:p>
        </w:tc>
      </w:tr>
      <w:tr w:rsidR="001142D1" w:rsidRPr="0099336D" w14:paraId="6113B2B3" w14:textId="77777777" w:rsidTr="00AE729B">
        <w:tc>
          <w:tcPr>
            <w:tcW w:w="851" w:type="dxa"/>
          </w:tcPr>
          <w:p w14:paraId="0D6CF6B7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2841709F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718A48B1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6BB719F4" w14:textId="77777777" w:rsidTr="00AE729B">
        <w:tc>
          <w:tcPr>
            <w:tcW w:w="851" w:type="dxa"/>
          </w:tcPr>
          <w:p w14:paraId="4BBB555E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6CC6D6E8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232F615E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36B6310A" w14:textId="77777777" w:rsidTr="00AE729B">
        <w:trPr>
          <w:cantSplit/>
        </w:trPr>
        <w:tc>
          <w:tcPr>
            <w:tcW w:w="851" w:type="dxa"/>
          </w:tcPr>
          <w:p w14:paraId="6A6B986E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</w:t>
            </w:r>
            <w:r w:rsidRPr="0099336D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8930" w:type="dxa"/>
            <w:gridSpan w:val="2"/>
          </w:tcPr>
          <w:p w14:paraId="3CC3984A" w14:textId="20FA77BD" w:rsidR="001142D1" w:rsidRPr="00AF5ABA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  <w:b/>
                <w:bCs/>
              </w:rPr>
            </w:pPr>
            <w:r w:rsidRPr="004B7D78">
              <w:rPr>
                <w:rFonts w:asciiTheme="minorHAnsi" w:hAnsiTheme="minorHAnsi" w:cstheme="minorHAnsi"/>
                <w:bCs/>
                <w:szCs w:val="24"/>
              </w:rPr>
              <w:t xml:space="preserve">Bestimmungen für 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>Einsatz</w:t>
            </w:r>
            <w:r w:rsidRPr="00AF5ABA">
              <w:rPr>
                <w:rFonts w:asciiTheme="minorHAnsi" w:hAnsiTheme="minorHAnsi" w:cstheme="minorHAnsi"/>
                <w:b/>
                <w:bCs/>
              </w:rPr>
              <w:tab/>
            </w:r>
            <w:r w:rsidR="00A8767F">
              <w:rPr>
                <w:rFonts w:asciiTheme="minorHAnsi" w:hAnsiTheme="minorHAnsi" w:cstheme="minorHAnsi"/>
                <w:b/>
                <w:bCs/>
              </w:rPr>
              <w:t>8</w:t>
            </w:r>
          </w:p>
        </w:tc>
      </w:tr>
      <w:tr w:rsidR="001142D1" w:rsidRPr="0099336D" w14:paraId="40CB5EB1" w14:textId="77777777" w:rsidTr="00AE729B">
        <w:tc>
          <w:tcPr>
            <w:tcW w:w="851" w:type="dxa"/>
          </w:tcPr>
          <w:p w14:paraId="06842487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167A04FF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621E55B8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16BE960D" w14:textId="77777777" w:rsidTr="00AE729B">
        <w:trPr>
          <w:cantSplit/>
        </w:trPr>
        <w:tc>
          <w:tcPr>
            <w:tcW w:w="851" w:type="dxa"/>
          </w:tcPr>
          <w:p w14:paraId="54FC86E3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99336D">
              <w:rPr>
                <w:rFonts w:asciiTheme="minorHAnsi" w:hAnsiTheme="minorHAnsi" w:cstheme="minorHAnsi"/>
              </w:rPr>
              <w:t>.1</w:t>
            </w:r>
          </w:p>
        </w:tc>
        <w:tc>
          <w:tcPr>
            <w:tcW w:w="8930" w:type="dxa"/>
            <w:gridSpan w:val="2"/>
          </w:tcPr>
          <w:p w14:paraId="76CFA374" w14:textId="27EF66EC" w:rsidR="001142D1" w:rsidRPr="0099336D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Vorbereitung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8</w:t>
            </w:r>
          </w:p>
        </w:tc>
      </w:tr>
      <w:tr w:rsidR="001142D1" w:rsidRPr="0099336D" w14:paraId="58493382" w14:textId="77777777" w:rsidTr="00AE729B">
        <w:tc>
          <w:tcPr>
            <w:tcW w:w="851" w:type="dxa"/>
          </w:tcPr>
          <w:p w14:paraId="288F1C68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154197A7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10639B4B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6147F129" w14:textId="77777777" w:rsidTr="00AE729B">
        <w:trPr>
          <w:cantSplit/>
        </w:trPr>
        <w:tc>
          <w:tcPr>
            <w:tcW w:w="851" w:type="dxa"/>
          </w:tcPr>
          <w:p w14:paraId="0B49E2F6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99336D">
              <w:rPr>
                <w:rFonts w:asciiTheme="minorHAnsi" w:hAnsiTheme="minorHAnsi" w:cstheme="minorHAnsi"/>
              </w:rPr>
              <w:t>.2</w:t>
            </w:r>
          </w:p>
        </w:tc>
        <w:tc>
          <w:tcPr>
            <w:tcW w:w="8930" w:type="dxa"/>
            <w:gridSpan w:val="2"/>
          </w:tcPr>
          <w:p w14:paraId="2C94BDF3" w14:textId="54E2836C" w:rsidR="001142D1" w:rsidRPr="0099336D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Bringen und Anmeldung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9</w:t>
            </w:r>
          </w:p>
        </w:tc>
      </w:tr>
      <w:tr w:rsidR="001142D1" w:rsidRPr="0099336D" w14:paraId="6521641D" w14:textId="77777777" w:rsidTr="00AE729B">
        <w:tc>
          <w:tcPr>
            <w:tcW w:w="851" w:type="dxa"/>
          </w:tcPr>
          <w:p w14:paraId="1FFBA297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13993587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77A73822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2797C69B" w14:textId="77777777" w:rsidTr="00AE729B">
        <w:trPr>
          <w:cantSplit/>
        </w:trPr>
        <w:tc>
          <w:tcPr>
            <w:tcW w:w="851" w:type="dxa"/>
          </w:tcPr>
          <w:p w14:paraId="4D0A9ECD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99336D">
              <w:rPr>
                <w:rFonts w:asciiTheme="minorHAnsi" w:hAnsiTheme="minorHAnsi" w:cstheme="minorHAnsi"/>
              </w:rPr>
              <w:t>.3</w:t>
            </w:r>
          </w:p>
        </w:tc>
        <w:tc>
          <w:tcPr>
            <w:tcW w:w="8930" w:type="dxa"/>
            <w:gridSpan w:val="2"/>
          </w:tcPr>
          <w:p w14:paraId="2B7AF863" w14:textId="45525C63" w:rsidR="001142D1" w:rsidRPr="0099336D" w:rsidRDefault="001142D1" w:rsidP="00A8767F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Programmablauf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10</w:t>
            </w:r>
          </w:p>
        </w:tc>
      </w:tr>
      <w:tr w:rsidR="001142D1" w:rsidRPr="0099336D" w14:paraId="4B54D9F9" w14:textId="77777777" w:rsidTr="00AE729B">
        <w:tc>
          <w:tcPr>
            <w:tcW w:w="851" w:type="dxa"/>
          </w:tcPr>
          <w:p w14:paraId="04AAFD95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2ECEE55E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52420F61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24115489" w14:textId="77777777" w:rsidTr="00AE729B">
        <w:trPr>
          <w:cantSplit/>
        </w:trPr>
        <w:tc>
          <w:tcPr>
            <w:tcW w:w="851" w:type="dxa"/>
          </w:tcPr>
          <w:p w14:paraId="113B0837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4.4</w:t>
            </w:r>
          </w:p>
        </w:tc>
        <w:tc>
          <w:tcPr>
            <w:tcW w:w="8930" w:type="dxa"/>
            <w:gridSpan w:val="2"/>
          </w:tcPr>
          <w:p w14:paraId="20B6E8E5" w14:textId="6429DA89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Begrüßung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10</w:t>
            </w:r>
          </w:p>
        </w:tc>
      </w:tr>
      <w:tr w:rsidR="001142D1" w:rsidRPr="0099336D" w14:paraId="3325090D" w14:textId="77777777" w:rsidTr="00AE729B">
        <w:tc>
          <w:tcPr>
            <w:tcW w:w="851" w:type="dxa"/>
          </w:tcPr>
          <w:p w14:paraId="47E4E037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327A6CA8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1DA7383C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27F2295C" w14:textId="77777777" w:rsidTr="00AE729B">
        <w:trPr>
          <w:cantSplit/>
        </w:trPr>
        <w:tc>
          <w:tcPr>
            <w:tcW w:w="851" w:type="dxa"/>
          </w:tcPr>
          <w:p w14:paraId="2ED8F47E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4.5</w:t>
            </w:r>
          </w:p>
        </w:tc>
        <w:tc>
          <w:tcPr>
            <w:tcW w:w="8930" w:type="dxa"/>
            <w:gridSpan w:val="2"/>
          </w:tcPr>
          <w:p w14:paraId="54284529" w14:textId="58EE37ED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Organisation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11</w:t>
            </w:r>
          </w:p>
        </w:tc>
      </w:tr>
      <w:tr w:rsidR="001142D1" w:rsidRPr="0099336D" w14:paraId="71A78360" w14:textId="77777777" w:rsidTr="00AE729B">
        <w:tc>
          <w:tcPr>
            <w:tcW w:w="851" w:type="dxa"/>
          </w:tcPr>
          <w:p w14:paraId="102984BE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23D62A18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6A198F9E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14977F88" w14:textId="77777777" w:rsidTr="00AE729B">
        <w:trPr>
          <w:cantSplit/>
        </w:trPr>
        <w:tc>
          <w:tcPr>
            <w:tcW w:w="851" w:type="dxa"/>
          </w:tcPr>
          <w:p w14:paraId="4267F80E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4.6</w:t>
            </w:r>
          </w:p>
        </w:tc>
        <w:tc>
          <w:tcPr>
            <w:tcW w:w="8930" w:type="dxa"/>
            <w:gridSpan w:val="2"/>
          </w:tcPr>
          <w:p w14:paraId="29A4066E" w14:textId="52EAAC13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Basteln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11</w:t>
            </w:r>
          </w:p>
        </w:tc>
      </w:tr>
      <w:tr w:rsidR="001142D1" w:rsidRPr="0099336D" w14:paraId="045E7008" w14:textId="77777777" w:rsidTr="00AE729B">
        <w:tc>
          <w:tcPr>
            <w:tcW w:w="851" w:type="dxa"/>
          </w:tcPr>
          <w:p w14:paraId="13044885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265ECE11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1E141B0C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510CBF9B" w14:textId="77777777" w:rsidTr="00AE729B">
        <w:trPr>
          <w:cantSplit/>
        </w:trPr>
        <w:tc>
          <w:tcPr>
            <w:tcW w:w="851" w:type="dxa"/>
          </w:tcPr>
          <w:p w14:paraId="35FCA020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4.7</w:t>
            </w:r>
          </w:p>
        </w:tc>
        <w:tc>
          <w:tcPr>
            <w:tcW w:w="8930" w:type="dxa"/>
            <w:gridSpan w:val="2"/>
          </w:tcPr>
          <w:p w14:paraId="3797AE76" w14:textId="2B66B6D9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Spielen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12</w:t>
            </w:r>
          </w:p>
        </w:tc>
      </w:tr>
      <w:tr w:rsidR="001142D1" w:rsidRPr="0099336D" w14:paraId="6523CBC4" w14:textId="77777777" w:rsidTr="00AE729B">
        <w:tc>
          <w:tcPr>
            <w:tcW w:w="851" w:type="dxa"/>
          </w:tcPr>
          <w:p w14:paraId="711F75DF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5EF9E0AC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332D1FA5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51B29FB3" w14:textId="77777777" w:rsidTr="00AE729B">
        <w:trPr>
          <w:cantSplit/>
        </w:trPr>
        <w:tc>
          <w:tcPr>
            <w:tcW w:w="851" w:type="dxa"/>
          </w:tcPr>
          <w:p w14:paraId="294CFB57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4.8</w:t>
            </w:r>
          </w:p>
        </w:tc>
        <w:tc>
          <w:tcPr>
            <w:tcW w:w="8930" w:type="dxa"/>
            <w:gridSpan w:val="2"/>
          </w:tcPr>
          <w:p w14:paraId="095309FB" w14:textId="4CDD54AB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Material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13</w:t>
            </w:r>
          </w:p>
        </w:tc>
      </w:tr>
      <w:tr w:rsidR="001142D1" w:rsidRPr="0099336D" w14:paraId="0728381F" w14:textId="77777777" w:rsidTr="00AE729B">
        <w:tc>
          <w:tcPr>
            <w:tcW w:w="851" w:type="dxa"/>
          </w:tcPr>
          <w:p w14:paraId="4CA574BC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027C40EB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73D32B12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17EB1B67" w14:textId="77777777" w:rsidTr="00AE729B">
        <w:trPr>
          <w:cantSplit/>
        </w:trPr>
        <w:tc>
          <w:tcPr>
            <w:tcW w:w="851" w:type="dxa"/>
          </w:tcPr>
          <w:p w14:paraId="2CFDBAEE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4.9</w:t>
            </w:r>
          </w:p>
        </w:tc>
        <w:tc>
          <w:tcPr>
            <w:tcW w:w="8930" w:type="dxa"/>
            <w:gridSpan w:val="2"/>
          </w:tcPr>
          <w:p w14:paraId="1CF902BF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Programmpunkte, die nicht stattfinden</w:t>
            </w:r>
            <w:r w:rsidRPr="0099336D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13</w:t>
            </w:r>
          </w:p>
        </w:tc>
      </w:tr>
      <w:tr w:rsidR="001142D1" w:rsidRPr="0099336D" w14:paraId="0169EFB7" w14:textId="77777777" w:rsidTr="00AE729B">
        <w:tc>
          <w:tcPr>
            <w:tcW w:w="851" w:type="dxa"/>
          </w:tcPr>
          <w:p w14:paraId="3186F2DE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21200E2F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65CCEB40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0E918516" w14:textId="77777777" w:rsidTr="00AE729B">
        <w:trPr>
          <w:cantSplit/>
        </w:trPr>
        <w:tc>
          <w:tcPr>
            <w:tcW w:w="851" w:type="dxa"/>
          </w:tcPr>
          <w:p w14:paraId="581DDD73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4.10</w:t>
            </w:r>
          </w:p>
        </w:tc>
        <w:tc>
          <w:tcPr>
            <w:tcW w:w="8930" w:type="dxa"/>
            <w:gridSpan w:val="2"/>
          </w:tcPr>
          <w:p w14:paraId="0CC577CC" w14:textId="7BBDC7B8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Mittagspause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13</w:t>
            </w:r>
          </w:p>
        </w:tc>
      </w:tr>
      <w:tr w:rsidR="001142D1" w:rsidRPr="0099336D" w14:paraId="0B4FFD2C" w14:textId="77777777" w:rsidTr="00AE729B">
        <w:tc>
          <w:tcPr>
            <w:tcW w:w="851" w:type="dxa"/>
          </w:tcPr>
          <w:p w14:paraId="7FAB4467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686C1216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14FEBAC6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61DB6277" w14:textId="77777777" w:rsidTr="00AE729B">
        <w:trPr>
          <w:cantSplit/>
        </w:trPr>
        <w:tc>
          <w:tcPr>
            <w:tcW w:w="851" w:type="dxa"/>
          </w:tcPr>
          <w:p w14:paraId="16B04027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4.11</w:t>
            </w:r>
          </w:p>
        </w:tc>
        <w:tc>
          <w:tcPr>
            <w:tcW w:w="8930" w:type="dxa"/>
            <w:gridSpan w:val="2"/>
          </w:tcPr>
          <w:p w14:paraId="0299D05E" w14:textId="6D725CA3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Abholung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14</w:t>
            </w:r>
          </w:p>
        </w:tc>
      </w:tr>
      <w:tr w:rsidR="001142D1" w:rsidRPr="0099336D" w14:paraId="160C1C60" w14:textId="77777777" w:rsidTr="00AE729B">
        <w:tc>
          <w:tcPr>
            <w:tcW w:w="851" w:type="dxa"/>
          </w:tcPr>
          <w:p w14:paraId="385D518A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6F0DF199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04FA6BF4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70BF28EF" w14:textId="77777777" w:rsidTr="00AE729B">
        <w:trPr>
          <w:cantSplit/>
        </w:trPr>
        <w:tc>
          <w:tcPr>
            <w:tcW w:w="851" w:type="dxa"/>
          </w:tcPr>
          <w:p w14:paraId="69A95335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4.12</w:t>
            </w:r>
          </w:p>
        </w:tc>
        <w:tc>
          <w:tcPr>
            <w:tcW w:w="8930" w:type="dxa"/>
            <w:gridSpan w:val="2"/>
          </w:tcPr>
          <w:p w14:paraId="1FEA0B45" w14:textId="25A62A12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Nachbereitung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14</w:t>
            </w:r>
          </w:p>
        </w:tc>
      </w:tr>
      <w:tr w:rsidR="001142D1" w:rsidRPr="0099336D" w14:paraId="4F8BCF8C" w14:textId="77777777" w:rsidTr="00AE729B">
        <w:tc>
          <w:tcPr>
            <w:tcW w:w="851" w:type="dxa"/>
          </w:tcPr>
          <w:p w14:paraId="709254FA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38D2FA46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10D82839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50172D31" w14:textId="77777777" w:rsidTr="00AE729B">
        <w:tc>
          <w:tcPr>
            <w:tcW w:w="851" w:type="dxa"/>
          </w:tcPr>
          <w:p w14:paraId="41A61A95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1C568F1D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3FBCFBDD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0C710C6" w14:textId="77777777" w:rsidR="001142D1" w:rsidRDefault="001142D1">
      <w:r>
        <w:br w:type="page"/>
      </w: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7238"/>
        <w:gridCol w:w="1692"/>
      </w:tblGrid>
      <w:tr w:rsidR="001142D1" w:rsidRPr="0099336D" w14:paraId="47B75FA6" w14:textId="77777777" w:rsidTr="00AE729B">
        <w:trPr>
          <w:cantSplit/>
        </w:trPr>
        <w:tc>
          <w:tcPr>
            <w:tcW w:w="851" w:type="dxa"/>
          </w:tcPr>
          <w:p w14:paraId="242D9DD3" w14:textId="65DAAA60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5</w:t>
            </w:r>
            <w:r w:rsidRPr="0099336D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8930" w:type="dxa"/>
            <w:gridSpan w:val="2"/>
          </w:tcPr>
          <w:p w14:paraId="050C6625" w14:textId="77777777" w:rsidR="001142D1" w:rsidRPr="00AF5ABA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Standort „drinnen“</w:t>
            </w:r>
            <w:r w:rsidRPr="00AF5ABA">
              <w:rPr>
                <w:rFonts w:asciiTheme="minorHAnsi" w:hAnsiTheme="minorHAnsi" w:cstheme="minorHAnsi"/>
                <w:b/>
                <w:bCs/>
              </w:rPr>
              <w:tab/>
            </w:r>
            <w:r>
              <w:rPr>
                <w:rFonts w:asciiTheme="minorHAnsi" w:hAnsiTheme="minorHAnsi" w:cstheme="minorHAnsi"/>
                <w:b/>
                <w:bCs/>
              </w:rPr>
              <w:t>15</w:t>
            </w:r>
          </w:p>
        </w:tc>
      </w:tr>
      <w:tr w:rsidR="001142D1" w:rsidRPr="0099336D" w14:paraId="00DEF9CE" w14:textId="77777777" w:rsidTr="00AE729B">
        <w:tc>
          <w:tcPr>
            <w:tcW w:w="851" w:type="dxa"/>
          </w:tcPr>
          <w:p w14:paraId="60DD44B6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23A1D90E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1310A6E2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3284EBF6" w14:textId="77777777" w:rsidTr="00AE729B">
        <w:trPr>
          <w:cantSplit/>
        </w:trPr>
        <w:tc>
          <w:tcPr>
            <w:tcW w:w="851" w:type="dxa"/>
          </w:tcPr>
          <w:p w14:paraId="0522152D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Pr="0099336D">
              <w:rPr>
                <w:rFonts w:asciiTheme="minorHAnsi" w:hAnsiTheme="minorHAnsi" w:cstheme="minorHAnsi"/>
              </w:rPr>
              <w:t>.1</w:t>
            </w:r>
          </w:p>
        </w:tc>
        <w:tc>
          <w:tcPr>
            <w:tcW w:w="8930" w:type="dxa"/>
            <w:gridSpan w:val="2"/>
          </w:tcPr>
          <w:p w14:paraId="079321D0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Bringen / Anmeldung / Abholen</w:t>
            </w:r>
            <w:r w:rsidRPr="0099336D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15</w:t>
            </w:r>
          </w:p>
        </w:tc>
      </w:tr>
      <w:tr w:rsidR="001142D1" w:rsidRPr="0099336D" w14:paraId="4A16BEBC" w14:textId="77777777" w:rsidTr="00AE729B">
        <w:tc>
          <w:tcPr>
            <w:tcW w:w="851" w:type="dxa"/>
          </w:tcPr>
          <w:p w14:paraId="305D11D3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7D81987D" w14:textId="4950D7C6" w:rsidR="001142D1" w:rsidRPr="0099336D" w:rsidRDefault="00A50343" w:rsidP="00A50343">
            <w:pPr>
              <w:tabs>
                <w:tab w:val="left" w:pos="3021"/>
              </w:tabs>
              <w:rPr>
                <w:rFonts w:asciiTheme="minorHAnsi" w:hAnsiTheme="minorHAnsi" w:cstheme="minorHAnsi"/>
                <w:sz w:val="8"/>
                <w:szCs w:val="8"/>
              </w:rPr>
            </w:pPr>
            <w:r>
              <w:rPr>
                <w:rFonts w:asciiTheme="minorHAnsi" w:hAnsiTheme="minorHAnsi" w:cstheme="minorHAnsi"/>
                <w:sz w:val="8"/>
                <w:szCs w:val="8"/>
              </w:rPr>
              <w:tab/>
            </w:r>
          </w:p>
        </w:tc>
        <w:tc>
          <w:tcPr>
            <w:tcW w:w="1692" w:type="dxa"/>
          </w:tcPr>
          <w:p w14:paraId="6FC3EAE1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58E09C2C" w14:textId="77777777" w:rsidTr="00AE729B">
        <w:trPr>
          <w:cantSplit/>
        </w:trPr>
        <w:tc>
          <w:tcPr>
            <w:tcW w:w="851" w:type="dxa"/>
          </w:tcPr>
          <w:p w14:paraId="65A01C05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Pr="0099336D">
              <w:rPr>
                <w:rFonts w:asciiTheme="minorHAnsi" w:hAnsiTheme="minorHAnsi" w:cstheme="minorHAnsi"/>
              </w:rPr>
              <w:t>.2</w:t>
            </w:r>
          </w:p>
        </w:tc>
        <w:tc>
          <w:tcPr>
            <w:tcW w:w="8930" w:type="dxa"/>
            <w:gridSpan w:val="2"/>
          </w:tcPr>
          <w:p w14:paraId="4A5FD0F8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Türen</w:t>
            </w:r>
            <w:r w:rsidRPr="0099336D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15</w:t>
            </w:r>
          </w:p>
        </w:tc>
      </w:tr>
      <w:tr w:rsidR="001142D1" w:rsidRPr="0099336D" w14:paraId="41AEC869" w14:textId="77777777" w:rsidTr="00AE729B">
        <w:tc>
          <w:tcPr>
            <w:tcW w:w="851" w:type="dxa"/>
          </w:tcPr>
          <w:p w14:paraId="3BD43B45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57F2A67F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12EA4D93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713F5E8D" w14:textId="77777777" w:rsidTr="00AE729B">
        <w:trPr>
          <w:cantSplit/>
        </w:trPr>
        <w:tc>
          <w:tcPr>
            <w:tcW w:w="851" w:type="dxa"/>
          </w:tcPr>
          <w:p w14:paraId="694B2CF9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Pr="0099336D">
              <w:rPr>
                <w:rFonts w:asciiTheme="minorHAnsi" w:hAnsiTheme="minorHAnsi" w:cstheme="minorHAnsi"/>
              </w:rPr>
              <w:t>.3</w:t>
            </w:r>
          </w:p>
        </w:tc>
        <w:tc>
          <w:tcPr>
            <w:tcW w:w="8930" w:type="dxa"/>
            <w:gridSpan w:val="2"/>
          </w:tcPr>
          <w:p w14:paraId="04093B94" w14:textId="0DD7858F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Reinigen und Lüften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15</w:t>
            </w:r>
          </w:p>
        </w:tc>
      </w:tr>
      <w:tr w:rsidR="001142D1" w:rsidRPr="0099336D" w14:paraId="6554DCAF" w14:textId="77777777" w:rsidTr="00AE729B">
        <w:tc>
          <w:tcPr>
            <w:tcW w:w="851" w:type="dxa"/>
          </w:tcPr>
          <w:p w14:paraId="271B337F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599354BE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0426F36A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03FD2BB7" w14:textId="77777777" w:rsidTr="00AE729B">
        <w:trPr>
          <w:cantSplit/>
        </w:trPr>
        <w:tc>
          <w:tcPr>
            <w:tcW w:w="851" w:type="dxa"/>
          </w:tcPr>
          <w:p w14:paraId="03A301BD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5.4</w:t>
            </w:r>
          </w:p>
        </w:tc>
        <w:tc>
          <w:tcPr>
            <w:tcW w:w="8930" w:type="dxa"/>
            <w:gridSpan w:val="2"/>
          </w:tcPr>
          <w:p w14:paraId="1F86732C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Sanitärbereiche</w:t>
            </w:r>
            <w:r w:rsidRPr="0099336D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16</w:t>
            </w:r>
          </w:p>
        </w:tc>
      </w:tr>
      <w:tr w:rsidR="001142D1" w:rsidRPr="0099336D" w14:paraId="07D95E64" w14:textId="77777777" w:rsidTr="00AE729B">
        <w:tc>
          <w:tcPr>
            <w:tcW w:w="851" w:type="dxa"/>
          </w:tcPr>
          <w:p w14:paraId="2282BEF5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0CE48EAE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37425C3D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3F177281" w14:textId="77777777" w:rsidTr="00AE729B">
        <w:tc>
          <w:tcPr>
            <w:tcW w:w="851" w:type="dxa"/>
          </w:tcPr>
          <w:p w14:paraId="3906C7B8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5428A9D2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3707BE2C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23FE2C54" w14:textId="77777777" w:rsidTr="00AE729B">
        <w:trPr>
          <w:cantSplit/>
        </w:trPr>
        <w:tc>
          <w:tcPr>
            <w:tcW w:w="851" w:type="dxa"/>
          </w:tcPr>
          <w:p w14:paraId="01909483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</w:t>
            </w:r>
            <w:r w:rsidRPr="0099336D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8930" w:type="dxa"/>
            <w:gridSpan w:val="2"/>
          </w:tcPr>
          <w:p w14:paraId="229E0A4F" w14:textId="3A805604" w:rsidR="001142D1" w:rsidRPr="00BD2630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  <w:b/>
                <w:bCs/>
              </w:rPr>
            </w:pPr>
            <w:r w:rsidRPr="00BD2630">
              <w:rPr>
                <w:rFonts w:asciiTheme="minorHAnsi" w:hAnsiTheme="minorHAnsi" w:cstheme="minorHAnsi"/>
                <w:b/>
                <w:bCs/>
                <w:szCs w:val="24"/>
              </w:rPr>
              <w:t>Dokumentation zur Nachverfolgung möglicher Infektionsketten</w:t>
            </w:r>
            <w:r w:rsidRPr="00BD2630">
              <w:rPr>
                <w:rFonts w:asciiTheme="minorHAnsi" w:hAnsiTheme="minorHAnsi" w:cstheme="minorHAnsi"/>
                <w:b/>
                <w:bCs/>
              </w:rPr>
              <w:tab/>
            </w:r>
            <w:r w:rsidR="00A8767F">
              <w:rPr>
                <w:rFonts w:asciiTheme="minorHAnsi" w:hAnsiTheme="minorHAnsi" w:cstheme="minorHAnsi"/>
                <w:b/>
                <w:bCs/>
              </w:rPr>
              <w:t>17</w:t>
            </w:r>
          </w:p>
        </w:tc>
      </w:tr>
      <w:tr w:rsidR="001142D1" w:rsidRPr="0099336D" w14:paraId="6241B03B" w14:textId="77777777" w:rsidTr="00AE729B">
        <w:tc>
          <w:tcPr>
            <w:tcW w:w="851" w:type="dxa"/>
          </w:tcPr>
          <w:p w14:paraId="68F75743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73DB8522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478F5F24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6F4CAD56" w14:textId="77777777" w:rsidTr="00AE729B">
        <w:trPr>
          <w:cantSplit/>
        </w:trPr>
        <w:tc>
          <w:tcPr>
            <w:tcW w:w="851" w:type="dxa"/>
          </w:tcPr>
          <w:p w14:paraId="0D12C491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Pr="0099336D">
              <w:rPr>
                <w:rFonts w:asciiTheme="minorHAnsi" w:hAnsiTheme="minorHAnsi" w:cstheme="minorHAnsi"/>
              </w:rPr>
              <w:t>.1</w:t>
            </w:r>
          </w:p>
        </w:tc>
        <w:tc>
          <w:tcPr>
            <w:tcW w:w="8930" w:type="dxa"/>
            <w:gridSpan w:val="2"/>
          </w:tcPr>
          <w:p w14:paraId="240BAF31" w14:textId="532E09AD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Verpflegung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17</w:t>
            </w:r>
          </w:p>
        </w:tc>
      </w:tr>
      <w:tr w:rsidR="001142D1" w:rsidRPr="0099336D" w14:paraId="08827A99" w14:textId="77777777" w:rsidTr="00AE729B">
        <w:tc>
          <w:tcPr>
            <w:tcW w:w="851" w:type="dxa"/>
          </w:tcPr>
          <w:p w14:paraId="6BA2A178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591961B8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3DC6A3B0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60E6F20C" w14:textId="77777777" w:rsidTr="00AE729B">
        <w:trPr>
          <w:cantSplit/>
        </w:trPr>
        <w:tc>
          <w:tcPr>
            <w:tcW w:w="851" w:type="dxa"/>
          </w:tcPr>
          <w:p w14:paraId="10A5E307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Pr="0099336D">
              <w:rPr>
                <w:rFonts w:asciiTheme="minorHAnsi" w:hAnsiTheme="minorHAnsi" w:cstheme="minorHAnsi"/>
              </w:rPr>
              <w:t>.2</w:t>
            </w:r>
          </w:p>
        </w:tc>
        <w:tc>
          <w:tcPr>
            <w:tcW w:w="8930" w:type="dxa"/>
            <w:gridSpan w:val="2"/>
          </w:tcPr>
          <w:p w14:paraId="470333CC" w14:textId="0852AEA4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Notfallmaßnahmen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17</w:t>
            </w:r>
          </w:p>
        </w:tc>
      </w:tr>
      <w:tr w:rsidR="001142D1" w:rsidRPr="0099336D" w14:paraId="78F653A7" w14:textId="77777777" w:rsidTr="00AE729B">
        <w:tc>
          <w:tcPr>
            <w:tcW w:w="851" w:type="dxa"/>
          </w:tcPr>
          <w:p w14:paraId="16E0A781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4386BDFB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23330FEA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7B66D1AC" w14:textId="77777777" w:rsidTr="00AE729B">
        <w:tc>
          <w:tcPr>
            <w:tcW w:w="851" w:type="dxa"/>
          </w:tcPr>
          <w:p w14:paraId="1CF43118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5F0C301F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719EFD42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0891436E" w14:textId="77777777" w:rsidTr="00AE729B">
        <w:trPr>
          <w:cantSplit/>
        </w:trPr>
        <w:tc>
          <w:tcPr>
            <w:tcW w:w="851" w:type="dxa"/>
          </w:tcPr>
          <w:p w14:paraId="3286A7B3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Pr="0099336D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8930" w:type="dxa"/>
            <w:gridSpan w:val="2"/>
          </w:tcPr>
          <w:p w14:paraId="72DC4D60" w14:textId="1B4C5E7B" w:rsidR="001142D1" w:rsidRPr="00BD2630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Zusätzliches „Corona-Material“</w:t>
            </w:r>
            <w:r w:rsidRPr="00BD2630">
              <w:rPr>
                <w:rFonts w:asciiTheme="minorHAnsi" w:hAnsiTheme="minorHAnsi" w:cstheme="minorHAnsi"/>
                <w:b/>
                <w:bCs/>
              </w:rPr>
              <w:tab/>
            </w:r>
            <w:r w:rsidR="00A8767F">
              <w:rPr>
                <w:rFonts w:asciiTheme="minorHAnsi" w:hAnsiTheme="minorHAnsi" w:cstheme="minorHAnsi"/>
                <w:b/>
                <w:bCs/>
              </w:rPr>
              <w:t>18</w:t>
            </w:r>
          </w:p>
        </w:tc>
      </w:tr>
      <w:tr w:rsidR="001142D1" w:rsidRPr="0099336D" w14:paraId="02D7BEA1" w14:textId="77777777" w:rsidTr="00AE729B">
        <w:tc>
          <w:tcPr>
            <w:tcW w:w="851" w:type="dxa"/>
          </w:tcPr>
          <w:p w14:paraId="47D4877C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3F5E868D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285C9548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3021C25A" w14:textId="77777777" w:rsidTr="00AE729B">
        <w:trPr>
          <w:cantSplit/>
        </w:trPr>
        <w:tc>
          <w:tcPr>
            <w:tcW w:w="851" w:type="dxa"/>
          </w:tcPr>
          <w:p w14:paraId="29B8E74E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Pr="0099336D">
              <w:rPr>
                <w:rFonts w:asciiTheme="minorHAnsi" w:hAnsiTheme="minorHAnsi" w:cstheme="minorHAnsi"/>
              </w:rPr>
              <w:t>.1</w:t>
            </w:r>
          </w:p>
        </w:tc>
        <w:tc>
          <w:tcPr>
            <w:tcW w:w="8930" w:type="dxa"/>
            <w:gridSpan w:val="2"/>
          </w:tcPr>
          <w:p w14:paraId="358E5363" w14:textId="3E3153A6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Schutzausrüstung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18</w:t>
            </w:r>
          </w:p>
        </w:tc>
      </w:tr>
      <w:tr w:rsidR="001142D1" w:rsidRPr="0099336D" w14:paraId="089BE325" w14:textId="77777777" w:rsidTr="00AE729B">
        <w:tc>
          <w:tcPr>
            <w:tcW w:w="851" w:type="dxa"/>
          </w:tcPr>
          <w:p w14:paraId="1A29B1D1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4C975E77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660FD644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1748F64D" w14:textId="77777777" w:rsidTr="00AE729B">
        <w:trPr>
          <w:cantSplit/>
        </w:trPr>
        <w:tc>
          <w:tcPr>
            <w:tcW w:w="851" w:type="dxa"/>
          </w:tcPr>
          <w:p w14:paraId="5F65C041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Pr="0099336D">
              <w:rPr>
                <w:rFonts w:asciiTheme="minorHAnsi" w:hAnsiTheme="minorHAnsi" w:cstheme="minorHAnsi"/>
              </w:rPr>
              <w:t>.2</w:t>
            </w:r>
          </w:p>
        </w:tc>
        <w:tc>
          <w:tcPr>
            <w:tcW w:w="8930" w:type="dxa"/>
            <w:gridSpan w:val="2"/>
          </w:tcPr>
          <w:p w14:paraId="5D8D7832" w14:textId="4AB9FEC2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Hinweise und Markierungen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18</w:t>
            </w:r>
          </w:p>
        </w:tc>
      </w:tr>
      <w:tr w:rsidR="001142D1" w:rsidRPr="0099336D" w14:paraId="40D75183" w14:textId="77777777" w:rsidTr="00AE729B">
        <w:tc>
          <w:tcPr>
            <w:tcW w:w="851" w:type="dxa"/>
          </w:tcPr>
          <w:p w14:paraId="651D9D2B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238" w:type="dxa"/>
          </w:tcPr>
          <w:p w14:paraId="3C23797A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1692" w:type="dxa"/>
          </w:tcPr>
          <w:p w14:paraId="37F804A7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1142D1" w:rsidRPr="0099336D" w14:paraId="0FA0EA08" w14:textId="77777777" w:rsidTr="00AE729B">
        <w:trPr>
          <w:cantSplit/>
        </w:trPr>
        <w:tc>
          <w:tcPr>
            <w:tcW w:w="851" w:type="dxa"/>
          </w:tcPr>
          <w:p w14:paraId="1F5ED613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Pr="0099336D">
              <w:rPr>
                <w:rFonts w:asciiTheme="minorHAnsi" w:hAnsiTheme="minorHAnsi" w:cstheme="minorHAnsi"/>
              </w:rPr>
              <w:t>.3</w:t>
            </w:r>
          </w:p>
        </w:tc>
        <w:tc>
          <w:tcPr>
            <w:tcW w:w="8930" w:type="dxa"/>
            <w:gridSpan w:val="2"/>
          </w:tcPr>
          <w:p w14:paraId="14475552" w14:textId="22BDDCA5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„Verwaltung“</w:t>
            </w:r>
            <w:r w:rsidRPr="0099336D">
              <w:rPr>
                <w:rFonts w:asciiTheme="minorHAnsi" w:hAnsiTheme="minorHAnsi" w:cstheme="minorHAnsi"/>
              </w:rPr>
              <w:tab/>
            </w:r>
            <w:r w:rsidR="00A8767F">
              <w:rPr>
                <w:rFonts w:asciiTheme="minorHAnsi" w:hAnsiTheme="minorHAnsi" w:cstheme="minorHAnsi"/>
              </w:rPr>
              <w:t>19</w:t>
            </w:r>
          </w:p>
        </w:tc>
      </w:tr>
      <w:tr w:rsidR="001142D1" w:rsidRPr="0099336D" w14:paraId="773B3525" w14:textId="77777777" w:rsidTr="00AE729B">
        <w:tc>
          <w:tcPr>
            <w:tcW w:w="851" w:type="dxa"/>
          </w:tcPr>
          <w:p w14:paraId="2B3EF413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2926351A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39CFE2C3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5EA34557" w14:textId="77777777" w:rsidTr="00AE729B">
        <w:tc>
          <w:tcPr>
            <w:tcW w:w="851" w:type="dxa"/>
          </w:tcPr>
          <w:p w14:paraId="3572B245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0C2DD537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555951C8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03E620E6" w14:textId="77777777" w:rsidTr="00AE729B">
        <w:trPr>
          <w:cantSplit/>
        </w:trPr>
        <w:tc>
          <w:tcPr>
            <w:tcW w:w="851" w:type="dxa"/>
          </w:tcPr>
          <w:p w14:paraId="38A7F2B9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</w:t>
            </w:r>
            <w:r w:rsidRPr="0099336D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8930" w:type="dxa"/>
            <w:gridSpan w:val="2"/>
          </w:tcPr>
          <w:p w14:paraId="1E176E10" w14:textId="29B971B5" w:rsidR="001142D1" w:rsidRPr="00BD2630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Leitungsaufgaben</w:t>
            </w:r>
            <w:r w:rsidRPr="00BD2630">
              <w:rPr>
                <w:rFonts w:asciiTheme="minorHAnsi" w:hAnsiTheme="minorHAnsi" w:cstheme="minorHAnsi"/>
                <w:b/>
                <w:bCs/>
              </w:rPr>
              <w:tab/>
            </w:r>
            <w:r w:rsidR="00A8767F">
              <w:rPr>
                <w:rFonts w:asciiTheme="minorHAnsi" w:hAnsiTheme="minorHAnsi" w:cstheme="minorHAnsi"/>
                <w:b/>
                <w:bCs/>
              </w:rPr>
              <w:t>20</w:t>
            </w:r>
          </w:p>
        </w:tc>
      </w:tr>
      <w:tr w:rsidR="001142D1" w:rsidRPr="0099336D" w14:paraId="733343D3" w14:textId="77777777" w:rsidTr="00AE729B">
        <w:tc>
          <w:tcPr>
            <w:tcW w:w="851" w:type="dxa"/>
          </w:tcPr>
          <w:p w14:paraId="2E88DD2A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53996448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3EA8F7B2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10E82E59" w14:textId="77777777" w:rsidTr="00AE729B">
        <w:tc>
          <w:tcPr>
            <w:tcW w:w="851" w:type="dxa"/>
          </w:tcPr>
          <w:p w14:paraId="10BDDF87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5F350AD8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10EDE148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67278F82" w14:textId="77777777" w:rsidTr="00AE729B">
        <w:trPr>
          <w:cantSplit/>
        </w:trPr>
        <w:tc>
          <w:tcPr>
            <w:tcW w:w="851" w:type="dxa"/>
          </w:tcPr>
          <w:p w14:paraId="3646BFBC" w14:textId="77777777" w:rsidR="001142D1" w:rsidRPr="0099336D" w:rsidRDefault="001142D1" w:rsidP="00AE729B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</w:t>
            </w:r>
            <w:r w:rsidRPr="0099336D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8930" w:type="dxa"/>
            <w:gridSpan w:val="2"/>
          </w:tcPr>
          <w:p w14:paraId="53365A00" w14:textId="6D10B93A" w:rsidR="001142D1" w:rsidRPr="00BD2630" w:rsidRDefault="001142D1" w:rsidP="00AE729B">
            <w:pPr>
              <w:pStyle w:val="Kopfzeile"/>
              <w:tabs>
                <w:tab w:val="clear" w:pos="4536"/>
                <w:tab w:val="clear" w:pos="9072"/>
                <w:tab w:val="left" w:leader="dot" w:pos="8186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Hygieneregeln</w:t>
            </w:r>
            <w:r w:rsidRPr="00BD2630">
              <w:rPr>
                <w:rFonts w:asciiTheme="minorHAnsi" w:hAnsiTheme="minorHAnsi" w:cstheme="minorHAnsi"/>
                <w:b/>
                <w:bCs/>
              </w:rPr>
              <w:tab/>
            </w:r>
            <w:r w:rsidR="00A8767F">
              <w:rPr>
                <w:rFonts w:asciiTheme="minorHAnsi" w:hAnsiTheme="minorHAnsi" w:cstheme="minorHAnsi"/>
                <w:b/>
                <w:bCs/>
              </w:rPr>
              <w:t>21</w:t>
            </w:r>
          </w:p>
        </w:tc>
      </w:tr>
      <w:tr w:rsidR="001142D1" w:rsidRPr="0099336D" w14:paraId="140A334F" w14:textId="77777777" w:rsidTr="00AE729B">
        <w:tc>
          <w:tcPr>
            <w:tcW w:w="851" w:type="dxa"/>
          </w:tcPr>
          <w:p w14:paraId="73B96270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2A025854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370348BC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142D1" w:rsidRPr="0099336D" w14:paraId="7C6E1ABB" w14:textId="77777777" w:rsidTr="00AE729B">
        <w:tc>
          <w:tcPr>
            <w:tcW w:w="851" w:type="dxa"/>
          </w:tcPr>
          <w:p w14:paraId="665F1D76" w14:textId="77777777" w:rsidR="001142D1" w:rsidRPr="0099336D" w:rsidRDefault="001142D1" w:rsidP="00AE729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38" w:type="dxa"/>
          </w:tcPr>
          <w:p w14:paraId="69FA27CF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2" w:type="dxa"/>
          </w:tcPr>
          <w:p w14:paraId="3CD61846" w14:textId="77777777" w:rsidR="001142D1" w:rsidRPr="0099336D" w:rsidRDefault="001142D1" w:rsidP="00AE729B">
            <w:pPr>
              <w:tabs>
                <w:tab w:val="left" w:leader="dot" w:pos="8186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270467F4" w14:textId="77777777" w:rsidR="001142D1" w:rsidRPr="00476790" w:rsidRDefault="001142D1" w:rsidP="001142D1">
      <w:pPr>
        <w:rPr>
          <w:rFonts w:asciiTheme="minorHAnsi" w:hAnsiTheme="minorHAnsi" w:cstheme="minorHAnsi"/>
        </w:rPr>
      </w:pPr>
    </w:p>
    <w:p w14:paraId="4DFC0D0E" w14:textId="6F14C465" w:rsidR="001142D1" w:rsidRDefault="001142D1">
      <w: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D02053" w:rsidRPr="00E74CD3" w14:paraId="2D55E430" w14:textId="77777777" w:rsidTr="00880889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0D4F1143" w14:textId="5B8A6A95" w:rsidR="00D02053" w:rsidRPr="00E74CD3" w:rsidRDefault="001E3A72" w:rsidP="00686314">
            <w:pPr>
              <w:pStyle w:val="berschrift4"/>
              <w:numPr>
                <w:ilvl w:val="0"/>
                <w:numId w:val="9"/>
              </w:numPr>
              <w:rPr>
                <w:bCs/>
                <w:szCs w:val="24"/>
              </w:rPr>
            </w:pPr>
            <w:bookmarkStart w:id="6" w:name="_Hlk43327865"/>
            <w:r>
              <w:rPr>
                <w:bCs/>
                <w:szCs w:val="24"/>
              </w:rPr>
              <w:lastRenderedPageBreak/>
              <w:t>Aufsichtspflicht</w:t>
            </w:r>
            <w:r w:rsidR="005C49AF">
              <w:rPr>
                <w:bCs/>
                <w:szCs w:val="24"/>
              </w:rPr>
              <w:t>-Grundlagen</w:t>
            </w:r>
          </w:p>
        </w:tc>
      </w:tr>
    </w:tbl>
    <w:p w14:paraId="29E17690" w14:textId="77777777" w:rsidR="00174F08" w:rsidRPr="005B697B" w:rsidRDefault="00174F08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174F08" w:rsidRPr="007246D7" w14:paraId="2A92EFA6" w14:textId="77777777" w:rsidTr="00B6473A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4184DD" w14:textId="6746482E" w:rsidR="00174F08" w:rsidRPr="007246D7" w:rsidRDefault="001E3A72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 w:rsidRPr="007246D7">
              <w:rPr>
                <w:bCs/>
                <w:sz w:val="24"/>
                <w:szCs w:val="24"/>
              </w:rPr>
              <w:t>Allgemein</w:t>
            </w:r>
          </w:p>
        </w:tc>
      </w:tr>
      <w:tr w:rsidR="00174F08" w:rsidRPr="00D02053" w14:paraId="465102DC" w14:textId="77777777" w:rsidTr="00B6473A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62007337" w14:textId="77777777" w:rsidR="00174F08" w:rsidRPr="00D02053" w:rsidRDefault="00174F08" w:rsidP="00B6473A">
            <w:pPr>
              <w:rPr>
                <w:rFonts w:ascii="Calibri" w:hAnsi="Calibri"/>
                <w:szCs w:val="24"/>
              </w:rPr>
            </w:pPr>
          </w:p>
        </w:tc>
      </w:tr>
      <w:tr w:rsidR="00174F08" w:rsidRPr="004264ED" w14:paraId="26BC2B6B" w14:textId="77777777" w:rsidTr="00B6473A">
        <w:tc>
          <w:tcPr>
            <w:tcW w:w="9060" w:type="dxa"/>
            <w:tcBorders>
              <w:top w:val="nil"/>
              <w:bottom w:val="nil"/>
            </w:tcBorders>
          </w:tcPr>
          <w:p w14:paraId="10E20517" w14:textId="1160C225" w:rsidR="00B73D4A" w:rsidRPr="006B34BE" w:rsidRDefault="00B73D4A" w:rsidP="00174F08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In diesem Jahr können Kinder an allen unseren Veranstaltungen (inkl. Spielmobil) nur teilnehmen, wenn diese von ihren E</w:t>
            </w:r>
            <w:r w:rsidR="0076585A" w:rsidRPr="006B34BE">
              <w:rPr>
                <w:rFonts w:ascii="Calibri" w:hAnsi="Calibri"/>
                <w:szCs w:val="24"/>
              </w:rPr>
              <w:t>ltern angemeldet we</w:t>
            </w:r>
            <w:r w:rsidRPr="006B34BE">
              <w:rPr>
                <w:rFonts w:ascii="Calibri" w:hAnsi="Calibri"/>
                <w:szCs w:val="24"/>
              </w:rPr>
              <w:t>rden (siehe</w:t>
            </w:r>
            <w:r w:rsidR="006B34BE" w:rsidRPr="006B34BE">
              <w:rPr>
                <w:rFonts w:ascii="Calibri" w:hAnsi="Calibri"/>
                <w:szCs w:val="24"/>
              </w:rPr>
              <w:t xml:space="preserve"> 4.2</w:t>
            </w:r>
            <w:r w:rsidRPr="006B34BE">
              <w:rPr>
                <w:rFonts w:ascii="Calibri" w:hAnsi="Calibri"/>
                <w:szCs w:val="24"/>
              </w:rPr>
              <w:t>)</w:t>
            </w:r>
          </w:p>
          <w:p w14:paraId="0A6B59DC" w14:textId="1C3400B9" w:rsidR="0076585A" w:rsidRPr="006B34BE" w:rsidRDefault="0076585A" w:rsidP="00174F08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Die Eltern müssen die Kinder bringen</w:t>
            </w:r>
            <w:r w:rsidR="009254B8" w:rsidRPr="006B34BE">
              <w:rPr>
                <w:rFonts w:ascii="Calibri" w:hAnsi="Calibri"/>
                <w:szCs w:val="24"/>
              </w:rPr>
              <w:t>, eine Einverständniserklärung unterschreiben</w:t>
            </w:r>
            <w:r w:rsidRPr="006B34BE">
              <w:rPr>
                <w:rFonts w:ascii="Calibri" w:hAnsi="Calibri"/>
                <w:szCs w:val="24"/>
              </w:rPr>
              <w:t xml:space="preserve"> und </w:t>
            </w:r>
            <w:r w:rsidR="009254B8" w:rsidRPr="006B34BE">
              <w:rPr>
                <w:rFonts w:ascii="Calibri" w:hAnsi="Calibri"/>
                <w:szCs w:val="24"/>
              </w:rPr>
              <w:t xml:space="preserve">ihre Kinder </w:t>
            </w:r>
            <w:r w:rsidRPr="006B34BE">
              <w:rPr>
                <w:rFonts w:ascii="Calibri" w:hAnsi="Calibri"/>
                <w:szCs w:val="24"/>
              </w:rPr>
              <w:t>wieder abholen.</w:t>
            </w:r>
          </w:p>
          <w:p w14:paraId="120C6AAA" w14:textId="48B1CCB5" w:rsidR="00A00CA9" w:rsidRPr="006B34BE" w:rsidRDefault="00A00CA9" w:rsidP="00174F08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Kinder, die nicht von ihren Eltern angemeldet wurden</w:t>
            </w:r>
            <w:r w:rsidR="005A060D">
              <w:rPr>
                <w:rFonts w:ascii="Calibri" w:hAnsi="Calibri"/>
                <w:szCs w:val="24"/>
              </w:rPr>
              <w:t>,</w:t>
            </w:r>
            <w:r w:rsidRPr="006B34BE">
              <w:rPr>
                <w:rFonts w:ascii="Calibri" w:hAnsi="Calibri"/>
                <w:szCs w:val="24"/>
              </w:rPr>
              <w:t xml:space="preserve"> dürfen bei absolut keinem Pr</w:t>
            </w:r>
            <w:r w:rsidRPr="006B34BE">
              <w:rPr>
                <w:rFonts w:ascii="Calibri" w:hAnsi="Calibri"/>
                <w:szCs w:val="24"/>
              </w:rPr>
              <w:t>o</w:t>
            </w:r>
            <w:r w:rsidRPr="006B34BE">
              <w:rPr>
                <w:rFonts w:ascii="Calibri" w:hAnsi="Calibri"/>
                <w:szCs w:val="24"/>
              </w:rPr>
              <w:t>grammpunkt des Einsatzes mitmachen.</w:t>
            </w:r>
          </w:p>
          <w:p w14:paraId="0D5A304F" w14:textId="016F7C4F" w:rsidR="00C34507" w:rsidRPr="006B34BE" w:rsidRDefault="00B73D4A" w:rsidP="00174F08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Du </w:t>
            </w:r>
            <w:r w:rsidR="00A00CA9" w:rsidRPr="006B34BE">
              <w:rPr>
                <w:rFonts w:ascii="Calibri" w:hAnsi="Calibri"/>
                <w:szCs w:val="24"/>
              </w:rPr>
              <w:t xml:space="preserve">hast </w:t>
            </w:r>
            <w:r w:rsidRPr="006B34BE">
              <w:rPr>
                <w:rFonts w:ascii="Calibri" w:hAnsi="Calibri"/>
                <w:szCs w:val="24"/>
              </w:rPr>
              <w:t>für den ganzen Zeitraum der Veranstaltung die Aufsichtspflicht</w:t>
            </w:r>
            <w:r w:rsidR="00A00CA9" w:rsidRPr="006B34BE">
              <w:rPr>
                <w:rFonts w:ascii="Calibri" w:hAnsi="Calibri"/>
                <w:szCs w:val="24"/>
              </w:rPr>
              <w:t xml:space="preserve"> über die ang</w:t>
            </w:r>
            <w:r w:rsidR="00A00CA9" w:rsidRPr="006B34BE">
              <w:rPr>
                <w:rFonts w:ascii="Calibri" w:hAnsi="Calibri"/>
                <w:szCs w:val="24"/>
              </w:rPr>
              <w:t>e</w:t>
            </w:r>
            <w:r w:rsidR="007D2FCD" w:rsidRPr="006B34BE">
              <w:rPr>
                <w:rFonts w:ascii="Calibri" w:hAnsi="Calibri"/>
                <w:szCs w:val="24"/>
              </w:rPr>
              <w:t>meldeten Ki</w:t>
            </w:r>
            <w:r w:rsidR="00A00CA9" w:rsidRPr="006B34BE">
              <w:rPr>
                <w:rFonts w:ascii="Calibri" w:hAnsi="Calibri"/>
                <w:szCs w:val="24"/>
              </w:rPr>
              <w:t>nder</w:t>
            </w:r>
            <w:r w:rsidRPr="006B34BE">
              <w:rPr>
                <w:rFonts w:ascii="Calibri" w:hAnsi="Calibri"/>
                <w:szCs w:val="24"/>
              </w:rPr>
              <w:t xml:space="preserve">. </w:t>
            </w:r>
          </w:p>
          <w:p w14:paraId="57FC1034" w14:textId="3E4961E5" w:rsidR="00C34507" w:rsidRPr="006B34BE" w:rsidRDefault="00B73D4A" w:rsidP="00174F08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Du musst </w:t>
            </w:r>
            <w:r w:rsidR="00A00CA9" w:rsidRPr="006B34BE">
              <w:rPr>
                <w:rFonts w:ascii="Calibri" w:hAnsi="Calibri"/>
                <w:szCs w:val="24"/>
              </w:rPr>
              <w:t xml:space="preserve">also </w:t>
            </w:r>
            <w:r w:rsidRPr="006B34BE">
              <w:rPr>
                <w:rFonts w:ascii="Calibri" w:hAnsi="Calibri"/>
                <w:szCs w:val="24"/>
              </w:rPr>
              <w:t xml:space="preserve">die Kinder </w:t>
            </w:r>
            <w:r w:rsidR="0076585A" w:rsidRPr="006B34BE">
              <w:rPr>
                <w:rFonts w:ascii="Calibri" w:hAnsi="Calibri"/>
                <w:szCs w:val="24"/>
              </w:rPr>
              <w:t>während der</w:t>
            </w:r>
            <w:r w:rsidRPr="006B34BE">
              <w:rPr>
                <w:rFonts w:ascii="Calibri" w:hAnsi="Calibri"/>
                <w:szCs w:val="24"/>
              </w:rPr>
              <w:t xml:space="preserve"> ganze</w:t>
            </w:r>
            <w:r w:rsidR="0076585A" w:rsidRPr="006B34BE">
              <w:rPr>
                <w:rFonts w:ascii="Calibri" w:hAnsi="Calibri"/>
                <w:szCs w:val="24"/>
              </w:rPr>
              <w:t>n Veranstaltungsdauer</w:t>
            </w:r>
            <w:r w:rsidRPr="006B34BE">
              <w:rPr>
                <w:rFonts w:ascii="Calibri" w:hAnsi="Calibri"/>
                <w:szCs w:val="24"/>
              </w:rPr>
              <w:t xml:space="preserve"> im Auge behalten</w:t>
            </w:r>
            <w:r w:rsidR="00A00CA9" w:rsidRPr="006B34BE">
              <w:rPr>
                <w:rFonts w:ascii="Calibri" w:hAnsi="Calibri"/>
                <w:szCs w:val="24"/>
              </w:rPr>
              <w:t>, bis diese von ihren Eltern abgeholt werden</w:t>
            </w:r>
            <w:r w:rsidRPr="006B34BE">
              <w:rPr>
                <w:rFonts w:ascii="Calibri" w:hAnsi="Calibri"/>
                <w:szCs w:val="24"/>
              </w:rPr>
              <w:t>.</w:t>
            </w:r>
          </w:p>
          <w:p w14:paraId="79755EA0" w14:textId="090FAFB9" w:rsidR="00C34507" w:rsidRPr="006B34BE" w:rsidRDefault="00B73D4A" w:rsidP="001E3A72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Die K</w:t>
            </w:r>
            <w:r w:rsidR="0076585A" w:rsidRPr="006B34BE">
              <w:rPr>
                <w:rFonts w:ascii="Calibri" w:hAnsi="Calibri"/>
                <w:szCs w:val="24"/>
              </w:rPr>
              <w:t>inder dürfen die Veranstaltung zwischendurch nicht verlassen.</w:t>
            </w:r>
          </w:p>
        </w:tc>
      </w:tr>
      <w:tr w:rsidR="00174F08" w:rsidRPr="004264ED" w14:paraId="26CC0A85" w14:textId="77777777" w:rsidTr="00B6473A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1BDA7520" w14:textId="77777777" w:rsidR="00174F08" w:rsidRPr="004264ED" w:rsidRDefault="00174F08" w:rsidP="00B6473A">
            <w:pPr>
              <w:rPr>
                <w:rFonts w:ascii="Calibri" w:hAnsi="Calibri"/>
                <w:sz w:val="12"/>
              </w:rPr>
            </w:pPr>
          </w:p>
        </w:tc>
      </w:tr>
    </w:tbl>
    <w:p w14:paraId="498E2E2E" w14:textId="77777777" w:rsidR="00174F08" w:rsidRPr="005B697B" w:rsidRDefault="00174F08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1E3A72" w:rsidRPr="004B7D78" w14:paraId="43E7DE2A" w14:textId="77777777" w:rsidTr="00463DD3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8CBF7A1" w14:textId="0578CA55" w:rsidR="001E3A72" w:rsidRPr="004B7D78" w:rsidRDefault="004B7D78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 w:rsidRPr="004B7D78">
              <w:rPr>
                <w:rFonts w:asciiTheme="minorHAnsi" w:hAnsiTheme="minorHAnsi" w:cstheme="minorHAnsi"/>
                <w:sz w:val="24"/>
                <w:szCs w:val="24"/>
              </w:rPr>
              <w:t>Corona-Pandemie SARS-CoV-2</w:t>
            </w:r>
          </w:p>
        </w:tc>
      </w:tr>
      <w:tr w:rsidR="001E3A72" w:rsidRPr="00D02053" w14:paraId="69345E3C" w14:textId="77777777" w:rsidTr="00463DD3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3142C2B5" w14:textId="77777777" w:rsidR="001E3A72" w:rsidRPr="00D02053" w:rsidRDefault="001E3A72" w:rsidP="00463DD3">
            <w:pPr>
              <w:rPr>
                <w:rFonts w:ascii="Calibri" w:hAnsi="Calibri"/>
                <w:szCs w:val="24"/>
              </w:rPr>
            </w:pPr>
          </w:p>
        </w:tc>
      </w:tr>
      <w:tr w:rsidR="001E3A72" w:rsidRPr="004264ED" w14:paraId="5141352C" w14:textId="77777777" w:rsidTr="00463DD3">
        <w:tc>
          <w:tcPr>
            <w:tcW w:w="9060" w:type="dxa"/>
            <w:tcBorders>
              <w:top w:val="nil"/>
              <w:bottom w:val="nil"/>
            </w:tcBorders>
          </w:tcPr>
          <w:p w14:paraId="51FBE2A3" w14:textId="77777777" w:rsidR="001E3A72" w:rsidRPr="006B34BE" w:rsidRDefault="001E3A72" w:rsidP="00463DD3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Im Hinblick auf die aktuelle Situation umfasst die Aufsichtspflicht (wie bisher) auch die Einhaltung von Hygienestandards etc. </w:t>
            </w:r>
          </w:p>
          <w:p w14:paraId="47326267" w14:textId="77777777" w:rsidR="001E3A72" w:rsidRPr="006B34BE" w:rsidRDefault="001E3A72" w:rsidP="00463DD3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Die einzige Besonderheit ist, dass die Hygienestandards nun inhaltlich schärfer reguliert sind, als bisher gewohnt. </w:t>
            </w:r>
          </w:p>
          <w:p w14:paraId="72F5E56D" w14:textId="6681EB42" w:rsidR="001E3A72" w:rsidRPr="006B34BE" w:rsidRDefault="001E3A72" w:rsidP="00463DD3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Daher umfasst der Inhalt der Aufsichtspflicht nun auch umso mehr die gängigen Hygi</w:t>
            </w:r>
            <w:r w:rsidRPr="006B34BE">
              <w:rPr>
                <w:rFonts w:ascii="Calibri" w:hAnsi="Calibri"/>
                <w:szCs w:val="24"/>
              </w:rPr>
              <w:t>e</w:t>
            </w:r>
            <w:r w:rsidRPr="006B34BE">
              <w:rPr>
                <w:rFonts w:ascii="Calibri" w:hAnsi="Calibri"/>
                <w:szCs w:val="24"/>
              </w:rPr>
              <w:t>neregeln (</w:t>
            </w:r>
            <w:r w:rsidR="006B34BE" w:rsidRPr="006B34BE">
              <w:rPr>
                <w:rFonts w:ascii="Calibri" w:hAnsi="Calibri"/>
                <w:szCs w:val="24"/>
              </w:rPr>
              <w:t>siehe 9.</w:t>
            </w:r>
            <w:r w:rsidRPr="006B34BE">
              <w:rPr>
                <w:rFonts w:ascii="Calibri" w:hAnsi="Calibri"/>
                <w:szCs w:val="24"/>
              </w:rPr>
              <w:t xml:space="preserve">). </w:t>
            </w:r>
            <w:r w:rsidR="009254B8" w:rsidRPr="006B34BE">
              <w:rPr>
                <w:rFonts w:ascii="Calibri" w:hAnsi="Calibri"/>
                <w:szCs w:val="24"/>
              </w:rPr>
              <w:t>Du musst:</w:t>
            </w:r>
            <w:r w:rsidRPr="006B34BE">
              <w:rPr>
                <w:rFonts w:ascii="Calibri" w:hAnsi="Calibri"/>
                <w:szCs w:val="24"/>
              </w:rPr>
              <w:t xml:space="preserve"> </w:t>
            </w:r>
          </w:p>
          <w:p w14:paraId="5E6F88E5" w14:textId="524A242A" w:rsidR="001E3A72" w:rsidRPr="006B34BE" w:rsidRDefault="001E3A72" w:rsidP="00463DD3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die Kinder</w:t>
            </w:r>
            <w:r w:rsidR="009254B8" w:rsidRPr="006B34BE">
              <w:rPr>
                <w:rFonts w:ascii="Calibri" w:hAnsi="Calibri"/>
                <w:szCs w:val="24"/>
              </w:rPr>
              <w:t xml:space="preserve"> </w:t>
            </w:r>
            <w:r w:rsidRPr="006B34BE">
              <w:rPr>
                <w:rFonts w:ascii="Calibri" w:hAnsi="Calibri"/>
                <w:b/>
                <w:szCs w:val="24"/>
              </w:rPr>
              <w:t>informier</w:t>
            </w:r>
            <w:r w:rsidR="009254B8" w:rsidRPr="006B34BE">
              <w:rPr>
                <w:rFonts w:ascii="Calibri" w:hAnsi="Calibri"/>
                <w:b/>
                <w:szCs w:val="24"/>
              </w:rPr>
              <w:t>en</w:t>
            </w:r>
            <w:r w:rsidRPr="006B34BE">
              <w:rPr>
                <w:rFonts w:ascii="Calibri" w:hAnsi="Calibri"/>
                <w:szCs w:val="24"/>
              </w:rPr>
              <w:t>, was unter die</w:t>
            </w:r>
            <w:r w:rsidR="009254B8" w:rsidRPr="006B34BE">
              <w:rPr>
                <w:rFonts w:ascii="Calibri" w:hAnsi="Calibri"/>
                <w:szCs w:val="24"/>
              </w:rPr>
              <w:t>se</w:t>
            </w:r>
            <w:r w:rsidRPr="006B34BE">
              <w:rPr>
                <w:rFonts w:ascii="Calibri" w:hAnsi="Calibri"/>
                <w:szCs w:val="24"/>
              </w:rPr>
              <w:t xml:space="preserve"> Hygieneregeln fällt</w:t>
            </w:r>
            <w:r w:rsidR="009254B8" w:rsidRPr="006B34BE">
              <w:rPr>
                <w:rFonts w:ascii="Calibri" w:hAnsi="Calibri"/>
                <w:szCs w:val="24"/>
              </w:rPr>
              <w:t>;</w:t>
            </w:r>
          </w:p>
          <w:p w14:paraId="77E3B498" w14:textId="00B71E71" w:rsidR="001E3A72" w:rsidRPr="006B34BE" w:rsidRDefault="001E3A72" w:rsidP="00463DD3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b/>
                <w:szCs w:val="24"/>
              </w:rPr>
              <w:t>kontrollier</w:t>
            </w:r>
            <w:r w:rsidR="009254B8" w:rsidRPr="006B34BE">
              <w:rPr>
                <w:rFonts w:ascii="Calibri" w:hAnsi="Calibri"/>
                <w:b/>
                <w:szCs w:val="24"/>
              </w:rPr>
              <w:t>en</w:t>
            </w:r>
            <w:r w:rsidRPr="006B34BE">
              <w:rPr>
                <w:rFonts w:ascii="Calibri" w:hAnsi="Calibri"/>
                <w:szCs w:val="24"/>
              </w:rPr>
              <w:t>, dass die</w:t>
            </w:r>
            <w:r w:rsidR="009254B8" w:rsidRPr="006B34BE">
              <w:rPr>
                <w:rFonts w:ascii="Calibri" w:hAnsi="Calibri"/>
                <w:szCs w:val="24"/>
              </w:rPr>
              <w:t xml:space="preserve"> Kinder die Hygieneregeln umsetzen</w:t>
            </w:r>
            <w:r w:rsidRPr="006B34BE">
              <w:rPr>
                <w:rFonts w:ascii="Calibri" w:hAnsi="Calibri"/>
                <w:szCs w:val="24"/>
              </w:rPr>
              <w:t xml:space="preserve"> und einhalten</w:t>
            </w:r>
            <w:r w:rsidR="009254B8" w:rsidRPr="006B34BE">
              <w:rPr>
                <w:rFonts w:ascii="Calibri" w:hAnsi="Calibri"/>
                <w:szCs w:val="24"/>
              </w:rPr>
              <w:t>;</w:t>
            </w:r>
          </w:p>
          <w:p w14:paraId="759431A3" w14:textId="05BF499E" w:rsidR="001E3A72" w:rsidRPr="006B34BE" w:rsidRDefault="009254B8" w:rsidP="00463DD3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wenn nötig </w:t>
            </w:r>
            <w:r w:rsidR="001E3A72" w:rsidRPr="006B34BE">
              <w:rPr>
                <w:rFonts w:ascii="Calibri" w:hAnsi="Calibri"/>
                <w:b/>
                <w:szCs w:val="24"/>
              </w:rPr>
              <w:t>ein</w:t>
            </w:r>
            <w:r w:rsidRPr="006B34BE">
              <w:rPr>
                <w:rFonts w:ascii="Calibri" w:hAnsi="Calibri"/>
                <w:b/>
                <w:szCs w:val="24"/>
              </w:rPr>
              <w:t>greife</w:t>
            </w:r>
            <w:r w:rsidR="001E3A72" w:rsidRPr="006B34BE">
              <w:rPr>
                <w:rFonts w:ascii="Calibri" w:hAnsi="Calibri"/>
                <w:b/>
                <w:szCs w:val="24"/>
              </w:rPr>
              <w:t>n</w:t>
            </w:r>
            <w:r w:rsidR="001E3A72" w:rsidRPr="006B34BE">
              <w:rPr>
                <w:rFonts w:ascii="Calibri" w:hAnsi="Calibri"/>
                <w:szCs w:val="24"/>
              </w:rPr>
              <w:t>, wenn die</w:t>
            </w:r>
            <w:r w:rsidRPr="006B34BE">
              <w:rPr>
                <w:rFonts w:ascii="Calibri" w:hAnsi="Calibri"/>
                <w:szCs w:val="24"/>
              </w:rPr>
              <w:t xml:space="preserve"> Kinder die Hygieneregeln</w:t>
            </w:r>
            <w:r w:rsidR="001E3A72" w:rsidRPr="006B34BE">
              <w:rPr>
                <w:rFonts w:ascii="Calibri" w:hAnsi="Calibri"/>
                <w:szCs w:val="24"/>
              </w:rPr>
              <w:t xml:space="preserve"> nicht einhalten.</w:t>
            </w:r>
          </w:p>
        </w:tc>
      </w:tr>
      <w:tr w:rsidR="001E3A72" w:rsidRPr="004264ED" w14:paraId="4FC35569" w14:textId="77777777" w:rsidTr="00463DD3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4DA1B5AC" w14:textId="77777777" w:rsidR="001E3A72" w:rsidRPr="004264ED" w:rsidRDefault="001E3A72" w:rsidP="00463DD3">
            <w:pPr>
              <w:rPr>
                <w:rFonts w:ascii="Calibri" w:hAnsi="Calibri"/>
                <w:sz w:val="12"/>
              </w:rPr>
            </w:pPr>
          </w:p>
        </w:tc>
      </w:tr>
    </w:tbl>
    <w:p w14:paraId="1A965E51" w14:textId="77777777" w:rsidR="001E3A72" w:rsidRDefault="001E3A72">
      <w:pPr>
        <w:rPr>
          <w:rFonts w:ascii="Calibri" w:hAnsi="Calibri" w:cs="Calibri"/>
        </w:rPr>
      </w:pPr>
    </w:p>
    <w:p w14:paraId="364E66D6" w14:textId="09D5593A" w:rsidR="00E661D0" w:rsidRDefault="00E661D0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910B5A" w:rsidRPr="00E74CD3" w14:paraId="049A7BC7" w14:textId="77777777" w:rsidTr="004C6910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1DBD5CB6" w14:textId="1C052827" w:rsidR="00910B5A" w:rsidRPr="00E74CD3" w:rsidRDefault="00910B5A" w:rsidP="00686314">
            <w:pPr>
              <w:pStyle w:val="berschrift4"/>
              <w:numPr>
                <w:ilvl w:val="0"/>
                <w:numId w:val="9"/>
              </w:numPr>
              <w:rPr>
                <w:bCs/>
                <w:szCs w:val="24"/>
              </w:rPr>
            </w:pPr>
            <w:r w:rsidRPr="00463DD3">
              <w:rPr>
                <w:b w:val="0"/>
                <w:sz w:val="24"/>
                <w:szCs w:val="24"/>
              </w:rPr>
              <w:lastRenderedPageBreak/>
              <w:t>Bestimmungen für:</w:t>
            </w:r>
            <w:r>
              <w:rPr>
                <w:bCs/>
                <w:sz w:val="24"/>
                <w:szCs w:val="24"/>
              </w:rPr>
              <w:tab/>
            </w:r>
            <w:r>
              <w:rPr>
                <w:bCs/>
                <w:szCs w:val="24"/>
              </w:rPr>
              <w:t>Betreuer</w:t>
            </w:r>
          </w:p>
        </w:tc>
      </w:tr>
    </w:tbl>
    <w:p w14:paraId="3BF3C664" w14:textId="77777777" w:rsidR="00327CEF" w:rsidRPr="005B697B" w:rsidRDefault="00327CEF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910B5A" w:rsidRPr="007246D7" w14:paraId="2703828D" w14:textId="77777777" w:rsidTr="004C6910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0BBFDC6" w14:textId="45625812" w:rsidR="00910B5A" w:rsidRPr="00E74CD3" w:rsidRDefault="00910B5A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bookmarkStart w:id="7" w:name="_Hlk43327876"/>
            <w:bookmarkEnd w:id="6"/>
            <w:r w:rsidRPr="00E74CD3">
              <w:rPr>
                <w:bCs/>
                <w:sz w:val="24"/>
                <w:szCs w:val="24"/>
              </w:rPr>
              <w:t>Schutzausrüstung</w:t>
            </w:r>
            <w:r>
              <w:rPr>
                <w:bCs/>
                <w:sz w:val="24"/>
                <w:szCs w:val="24"/>
              </w:rPr>
              <w:t xml:space="preserve"> von </w:t>
            </w:r>
            <w:r w:rsidR="008321B4">
              <w:rPr>
                <w:bCs/>
                <w:sz w:val="24"/>
                <w:szCs w:val="24"/>
              </w:rPr>
              <w:t>Betreuern</w:t>
            </w:r>
          </w:p>
        </w:tc>
      </w:tr>
      <w:tr w:rsidR="00910B5A" w:rsidRPr="00D02053" w14:paraId="36E629B0" w14:textId="77777777" w:rsidTr="004C6910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4CB42B19" w14:textId="77777777" w:rsidR="00910B5A" w:rsidRPr="007F3151" w:rsidRDefault="00910B5A" w:rsidP="004C6910">
            <w:pPr>
              <w:rPr>
                <w:rFonts w:ascii="Calibri" w:hAnsi="Calibri"/>
                <w:sz w:val="28"/>
                <w:szCs w:val="24"/>
              </w:rPr>
            </w:pPr>
          </w:p>
        </w:tc>
      </w:tr>
      <w:bookmarkEnd w:id="7"/>
      <w:tr w:rsidR="00910B5A" w:rsidRPr="004264ED" w14:paraId="78A016CC" w14:textId="77777777" w:rsidTr="004C6910">
        <w:tc>
          <w:tcPr>
            <w:tcW w:w="9060" w:type="dxa"/>
            <w:tcBorders>
              <w:top w:val="nil"/>
              <w:bottom w:val="nil"/>
            </w:tcBorders>
          </w:tcPr>
          <w:p w14:paraId="36DA02FB" w14:textId="77777777" w:rsidR="00910B5A" w:rsidRPr="003A09D2" w:rsidRDefault="00910B5A" w:rsidP="004C6910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Mund</w:t>
            </w:r>
            <w:r w:rsidRPr="003A09D2">
              <w:rPr>
                <w:rFonts w:ascii="Calibri" w:hAnsi="Calibri"/>
                <w:color w:val="000000" w:themeColor="text1"/>
                <w:szCs w:val="24"/>
              </w:rPr>
              <w:t>-Nasen-Bedeckung:</w:t>
            </w:r>
          </w:p>
          <w:p w14:paraId="793D2CAE" w14:textId="0176FBCE" w:rsidR="00910B5A" w:rsidRPr="003A09D2" w:rsidRDefault="008321B4" w:rsidP="004C6910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Du musst </w:t>
            </w:r>
            <w:r w:rsidR="00910B5A" w:rsidRPr="003A09D2">
              <w:rPr>
                <w:rFonts w:ascii="Calibri" w:hAnsi="Calibri"/>
                <w:color w:val="000000" w:themeColor="text1"/>
                <w:szCs w:val="24"/>
              </w:rPr>
              <w:t>eine geeignete Mund-Nasen-Bedeckung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(MNB) verwenden.</w:t>
            </w:r>
          </w:p>
          <w:p w14:paraId="74116256" w14:textId="68AB9EE8" w:rsidR="00910B5A" w:rsidRPr="003A09D2" w:rsidRDefault="008321B4" w:rsidP="004C6910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Diese musst Du</w:t>
            </w:r>
            <w:r w:rsidR="00910B5A" w:rsidRPr="00C32F40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täglich bei mind. 60° 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reinigen </w:t>
            </w:r>
            <w:r w:rsidR="00910B5A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bzw. 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Du musst</w:t>
            </w:r>
            <w:r w:rsidR="00910B5A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täglich eine neue 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(</w:t>
            </w:r>
            <w:r w:rsidR="00910B5A">
              <w:rPr>
                <w:rFonts w:asciiTheme="minorHAnsi" w:hAnsiTheme="minorHAnsi" w:cstheme="minorHAnsi"/>
                <w:color w:val="000000" w:themeColor="text1"/>
                <w:szCs w:val="24"/>
              </w:rPr>
              <w:t>Einweg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-)M</w:t>
            </w:r>
            <w:r w:rsidR="00910B5A">
              <w:rPr>
                <w:rFonts w:asciiTheme="minorHAnsi" w:hAnsiTheme="minorHAnsi" w:cstheme="minorHAnsi"/>
                <w:color w:val="000000" w:themeColor="text1"/>
                <w:szCs w:val="24"/>
              </w:rPr>
              <w:t>aske verwendet.</w:t>
            </w:r>
          </w:p>
          <w:p w14:paraId="5545E599" w14:textId="6A19BD47" w:rsidR="008321B4" w:rsidRPr="008321B4" w:rsidRDefault="008321B4" w:rsidP="008321B4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Bitte beachte</w:t>
            </w:r>
            <w:r w:rsidR="00910B5A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, dass das Tragen von Mund-Nasen-Bedeckungen die zentralen Schut</w:t>
            </w:r>
            <w:r w:rsidR="00910B5A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z</w:t>
            </w:r>
            <w:r w:rsidR="00910B5A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maßnahmen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zum Schutz vor Ansteckung</w:t>
            </w:r>
            <w:r w:rsidR="00910B5A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, 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nicht ersetzen kann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,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als da sind:</w:t>
            </w:r>
          </w:p>
          <w:p w14:paraId="5FF6C2CF" w14:textId="77777777" w:rsidR="008321B4" w:rsidRPr="008321B4" w:rsidRDefault="00910B5A" w:rsidP="008321B4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die (Selbst-)</w:t>
            </w:r>
            <w:r w:rsidRPr="008321B4">
              <w:rPr>
                <w:rFonts w:ascii="Calibri" w:hAnsi="Calibri"/>
                <w:szCs w:val="24"/>
              </w:rPr>
              <w:t>Isolation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Erkrankter, </w:t>
            </w:r>
          </w:p>
          <w:p w14:paraId="450198E9" w14:textId="77777777" w:rsidR="008321B4" w:rsidRPr="008321B4" w:rsidRDefault="00910B5A" w:rsidP="008321B4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die Einhaltung der physischen Distanz von mindestens 1,5 m, </w:t>
            </w:r>
          </w:p>
          <w:p w14:paraId="57AABFF7" w14:textId="77777777" w:rsidR="008321B4" w:rsidRPr="008321B4" w:rsidRDefault="00910B5A" w:rsidP="008321B4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die </w:t>
            </w:r>
            <w:proofErr w:type="spellStart"/>
            <w:r>
              <w:rPr>
                <w:rFonts w:ascii="Calibri" w:hAnsi="Calibri"/>
                <w:color w:val="000000" w:themeColor="text1"/>
                <w:szCs w:val="24"/>
              </w:rPr>
              <w:t>Hust</w:t>
            </w:r>
            <w:proofErr w:type="spellEnd"/>
            <w:r>
              <w:rPr>
                <w:rFonts w:ascii="Calibri" w:hAnsi="Calibri"/>
                <w:color w:val="000000" w:themeColor="text1"/>
                <w:szCs w:val="24"/>
              </w:rPr>
              <w:t>-</w:t>
            </w:r>
            <w:r w:rsidRPr="003A09D2">
              <w:rPr>
                <w:rFonts w:ascii="Calibri" w:hAnsi="Calibri"/>
                <w:color w:val="000000" w:themeColor="text1"/>
                <w:szCs w:val="24"/>
              </w:rPr>
              <w:t xml:space="preserve"> und Niesetikette 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und </w:t>
            </w:r>
          </w:p>
          <w:p w14:paraId="61B1AF54" w14:textId="43EBCD74" w:rsidR="00910B5A" w:rsidRPr="00910B5A" w:rsidRDefault="00910B5A" w:rsidP="008321B4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die </w:t>
            </w:r>
            <w:r w:rsidR="008321B4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regelmäßige und gründliche 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H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ä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ndehygiene</w:t>
            </w:r>
            <w:r w:rsidR="008321B4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</w:tc>
      </w:tr>
      <w:tr w:rsidR="008321B4" w:rsidRPr="00251980" w14:paraId="0AC2EFF3" w14:textId="77777777" w:rsidTr="00F82F2D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3279EE97" w14:textId="77777777" w:rsidR="008321B4" w:rsidRPr="00251980" w:rsidRDefault="008321B4" w:rsidP="004C6910">
            <w:pPr>
              <w:rPr>
                <w:rFonts w:ascii="Calibri" w:hAnsi="Calibri"/>
                <w:sz w:val="12"/>
              </w:rPr>
            </w:pPr>
          </w:p>
        </w:tc>
      </w:tr>
      <w:tr w:rsidR="008321B4" w:rsidRPr="004264ED" w14:paraId="587A6619" w14:textId="77777777" w:rsidTr="004C6910">
        <w:tc>
          <w:tcPr>
            <w:tcW w:w="9060" w:type="dxa"/>
            <w:tcBorders>
              <w:top w:val="nil"/>
              <w:bottom w:val="nil"/>
            </w:tcBorders>
          </w:tcPr>
          <w:p w14:paraId="7F115F1A" w14:textId="212B20A4" w:rsidR="008321B4" w:rsidRPr="006B34BE" w:rsidRDefault="008321B4" w:rsidP="008321B4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Theme="minorHAnsi" w:hAnsiTheme="minorHAnsi" w:cstheme="minorHAnsi"/>
                <w:szCs w:val="24"/>
              </w:rPr>
              <w:t>Wir stellen für den Einsatz (also für Dich, die Kinder und ggf. Eltern) entsprechende Schutzausrüstung zur Verfügung (siehe</w:t>
            </w:r>
            <w:r w:rsidR="006B34BE" w:rsidRPr="006B34BE">
              <w:rPr>
                <w:rFonts w:asciiTheme="minorHAnsi" w:hAnsiTheme="minorHAnsi" w:cstheme="minorHAnsi"/>
                <w:szCs w:val="24"/>
              </w:rPr>
              <w:t xml:space="preserve"> 7.1</w:t>
            </w:r>
            <w:r w:rsidRPr="006B34BE">
              <w:rPr>
                <w:rFonts w:asciiTheme="minorHAnsi" w:hAnsiTheme="minorHAnsi" w:cstheme="minorHAnsi"/>
                <w:szCs w:val="24"/>
              </w:rPr>
              <w:t xml:space="preserve">). </w:t>
            </w:r>
          </w:p>
        </w:tc>
      </w:tr>
      <w:tr w:rsidR="00910B5A" w:rsidRPr="00251980" w14:paraId="3E3824E3" w14:textId="77777777" w:rsidTr="00F82F2D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30977A36" w14:textId="77777777" w:rsidR="00910B5A" w:rsidRPr="00251980" w:rsidRDefault="00910B5A" w:rsidP="004C6910">
            <w:pPr>
              <w:rPr>
                <w:rFonts w:ascii="Calibri" w:hAnsi="Calibri"/>
                <w:sz w:val="12"/>
              </w:rPr>
            </w:pPr>
          </w:p>
        </w:tc>
      </w:tr>
      <w:tr w:rsidR="00910B5A" w:rsidRPr="004264ED" w14:paraId="203035AB" w14:textId="77777777" w:rsidTr="004C6910">
        <w:tc>
          <w:tcPr>
            <w:tcW w:w="9060" w:type="dxa"/>
            <w:tcBorders>
              <w:top w:val="nil"/>
              <w:bottom w:val="nil"/>
            </w:tcBorders>
          </w:tcPr>
          <w:p w14:paraId="444FE0F2" w14:textId="5128FE6E" w:rsidR="00B3102B" w:rsidRPr="00B3102B" w:rsidRDefault="00B3102B" w:rsidP="008321B4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>Die Kleidung, die Du trägst, sollte:</w:t>
            </w:r>
          </w:p>
          <w:p w14:paraId="0AEBE5F2" w14:textId="090733F6" w:rsidR="00910B5A" w:rsidRPr="00C608E3" w:rsidRDefault="00910B5A" w:rsidP="00B3102B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241030">
              <w:rPr>
                <w:rFonts w:asciiTheme="minorHAnsi" w:hAnsiTheme="minorHAnsi" w:cstheme="minorHAnsi"/>
                <w:szCs w:val="24"/>
              </w:rPr>
              <w:t xml:space="preserve">bei 60° waschbar </w:t>
            </w:r>
            <w:r w:rsidR="00B3102B">
              <w:rPr>
                <w:rFonts w:asciiTheme="minorHAnsi" w:hAnsiTheme="minorHAnsi" w:cstheme="minorHAnsi"/>
                <w:szCs w:val="24"/>
              </w:rPr>
              <w:t>sein,</w:t>
            </w:r>
          </w:p>
          <w:p w14:paraId="16E12159" w14:textId="5E4E9DC3" w:rsidR="00910B5A" w:rsidRPr="00C608E3" w:rsidRDefault="00910B5A" w:rsidP="00B3102B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täglich </w:t>
            </w:r>
            <w:r w:rsidR="00B3102B">
              <w:rPr>
                <w:rFonts w:asciiTheme="minorHAnsi" w:hAnsiTheme="minorHAnsi" w:cstheme="minorHAnsi"/>
                <w:szCs w:val="24"/>
              </w:rPr>
              <w:t>ge</w:t>
            </w:r>
            <w:r>
              <w:rPr>
                <w:rFonts w:asciiTheme="minorHAnsi" w:hAnsiTheme="minorHAnsi" w:cstheme="minorHAnsi"/>
                <w:szCs w:val="24"/>
              </w:rPr>
              <w:t>wechsel</w:t>
            </w:r>
            <w:r w:rsidR="00B3102B">
              <w:rPr>
                <w:rFonts w:asciiTheme="minorHAnsi" w:hAnsiTheme="minorHAnsi" w:cstheme="minorHAnsi"/>
                <w:szCs w:val="24"/>
              </w:rPr>
              <w:t>t werde</w:t>
            </w:r>
            <w:r>
              <w:rPr>
                <w:rFonts w:asciiTheme="minorHAnsi" w:hAnsiTheme="minorHAnsi" w:cstheme="minorHAnsi"/>
                <w:szCs w:val="24"/>
              </w:rPr>
              <w:t>n.</w:t>
            </w:r>
          </w:p>
          <w:p w14:paraId="10B33095" w14:textId="77777777" w:rsidR="00910B5A" w:rsidRPr="00D96D3F" w:rsidRDefault="00B3102B" w:rsidP="00B3102B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Vorsichtshalber solltest Du </w:t>
            </w:r>
            <w:r w:rsidR="00910B5A" w:rsidRPr="00241030">
              <w:rPr>
                <w:rFonts w:asciiTheme="minorHAnsi" w:hAnsiTheme="minorHAnsi" w:cstheme="minorHAnsi"/>
                <w:szCs w:val="24"/>
              </w:rPr>
              <w:t xml:space="preserve">entsprechende Wechselkleidung </w:t>
            </w:r>
            <w:r w:rsidR="00D96D3F">
              <w:rPr>
                <w:rFonts w:asciiTheme="minorHAnsi" w:hAnsiTheme="minorHAnsi" w:cstheme="minorHAnsi"/>
                <w:szCs w:val="24"/>
              </w:rPr>
              <w:t>dabeihaben</w:t>
            </w:r>
            <w:r w:rsidR="00910B5A">
              <w:rPr>
                <w:rFonts w:asciiTheme="minorHAnsi" w:hAnsiTheme="minorHAnsi" w:cstheme="minorHAnsi"/>
                <w:szCs w:val="24"/>
              </w:rPr>
              <w:t>.</w:t>
            </w:r>
          </w:p>
          <w:p w14:paraId="55C92228" w14:textId="5A9022F7" w:rsidR="00D96D3F" w:rsidRPr="00C608E3" w:rsidRDefault="00D96D3F" w:rsidP="00B3102B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Aufgrund des häufigen Händewaschens, solltest Du Deine Hände mit einem auf Deinen Hauttyp abgestimmten Hautschutzprodukt pflegen. Bitte bringe dies selbst mit.</w:t>
            </w:r>
          </w:p>
        </w:tc>
      </w:tr>
      <w:tr w:rsidR="00910B5A" w:rsidRPr="00251980" w14:paraId="14D76FA8" w14:textId="77777777" w:rsidTr="004C6910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7487B27E" w14:textId="77777777" w:rsidR="00910B5A" w:rsidRPr="00251980" w:rsidRDefault="00910B5A" w:rsidP="004C6910">
            <w:pPr>
              <w:rPr>
                <w:rFonts w:ascii="Calibri" w:hAnsi="Calibri"/>
                <w:sz w:val="12"/>
              </w:rPr>
            </w:pPr>
          </w:p>
        </w:tc>
      </w:tr>
    </w:tbl>
    <w:p w14:paraId="27E33874" w14:textId="7B83641D" w:rsidR="00910B5A" w:rsidRDefault="00910B5A" w:rsidP="00910B5A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B3102B" w:rsidRPr="007246D7" w14:paraId="09C1663F" w14:textId="77777777" w:rsidTr="004C6910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9E538D1" w14:textId="39BF86BD" w:rsidR="00B3102B" w:rsidRPr="007246D7" w:rsidRDefault="00B3102B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Vorgaben „Hygiene“</w:t>
            </w:r>
          </w:p>
        </w:tc>
      </w:tr>
      <w:tr w:rsidR="00B3102B" w:rsidRPr="00D02053" w14:paraId="47E9BCD8" w14:textId="77777777" w:rsidTr="004C6910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5B7C3AD4" w14:textId="77777777" w:rsidR="00B3102B" w:rsidRPr="00D02053" w:rsidRDefault="00B3102B" w:rsidP="004C6910">
            <w:pPr>
              <w:rPr>
                <w:rFonts w:ascii="Calibri" w:hAnsi="Calibri"/>
                <w:szCs w:val="24"/>
              </w:rPr>
            </w:pPr>
          </w:p>
        </w:tc>
      </w:tr>
      <w:tr w:rsidR="00B3102B" w:rsidRPr="004264ED" w14:paraId="11AF497B" w14:textId="77777777" w:rsidTr="004C6910">
        <w:tc>
          <w:tcPr>
            <w:tcW w:w="9060" w:type="dxa"/>
            <w:tcBorders>
              <w:top w:val="nil"/>
              <w:bottom w:val="nil"/>
            </w:tcBorders>
          </w:tcPr>
          <w:p w14:paraId="11B2FBE2" w14:textId="79C9D424" w:rsidR="00B3102B" w:rsidRPr="006B34BE" w:rsidRDefault="00B3102B" w:rsidP="004C6910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Theme="minorHAnsi" w:hAnsiTheme="minorHAnsi" w:cstheme="minorHAnsi"/>
                <w:szCs w:val="24"/>
              </w:rPr>
              <w:t>Du musst die bekannten Hygieneregeln (siehe</w:t>
            </w:r>
            <w:r w:rsidR="006B34BE" w:rsidRPr="006B34BE">
              <w:rPr>
                <w:rFonts w:asciiTheme="minorHAnsi" w:hAnsiTheme="minorHAnsi" w:cstheme="minorHAnsi"/>
                <w:szCs w:val="24"/>
              </w:rPr>
              <w:t xml:space="preserve"> 9.)</w:t>
            </w:r>
            <w:r w:rsidR="00D96D3F" w:rsidRPr="006B34BE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6B34BE">
              <w:rPr>
                <w:rFonts w:asciiTheme="minorHAnsi" w:hAnsiTheme="minorHAnsi" w:cstheme="minorHAnsi"/>
                <w:szCs w:val="24"/>
              </w:rPr>
              <w:t xml:space="preserve">strikt einhalten. </w:t>
            </w:r>
          </w:p>
          <w:p w14:paraId="6C6EC4CD" w14:textId="3B70E261" w:rsidR="00D96D3F" w:rsidRPr="006B34BE" w:rsidRDefault="00D96D3F" w:rsidP="00D96D3F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Theme="minorHAnsi" w:hAnsiTheme="minorHAnsi" w:cstheme="minorHAnsi"/>
                <w:b/>
                <w:bCs/>
                <w:szCs w:val="24"/>
              </w:rPr>
              <w:t>Fahrt</w:t>
            </w:r>
            <w:r w:rsidRPr="006B34BE">
              <w:rPr>
                <w:rFonts w:ascii="Calibri" w:hAnsi="Calibri"/>
                <w:szCs w:val="24"/>
              </w:rPr>
              <w:t xml:space="preserve"> zum Einsatz – hier musst Du zusätzlich:</w:t>
            </w:r>
          </w:p>
          <w:p w14:paraId="16CF7761" w14:textId="7E5FB875" w:rsidR="00D96D3F" w:rsidRPr="006B34BE" w:rsidRDefault="00D96D3F" w:rsidP="00D96D3F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Dir vor und nach der Fahrt gründlich die Hände waschen;</w:t>
            </w:r>
          </w:p>
          <w:p w14:paraId="681BE865" w14:textId="2C429B32" w:rsidR="00B3102B" w:rsidRPr="006B34BE" w:rsidRDefault="00D96D3F" w:rsidP="00327CEF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den MNB während der kompletten Fahrt tragen (Ausnahme: der Fahrer);</w:t>
            </w:r>
          </w:p>
        </w:tc>
      </w:tr>
      <w:tr w:rsidR="00B3102B" w:rsidRPr="004264ED" w14:paraId="55A91070" w14:textId="77777777" w:rsidTr="004C6910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0CA29E8C" w14:textId="77777777" w:rsidR="00B3102B" w:rsidRPr="004264ED" w:rsidRDefault="00B3102B" w:rsidP="004C6910">
            <w:pPr>
              <w:rPr>
                <w:rFonts w:ascii="Calibri" w:hAnsi="Calibri"/>
                <w:sz w:val="12"/>
              </w:rPr>
            </w:pPr>
          </w:p>
        </w:tc>
      </w:tr>
    </w:tbl>
    <w:p w14:paraId="5EBBD54F" w14:textId="2E6769B7" w:rsidR="00327CEF" w:rsidRDefault="00327CEF" w:rsidP="00910B5A">
      <w:pPr>
        <w:rPr>
          <w:rFonts w:asciiTheme="minorHAnsi" w:hAnsiTheme="minorHAnsi" w:cstheme="minorHAnsi"/>
        </w:rPr>
      </w:pPr>
    </w:p>
    <w:p w14:paraId="504F5A03" w14:textId="77777777" w:rsidR="00327CEF" w:rsidRDefault="00327CE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327CEF" w:rsidRPr="005A060D" w14:paraId="46EB71A1" w14:textId="77777777" w:rsidTr="00327CEF">
        <w:trPr>
          <w:cantSplit/>
        </w:trPr>
        <w:tc>
          <w:tcPr>
            <w:tcW w:w="9060" w:type="dxa"/>
          </w:tcPr>
          <w:p w14:paraId="7BF6D237" w14:textId="77777777" w:rsidR="00327CEF" w:rsidRPr="005A060D" w:rsidRDefault="00327CEF" w:rsidP="000C60B1">
            <w:pPr>
              <w:rPr>
                <w:rFonts w:ascii="Calibri" w:hAnsi="Calibri"/>
                <w:sz w:val="12"/>
                <w:szCs w:val="12"/>
              </w:rPr>
            </w:pPr>
          </w:p>
        </w:tc>
      </w:tr>
      <w:tr w:rsidR="00327CEF" w:rsidRPr="004264ED" w14:paraId="3F9482ED" w14:textId="77777777" w:rsidTr="005A060D">
        <w:tc>
          <w:tcPr>
            <w:tcW w:w="9060" w:type="dxa"/>
            <w:tcBorders>
              <w:bottom w:val="nil"/>
            </w:tcBorders>
          </w:tcPr>
          <w:p w14:paraId="747E9657" w14:textId="77777777" w:rsidR="00327CEF" w:rsidRDefault="00327CEF" w:rsidP="000C60B1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96D3F">
              <w:rPr>
                <w:rFonts w:ascii="Calibri" w:hAnsi="Calibri"/>
                <w:b/>
                <w:bCs/>
                <w:color w:val="000000" w:themeColor="text1"/>
                <w:szCs w:val="24"/>
              </w:rPr>
              <w:t xml:space="preserve">Vor </w:t>
            </w:r>
            <w:r>
              <w:rPr>
                <w:rFonts w:ascii="Calibri" w:hAnsi="Calibri"/>
                <w:b/>
                <w:bCs/>
                <w:color w:val="000000" w:themeColor="text1"/>
                <w:szCs w:val="24"/>
              </w:rPr>
              <w:t xml:space="preserve">/ während / nach </w:t>
            </w:r>
            <w:r w:rsidRPr="00D96D3F">
              <w:rPr>
                <w:rFonts w:ascii="Calibri" w:hAnsi="Calibri"/>
                <w:b/>
                <w:bCs/>
                <w:color w:val="000000" w:themeColor="text1"/>
                <w:szCs w:val="24"/>
              </w:rPr>
              <w:t>dem Einsatz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– hier musst Du zusätzlich:</w:t>
            </w:r>
          </w:p>
          <w:p w14:paraId="375A8868" w14:textId="77777777" w:rsidR="00327CEF" w:rsidRDefault="00327CEF" w:rsidP="000C60B1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den MNB während des kompletten Aus- und wieder Einladens der Materialien tragen.</w:t>
            </w:r>
          </w:p>
          <w:p w14:paraId="272FE0EA" w14:textId="77777777" w:rsidR="00327CEF" w:rsidRPr="00F41EE8" w:rsidRDefault="00327CEF" w:rsidP="000C60B1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Dir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972E30">
              <w:rPr>
                <w:rFonts w:asciiTheme="minorHAnsi" w:hAnsiTheme="minorHAnsi" w:cstheme="minorHAnsi"/>
                <w:szCs w:val="24"/>
              </w:rPr>
              <w:t>zu Beginn (hierzu zählt auch schon die Vorbereitungszeit) und am Ende der Veranstaltung gründlich die Hände</w:t>
            </w:r>
            <w:r>
              <w:rPr>
                <w:rFonts w:asciiTheme="minorHAnsi" w:hAnsiTheme="minorHAnsi" w:cstheme="minorHAnsi"/>
                <w:szCs w:val="24"/>
              </w:rPr>
              <w:t xml:space="preserve"> waschen</w:t>
            </w:r>
            <w:r w:rsidRPr="00972E30">
              <w:rPr>
                <w:rFonts w:asciiTheme="minorHAnsi" w:hAnsiTheme="minorHAnsi" w:cstheme="minorHAnsi"/>
                <w:szCs w:val="24"/>
              </w:rPr>
              <w:t>.</w:t>
            </w:r>
          </w:p>
          <w:p w14:paraId="72D43065" w14:textId="77777777" w:rsidR="00327CEF" w:rsidRDefault="00327CEF" w:rsidP="000C60B1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mehrmals täglich die Hände gründlich waschen.</w:t>
            </w:r>
          </w:p>
          <w:p w14:paraId="51518628" w14:textId="77777777" w:rsidR="00327CEF" w:rsidRPr="00F41EE8" w:rsidRDefault="00327CEF" w:rsidP="000C60B1">
            <w:pPr>
              <w:pStyle w:val="Textkrper-Einzug2"/>
              <w:numPr>
                <w:ilvl w:val="0"/>
                <w:numId w:val="2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bei Bedarf die Hände desinfizieren.</w:t>
            </w:r>
          </w:p>
        </w:tc>
      </w:tr>
      <w:tr w:rsidR="00327CEF" w:rsidRPr="004264ED" w14:paraId="33E0297F" w14:textId="77777777" w:rsidTr="005A060D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3F6F8222" w14:textId="77777777" w:rsidR="00327CEF" w:rsidRPr="004264ED" w:rsidRDefault="00327CEF" w:rsidP="000C60B1">
            <w:pPr>
              <w:rPr>
                <w:rFonts w:ascii="Calibri" w:hAnsi="Calibri"/>
                <w:sz w:val="12"/>
              </w:rPr>
            </w:pPr>
          </w:p>
        </w:tc>
      </w:tr>
    </w:tbl>
    <w:p w14:paraId="1C22BE9A" w14:textId="77777777" w:rsidR="00327CEF" w:rsidRPr="005B697B" w:rsidRDefault="00327CEF" w:rsidP="00910B5A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910B5A" w:rsidRPr="007246D7" w14:paraId="4FB1D436" w14:textId="77777777" w:rsidTr="004C6910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A54BBB4" w14:textId="08B9AB8F" w:rsidR="00910B5A" w:rsidRPr="00E74CD3" w:rsidRDefault="00F41EE8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bookmarkStart w:id="8" w:name="_Hlk43327909"/>
            <w:r>
              <w:rPr>
                <w:bCs/>
                <w:sz w:val="24"/>
                <w:szCs w:val="24"/>
              </w:rPr>
              <w:t>Vorgaben</w:t>
            </w:r>
            <w:r w:rsidR="00910B5A">
              <w:rPr>
                <w:bCs/>
                <w:sz w:val="24"/>
                <w:szCs w:val="24"/>
              </w:rPr>
              <w:t xml:space="preserve"> </w:t>
            </w:r>
            <w:r w:rsidR="00910B5A" w:rsidRPr="00972E30">
              <w:rPr>
                <w:bCs/>
                <w:sz w:val="24"/>
                <w:szCs w:val="24"/>
              </w:rPr>
              <w:t xml:space="preserve">bei Kontakt zu </w:t>
            </w:r>
            <w:r w:rsidR="00910B5A" w:rsidRPr="000D297A">
              <w:rPr>
                <w:bCs/>
                <w:sz w:val="24"/>
                <w:szCs w:val="24"/>
              </w:rPr>
              <w:t xml:space="preserve">SARS-CoV-2 </w:t>
            </w:r>
            <w:r w:rsidR="00910B5A" w:rsidRPr="00972E30">
              <w:rPr>
                <w:bCs/>
                <w:sz w:val="24"/>
                <w:szCs w:val="24"/>
              </w:rPr>
              <w:t>-Infizierten</w:t>
            </w:r>
          </w:p>
        </w:tc>
      </w:tr>
      <w:tr w:rsidR="00910B5A" w:rsidRPr="00D02053" w14:paraId="17D3E1F6" w14:textId="77777777" w:rsidTr="004C6910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74270410" w14:textId="77777777" w:rsidR="00910B5A" w:rsidRPr="00396A2D" w:rsidRDefault="00910B5A" w:rsidP="004C6910">
            <w:pPr>
              <w:rPr>
                <w:rFonts w:ascii="Calibri" w:hAnsi="Calibri"/>
                <w:szCs w:val="24"/>
              </w:rPr>
            </w:pPr>
          </w:p>
        </w:tc>
      </w:tr>
      <w:bookmarkEnd w:id="8"/>
      <w:tr w:rsidR="00910B5A" w:rsidRPr="004264ED" w14:paraId="35666548" w14:textId="77777777" w:rsidTr="004C6910">
        <w:tc>
          <w:tcPr>
            <w:tcW w:w="9060" w:type="dxa"/>
            <w:tcBorders>
              <w:top w:val="nil"/>
              <w:bottom w:val="nil"/>
            </w:tcBorders>
          </w:tcPr>
          <w:p w14:paraId="7CB6253A" w14:textId="77777777" w:rsidR="00F41EE8" w:rsidRDefault="00F41EE8" w:rsidP="00F41EE8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Wenn Du </w:t>
            </w:r>
            <w:r w:rsidR="00910B5A" w:rsidRPr="00396A2D">
              <w:rPr>
                <w:rFonts w:asciiTheme="minorHAnsi" w:hAnsiTheme="minorHAnsi" w:cstheme="minorHAnsi"/>
              </w:rPr>
              <w:t xml:space="preserve">in den letzten 14 Tagen </w:t>
            </w:r>
            <w:r w:rsidR="00910B5A" w:rsidRPr="00396A2D">
              <w:rPr>
                <w:rFonts w:asciiTheme="minorHAnsi" w:hAnsiTheme="minorHAnsi" w:cstheme="minorHAnsi"/>
                <w:b/>
              </w:rPr>
              <w:t xml:space="preserve">vor dem </w:t>
            </w:r>
            <w:r w:rsidR="00910B5A" w:rsidRPr="00241030">
              <w:rPr>
                <w:rFonts w:asciiTheme="minorHAnsi" w:hAnsiTheme="minorHAnsi" w:cstheme="minorHAnsi"/>
                <w:b/>
              </w:rPr>
              <w:t xml:space="preserve">geplanten </w:t>
            </w:r>
            <w:r w:rsidR="00910B5A" w:rsidRPr="00241030">
              <w:rPr>
                <w:rFonts w:asciiTheme="minorHAnsi" w:hAnsiTheme="minorHAnsi" w:cstheme="minorHAnsi"/>
              </w:rPr>
              <w:t xml:space="preserve">Einsatz Kontakt zu einer </w:t>
            </w:r>
            <w:r w:rsidR="00910B5A">
              <w:rPr>
                <w:rFonts w:asciiTheme="minorHAnsi" w:hAnsiTheme="minorHAnsi" w:cstheme="minorHAnsi"/>
              </w:rPr>
              <w:t xml:space="preserve">mit </w:t>
            </w:r>
            <w:r w:rsidR="00910B5A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SARS-CoV-2</w:t>
            </w:r>
            <w:r w:rsidR="00910B5A" w:rsidRPr="003A09D2">
              <w:rPr>
                <w:rFonts w:ascii="Calibri" w:hAnsi="Calibri"/>
                <w:color w:val="000000" w:themeColor="text1"/>
                <w:szCs w:val="24"/>
              </w:rPr>
              <w:t xml:space="preserve"> </w:t>
            </w:r>
            <w:r w:rsidR="00910B5A" w:rsidRPr="00250202">
              <w:rPr>
                <w:rFonts w:asciiTheme="minorHAnsi" w:hAnsiTheme="minorHAnsi" w:cstheme="minorHAnsi"/>
              </w:rPr>
              <w:t>bestätigt infizierte</w:t>
            </w:r>
            <w:r w:rsidR="00910B5A">
              <w:rPr>
                <w:rFonts w:asciiTheme="minorHAnsi" w:hAnsiTheme="minorHAnsi" w:cstheme="minorHAnsi"/>
              </w:rPr>
              <w:t>n</w:t>
            </w:r>
            <w:r w:rsidR="00910B5A" w:rsidRPr="00250202">
              <w:rPr>
                <w:rFonts w:asciiTheme="minorHAnsi" w:hAnsiTheme="minorHAnsi" w:cstheme="minorHAnsi"/>
              </w:rPr>
              <w:t xml:space="preserve"> Person</w:t>
            </w:r>
            <w:r>
              <w:rPr>
                <w:rFonts w:asciiTheme="minorHAnsi" w:hAnsiTheme="minorHAnsi" w:cstheme="minorHAnsi"/>
              </w:rPr>
              <w:t xml:space="preserve"> hattest</w:t>
            </w:r>
          </w:p>
          <w:p w14:paraId="36904F7E" w14:textId="03304C7D" w:rsidR="00910B5A" w:rsidRDefault="00910B5A" w:rsidP="002A15A0">
            <w:pPr>
              <w:pStyle w:val="Textkrper-Einzug2"/>
              <w:numPr>
                <w:ilvl w:val="0"/>
                <w:numId w:val="6"/>
              </w:numPr>
              <w:tabs>
                <w:tab w:val="clear" w:pos="360"/>
              </w:tabs>
              <w:spacing w:after="200" w:line="240" w:lineRule="auto"/>
              <w:ind w:left="851"/>
              <w:rPr>
                <w:rFonts w:asciiTheme="minorHAnsi" w:hAnsiTheme="minorHAnsi" w:cstheme="minorHAnsi"/>
              </w:rPr>
            </w:pPr>
            <w:r w:rsidRPr="00241030">
              <w:rPr>
                <w:rFonts w:asciiTheme="minorHAnsi" w:hAnsiTheme="minorHAnsi" w:cstheme="minorHAnsi"/>
              </w:rPr>
              <w:t>darf</w:t>
            </w:r>
            <w:r w:rsidR="00F41EE8">
              <w:rPr>
                <w:rFonts w:asciiTheme="minorHAnsi" w:hAnsiTheme="minorHAnsi" w:cstheme="minorHAnsi"/>
              </w:rPr>
              <w:t>st</w:t>
            </w:r>
            <w:r w:rsidRPr="00241030">
              <w:rPr>
                <w:rFonts w:asciiTheme="minorHAnsi" w:hAnsiTheme="minorHAnsi" w:cstheme="minorHAnsi"/>
              </w:rPr>
              <w:t xml:space="preserve"> </w:t>
            </w:r>
            <w:r w:rsidR="00F41EE8">
              <w:rPr>
                <w:rFonts w:asciiTheme="minorHAnsi" w:hAnsiTheme="minorHAnsi" w:cstheme="minorHAnsi"/>
              </w:rPr>
              <w:t xml:space="preserve">Du </w:t>
            </w:r>
            <w:r w:rsidRPr="00241030">
              <w:rPr>
                <w:rFonts w:asciiTheme="minorHAnsi" w:hAnsiTheme="minorHAnsi" w:cstheme="minorHAnsi"/>
              </w:rPr>
              <w:t xml:space="preserve">die Veranstaltung nicht </w:t>
            </w:r>
            <w:r>
              <w:rPr>
                <w:rFonts w:asciiTheme="minorHAnsi" w:hAnsiTheme="minorHAnsi" w:cstheme="minorHAnsi"/>
              </w:rPr>
              <w:t>besuch</w:t>
            </w:r>
            <w:r w:rsidRPr="00241030">
              <w:rPr>
                <w:rFonts w:asciiTheme="minorHAnsi" w:hAnsiTheme="minorHAnsi" w:cstheme="minorHAnsi"/>
              </w:rPr>
              <w:t>en</w:t>
            </w:r>
            <w:r w:rsidRPr="00396A2D">
              <w:rPr>
                <w:rFonts w:asciiTheme="minorHAnsi" w:hAnsiTheme="minorHAnsi" w:cstheme="minorHAnsi"/>
              </w:rPr>
              <w:t xml:space="preserve">. </w:t>
            </w:r>
          </w:p>
          <w:p w14:paraId="184CC062" w14:textId="7E375512" w:rsidR="00F41EE8" w:rsidRDefault="00F41EE8" w:rsidP="004C6910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Wenn Du</w:t>
            </w:r>
            <w:r w:rsidR="00910B5A" w:rsidRPr="00396A2D">
              <w:rPr>
                <w:rFonts w:asciiTheme="minorHAnsi" w:hAnsiTheme="minorHAnsi" w:cstheme="minorHAnsi"/>
              </w:rPr>
              <w:t xml:space="preserve"> </w:t>
            </w:r>
            <w:r w:rsidR="00910B5A" w:rsidRPr="00396A2D">
              <w:rPr>
                <w:rFonts w:asciiTheme="minorHAnsi" w:hAnsiTheme="minorHAnsi" w:cstheme="minorHAnsi"/>
                <w:b/>
              </w:rPr>
              <w:t xml:space="preserve">während </w:t>
            </w:r>
            <w:r>
              <w:rPr>
                <w:rFonts w:asciiTheme="minorHAnsi" w:hAnsiTheme="minorHAnsi" w:cstheme="minorHAnsi"/>
                <w:b/>
              </w:rPr>
              <w:t>des</w:t>
            </w:r>
            <w:r w:rsidR="00910B5A" w:rsidRPr="00396A2D">
              <w:rPr>
                <w:rFonts w:asciiTheme="minorHAnsi" w:hAnsiTheme="minorHAnsi" w:cstheme="minorHAnsi"/>
                <w:b/>
              </w:rPr>
              <w:t xml:space="preserve"> Einsatzzeitraums</w:t>
            </w:r>
            <w:r w:rsidR="00910B5A" w:rsidRPr="00396A2D">
              <w:rPr>
                <w:rFonts w:asciiTheme="minorHAnsi" w:hAnsiTheme="minorHAnsi" w:cstheme="minorHAnsi"/>
              </w:rPr>
              <w:t xml:space="preserve"> der </w:t>
            </w:r>
            <w:r w:rsidR="00910B5A">
              <w:rPr>
                <w:rFonts w:asciiTheme="minorHAnsi" w:hAnsiTheme="minorHAnsi" w:cstheme="minorHAnsi"/>
              </w:rPr>
              <w:t>Veranstaltung</w:t>
            </w:r>
            <w:r w:rsidR="00910B5A" w:rsidRPr="00396A2D">
              <w:rPr>
                <w:rFonts w:asciiTheme="minorHAnsi" w:hAnsiTheme="minorHAnsi" w:cstheme="minorHAnsi"/>
              </w:rPr>
              <w:t xml:space="preserve"> darüber Kenntnis</w:t>
            </w:r>
            <w:r>
              <w:rPr>
                <w:rFonts w:asciiTheme="minorHAnsi" w:hAnsiTheme="minorHAnsi" w:cstheme="minorHAnsi"/>
              </w:rPr>
              <w:t xml:space="preserve"> erlangst</w:t>
            </w:r>
            <w:r w:rsidR="00910B5A" w:rsidRPr="00396A2D">
              <w:rPr>
                <w:rFonts w:asciiTheme="minorHAnsi" w:hAnsiTheme="minorHAnsi" w:cstheme="minorHAnsi"/>
              </w:rPr>
              <w:t xml:space="preserve">, dass </w:t>
            </w:r>
            <w:r>
              <w:rPr>
                <w:rFonts w:asciiTheme="minorHAnsi" w:hAnsiTheme="minorHAnsi" w:cstheme="minorHAnsi"/>
              </w:rPr>
              <w:t>Du</w:t>
            </w:r>
            <w:r w:rsidR="00910B5A" w:rsidRPr="00396A2D">
              <w:rPr>
                <w:rFonts w:asciiTheme="minorHAnsi" w:hAnsiTheme="minorHAnsi" w:cstheme="minorHAnsi"/>
              </w:rPr>
              <w:t xml:space="preserve"> Kontakt zu einer Person hat</w:t>
            </w:r>
            <w:r>
              <w:rPr>
                <w:rFonts w:asciiTheme="minorHAnsi" w:hAnsiTheme="minorHAnsi" w:cstheme="minorHAnsi"/>
              </w:rPr>
              <w:t>tes</w:t>
            </w:r>
            <w:r w:rsidR="00910B5A" w:rsidRPr="00396A2D">
              <w:rPr>
                <w:rFonts w:asciiTheme="minorHAnsi" w:hAnsiTheme="minorHAnsi" w:cstheme="minorHAnsi"/>
              </w:rPr>
              <w:t>t, die nachweislich</w:t>
            </w:r>
            <w:r w:rsidR="00910B5A">
              <w:rPr>
                <w:rFonts w:asciiTheme="minorHAnsi" w:hAnsiTheme="minorHAnsi" w:cstheme="minorHAnsi"/>
              </w:rPr>
              <w:t xml:space="preserve"> mit </w:t>
            </w:r>
            <w:r w:rsidR="00910B5A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SARS-CoV-2</w:t>
            </w:r>
            <w:r w:rsidR="00910B5A" w:rsidRPr="003A09D2">
              <w:rPr>
                <w:rFonts w:ascii="Calibri" w:hAnsi="Calibri"/>
                <w:color w:val="000000" w:themeColor="text1"/>
                <w:szCs w:val="24"/>
              </w:rPr>
              <w:t xml:space="preserve"> i</w:t>
            </w:r>
            <w:r w:rsidR="00910B5A" w:rsidRPr="00396A2D">
              <w:rPr>
                <w:rFonts w:asciiTheme="minorHAnsi" w:hAnsiTheme="minorHAnsi" w:cstheme="minorHAnsi"/>
              </w:rPr>
              <w:t>nfi</w:t>
            </w:r>
            <w:r w:rsidR="00910B5A">
              <w:rPr>
                <w:rFonts w:asciiTheme="minorHAnsi" w:hAnsiTheme="minorHAnsi" w:cstheme="minorHAnsi"/>
              </w:rPr>
              <w:t xml:space="preserve">ziert ist, </w:t>
            </w:r>
          </w:p>
          <w:p w14:paraId="07D7A047" w14:textId="7E4A6304" w:rsidR="00F41EE8" w:rsidRDefault="00EE2537" w:rsidP="00EE2537">
            <w:pPr>
              <w:pStyle w:val="Textkrper-Einzug2"/>
              <w:numPr>
                <w:ilvl w:val="0"/>
                <w:numId w:val="6"/>
              </w:numPr>
              <w:tabs>
                <w:tab w:val="clear" w:pos="360"/>
              </w:tabs>
              <w:spacing w:line="240" w:lineRule="auto"/>
              <w:ind w:left="85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F41EE8">
              <w:rPr>
                <w:rFonts w:asciiTheme="minorHAnsi" w:hAnsiTheme="minorHAnsi" w:cstheme="minorHAnsi"/>
              </w:rPr>
              <w:t>usst Du uns</w:t>
            </w:r>
            <w:r w:rsidR="00910B5A" w:rsidRPr="00396A2D">
              <w:rPr>
                <w:rFonts w:asciiTheme="minorHAnsi" w:hAnsiTheme="minorHAnsi" w:cstheme="minorHAnsi"/>
              </w:rPr>
              <w:t xml:space="preserve"> </w:t>
            </w:r>
            <w:r w:rsidR="00910B5A">
              <w:rPr>
                <w:rFonts w:asciiTheme="minorHAnsi" w:hAnsiTheme="minorHAnsi" w:cstheme="minorHAnsi"/>
              </w:rPr>
              <w:t xml:space="preserve">sofort </w:t>
            </w:r>
            <w:r w:rsidR="00910B5A" w:rsidRPr="00396A2D">
              <w:rPr>
                <w:rFonts w:asciiTheme="minorHAnsi" w:hAnsiTheme="minorHAnsi" w:cstheme="minorHAnsi"/>
              </w:rPr>
              <w:t>informieren</w:t>
            </w:r>
            <w:r w:rsidR="00F41EE8">
              <w:rPr>
                <w:rFonts w:asciiTheme="minorHAnsi" w:hAnsiTheme="minorHAnsi" w:cstheme="minorHAnsi"/>
              </w:rPr>
              <w:t>!</w:t>
            </w:r>
          </w:p>
          <w:p w14:paraId="7CCF3D0F" w14:textId="3AD07225" w:rsidR="00910B5A" w:rsidRPr="00396A2D" w:rsidRDefault="00EE2537" w:rsidP="00EE2537">
            <w:pPr>
              <w:pStyle w:val="Textkrper-Einzug2"/>
              <w:numPr>
                <w:ilvl w:val="0"/>
                <w:numId w:val="6"/>
              </w:numPr>
              <w:tabs>
                <w:tab w:val="clear" w:pos="360"/>
              </w:tabs>
              <w:spacing w:after="200" w:line="240" w:lineRule="auto"/>
              <w:ind w:left="85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wird</w:t>
            </w:r>
            <w:r w:rsidRPr="00396A2D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i</w:t>
            </w:r>
            <w:r w:rsidR="00910B5A" w:rsidRPr="00396A2D">
              <w:rPr>
                <w:rFonts w:asciiTheme="minorHAnsi" w:hAnsiTheme="minorHAnsi" w:cstheme="minorHAnsi"/>
              </w:rPr>
              <w:t>n Abstimmung mit dem Gesundheitsamt dann über weitere erforderliche Maßnahmen entsch</w:t>
            </w:r>
            <w:r w:rsidR="00910B5A">
              <w:rPr>
                <w:rFonts w:asciiTheme="minorHAnsi" w:hAnsiTheme="minorHAnsi" w:cstheme="minorHAnsi"/>
              </w:rPr>
              <w:t>i</w:t>
            </w:r>
            <w:r w:rsidR="00910B5A" w:rsidRPr="00396A2D">
              <w:rPr>
                <w:rFonts w:asciiTheme="minorHAnsi" w:hAnsiTheme="minorHAnsi" w:cstheme="minorHAnsi"/>
              </w:rPr>
              <w:t>eden.</w:t>
            </w:r>
          </w:p>
        </w:tc>
      </w:tr>
      <w:tr w:rsidR="00910B5A" w:rsidRPr="004264ED" w14:paraId="53BE25A8" w14:textId="77777777" w:rsidTr="004C6910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3448464F" w14:textId="77777777" w:rsidR="00910B5A" w:rsidRPr="004264ED" w:rsidRDefault="00910B5A" w:rsidP="004C6910">
            <w:pPr>
              <w:rPr>
                <w:rFonts w:ascii="Calibri" w:hAnsi="Calibri"/>
                <w:sz w:val="12"/>
              </w:rPr>
            </w:pPr>
          </w:p>
        </w:tc>
      </w:tr>
    </w:tbl>
    <w:p w14:paraId="40B77985" w14:textId="77777777" w:rsidR="00910B5A" w:rsidRPr="005B697B" w:rsidRDefault="00910B5A" w:rsidP="00910B5A">
      <w:pPr>
        <w:rPr>
          <w:rFonts w:asciiTheme="minorHAnsi" w:hAnsiTheme="minorHAnsi" w:cstheme="minorHAnsi"/>
        </w:rPr>
      </w:pPr>
      <w:bookmarkStart w:id="9" w:name="_Hlk43327921"/>
    </w:p>
    <w:bookmarkEnd w:id="9"/>
    <w:p w14:paraId="3BADE43A" w14:textId="063E3405" w:rsidR="00E661D0" w:rsidRDefault="00E661D0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5C49AF" w:rsidRPr="00E74CD3" w14:paraId="42B8FD38" w14:textId="77777777" w:rsidTr="00463DD3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420E8960" w14:textId="73C7AE91" w:rsidR="005C49AF" w:rsidRPr="00E74CD3" w:rsidRDefault="005C49AF" w:rsidP="00686314">
            <w:pPr>
              <w:pStyle w:val="berschrift4"/>
              <w:numPr>
                <w:ilvl w:val="0"/>
                <w:numId w:val="9"/>
              </w:numPr>
              <w:rPr>
                <w:bCs/>
                <w:szCs w:val="24"/>
              </w:rPr>
            </w:pPr>
            <w:r w:rsidRPr="00463DD3">
              <w:rPr>
                <w:b w:val="0"/>
                <w:sz w:val="24"/>
                <w:szCs w:val="24"/>
              </w:rPr>
              <w:lastRenderedPageBreak/>
              <w:t>Bestimmungen für</w:t>
            </w:r>
            <w:r w:rsidR="00463DD3" w:rsidRPr="00463DD3">
              <w:rPr>
                <w:b w:val="0"/>
                <w:sz w:val="24"/>
                <w:szCs w:val="24"/>
              </w:rPr>
              <w:t>:</w:t>
            </w:r>
            <w:r w:rsidR="00463DD3">
              <w:rPr>
                <w:bCs/>
                <w:sz w:val="24"/>
                <w:szCs w:val="24"/>
              </w:rPr>
              <w:tab/>
            </w:r>
            <w:r w:rsidRPr="005C49AF">
              <w:rPr>
                <w:bCs/>
                <w:szCs w:val="24"/>
              </w:rPr>
              <w:t>Kinder</w:t>
            </w:r>
          </w:p>
        </w:tc>
      </w:tr>
    </w:tbl>
    <w:p w14:paraId="71131E74" w14:textId="77777777" w:rsidR="005C49AF" w:rsidRPr="005B697B" w:rsidRDefault="005C49AF" w:rsidP="005C49AF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5C49AF" w:rsidRPr="007246D7" w14:paraId="743BBAA8" w14:textId="77777777" w:rsidTr="00463DD3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439B0AD" w14:textId="3616ADC4" w:rsidR="005C49AF" w:rsidRPr="00E74CD3" w:rsidRDefault="005C49AF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Teilnahme-Voraussetzungen</w:t>
            </w:r>
          </w:p>
        </w:tc>
      </w:tr>
      <w:tr w:rsidR="005C49AF" w:rsidRPr="00D02053" w14:paraId="407AD957" w14:textId="77777777" w:rsidTr="00463DD3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3274A8C2" w14:textId="77777777" w:rsidR="005C49AF" w:rsidRPr="00D02053" w:rsidRDefault="005C49AF" w:rsidP="00463DD3">
            <w:pPr>
              <w:rPr>
                <w:rFonts w:ascii="Calibri" w:hAnsi="Calibri"/>
                <w:szCs w:val="24"/>
              </w:rPr>
            </w:pPr>
          </w:p>
        </w:tc>
      </w:tr>
      <w:tr w:rsidR="005C49AF" w:rsidRPr="00E661D0" w14:paraId="4C2E23A5" w14:textId="77777777" w:rsidTr="00463DD3">
        <w:tc>
          <w:tcPr>
            <w:tcW w:w="9060" w:type="dxa"/>
            <w:tcBorders>
              <w:top w:val="nil"/>
              <w:bottom w:val="nil"/>
            </w:tcBorders>
          </w:tcPr>
          <w:p w14:paraId="280A9BF6" w14:textId="763631AB" w:rsidR="005C49AF" w:rsidRPr="00EA0427" w:rsidRDefault="005C49AF" w:rsidP="00463DD3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EA0427">
              <w:rPr>
                <w:rFonts w:ascii="Calibri" w:hAnsi="Calibri"/>
                <w:szCs w:val="24"/>
              </w:rPr>
              <w:t>Es dürfen nur Kinder teilnehmen, die keine Krankheitssymptome zeigen</w:t>
            </w:r>
            <w:r w:rsidR="00327CEF">
              <w:rPr>
                <w:rFonts w:ascii="Calibri" w:hAnsi="Calibri"/>
                <w:szCs w:val="24"/>
              </w:rPr>
              <w:t>, keinen Ko</w:t>
            </w:r>
            <w:r w:rsidR="00327CEF">
              <w:rPr>
                <w:rFonts w:ascii="Calibri" w:hAnsi="Calibri"/>
                <w:szCs w:val="24"/>
              </w:rPr>
              <w:t>n</w:t>
            </w:r>
            <w:r w:rsidR="00327CEF">
              <w:rPr>
                <w:rFonts w:ascii="Calibri" w:hAnsi="Calibri"/>
                <w:szCs w:val="24"/>
              </w:rPr>
              <w:t>takt hatten etc. Dies wird mittels eines Formulars abgefragt.</w:t>
            </w:r>
          </w:p>
          <w:p w14:paraId="0B24D6F5" w14:textId="7CD85E5B" w:rsidR="00463DD3" w:rsidRPr="00EA0427" w:rsidRDefault="000C60B1" w:rsidP="00463DD3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Wenn</w:t>
            </w:r>
            <w:r w:rsidR="00463DD3" w:rsidRPr="00EA0427">
              <w:rPr>
                <w:rFonts w:ascii="Calibri" w:hAnsi="Calibri"/>
                <w:szCs w:val="24"/>
              </w:rPr>
              <w:t xml:space="preserve"> ein Kind einer „Risikogruppe“ (für einen schweren Krankheitsverlauf) angehör</w:t>
            </w:r>
            <w:r>
              <w:rPr>
                <w:rFonts w:ascii="Calibri" w:hAnsi="Calibri"/>
                <w:szCs w:val="24"/>
              </w:rPr>
              <w:t>t</w:t>
            </w:r>
            <w:r w:rsidR="00463DD3" w:rsidRPr="00EA0427">
              <w:rPr>
                <w:rFonts w:ascii="Calibri" w:hAnsi="Calibri"/>
                <w:szCs w:val="24"/>
              </w:rPr>
              <w:t>:</w:t>
            </w:r>
          </w:p>
          <w:p w14:paraId="61F5F976" w14:textId="1FEF65B5" w:rsidR="00463DD3" w:rsidRPr="00EA0427" w:rsidRDefault="00463DD3" w:rsidP="00463DD3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EA0427">
              <w:rPr>
                <w:rFonts w:ascii="Calibri" w:hAnsi="Calibri"/>
                <w:szCs w:val="24"/>
              </w:rPr>
              <w:t>kann es nur teilnehmen, wenn die Eltern es vor der Veranstaltung bei uns a</w:t>
            </w:r>
            <w:r w:rsidRPr="00EA0427">
              <w:rPr>
                <w:rFonts w:ascii="Calibri" w:hAnsi="Calibri"/>
                <w:szCs w:val="24"/>
              </w:rPr>
              <w:t>n</w:t>
            </w:r>
            <w:r w:rsidRPr="00EA0427">
              <w:rPr>
                <w:rFonts w:ascii="Calibri" w:hAnsi="Calibri"/>
                <w:szCs w:val="24"/>
              </w:rPr>
              <w:t>gemeldet haben. Wir haben ggf. mit den Eltern hier entsprechende Schutzma</w:t>
            </w:r>
            <w:r w:rsidRPr="00EA0427">
              <w:rPr>
                <w:rFonts w:ascii="Calibri" w:hAnsi="Calibri"/>
                <w:szCs w:val="24"/>
              </w:rPr>
              <w:t>ß</w:t>
            </w:r>
            <w:r w:rsidRPr="00EA0427">
              <w:rPr>
                <w:rFonts w:ascii="Calibri" w:hAnsi="Calibri"/>
                <w:szCs w:val="24"/>
              </w:rPr>
              <w:t>nahmen festgelegt. Wir werden Euch hierüber informieren.</w:t>
            </w:r>
          </w:p>
          <w:p w14:paraId="495B3C89" w14:textId="12970C49" w:rsidR="005C49AF" w:rsidRPr="00EA0427" w:rsidRDefault="00463DD3" w:rsidP="00327CEF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EA0427">
              <w:rPr>
                <w:rFonts w:ascii="Calibri" w:hAnsi="Calibri"/>
                <w:szCs w:val="24"/>
              </w:rPr>
              <w:t xml:space="preserve">kann es nicht teilnehmen, wenn es </w:t>
            </w:r>
            <w:r w:rsidR="00327CEF">
              <w:rPr>
                <w:rFonts w:ascii="Calibri" w:hAnsi="Calibri"/>
                <w:szCs w:val="24"/>
              </w:rPr>
              <w:t xml:space="preserve">die Eltern erst </w:t>
            </w:r>
            <w:r w:rsidRPr="00EA0427">
              <w:rPr>
                <w:rFonts w:ascii="Calibri" w:hAnsi="Calibri"/>
                <w:szCs w:val="24"/>
              </w:rPr>
              <w:t>am Veranstaltungstag anme</w:t>
            </w:r>
            <w:r w:rsidRPr="00EA0427">
              <w:rPr>
                <w:rFonts w:ascii="Calibri" w:hAnsi="Calibri"/>
                <w:szCs w:val="24"/>
              </w:rPr>
              <w:t>l</w:t>
            </w:r>
            <w:r w:rsidRPr="00EA0427">
              <w:rPr>
                <w:rFonts w:ascii="Calibri" w:hAnsi="Calibri"/>
                <w:szCs w:val="24"/>
              </w:rPr>
              <w:t>de</w:t>
            </w:r>
            <w:r w:rsidR="005A060D">
              <w:rPr>
                <w:rFonts w:ascii="Calibri" w:hAnsi="Calibri"/>
                <w:szCs w:val="24"/>
              </w:rPr>
              <w:t>n wollen.</w:t>
            </w:r>
          </w:p>
        </w:tc>
      </w:tr>
      <w:tr w:rsidR="005C49AF" w:rsidRPr="004264ED" w14:paraId="069184E7" w14:textId="77777777" w:rsidTr="00463DD3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211A3C8C" w14:textId="77777777" w:rsidR="005C49AF" w:rsidRPr="004264ED" w:rsidRDefault="005C49AF" w:rsidP="00463DD3">
            <w:pPr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z w:val="12"/>
              </w:rPr>
              <w:t>.</w:t>
            </w:r>
          </w:p>
        </w:tc>
      </w:tr>
    </w:tbl>
    <w:p w14:paraId="1F5D4BB8" w14:textId="77777777" w:rsidR="005C49AF" w:rsidRPr="005B697B" w:rsidRDefault="005C49AF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34507" w:rsidRPr="007246D7" w14:paraId="7DF906AA" w14:textId="77777777" w:rsidTr="00B6473A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9196309" w14:textId="19DB4B00" w:rsidR="00C34507" w:rsidRPr="00E74CD3" w:rsidRDefault="00910B5A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Vorgaben „Hygiene“</w:t>
            </w:r>
          </w:p>
        </w:tc>
      </w:tr>
      <w:tr w:rsidR="00C34507" w:rsidRPr="00D02053" w14:paraId="6957A2A6" w14:textId="77777777" w:rsidTr="000C60B1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5581A304" w14:textId="77777777" w:rsidR="00C34507" w:rsidRPr="00D02053" w:rsidRDefault="00C34507" w:rsidP="00B6473A">
            <w:pPr>
              <w:rPr>
                <w:rFonts w:ascii="Calibri" w:hAnsi="Calibri"/>
                <w:szCs w:val="24"/>
              </w:rPr>
            </w:pPr>
          </w:p>
        </w:tc>
      </w:tr>
      <w:tr w:rsidR="00C34507" w:rsidRPr="004264ED" w14:paraId="59496FE9" w14:textId="77777777" w:rsidTr="000C60B1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103D161B" w14:textId="32B2BCFA" w:rsidR="00B95CF7" w:rsidRPr="006B34BE" w:rsidRDefault="00B95CF7" w:rsidP="00B95CF7">
            <w:pPr>
              <w:pStyle w:val="Textkrper-Einzug2"/>
              <w:spacing w:after="200" w:line="240" w:lineRule="auto"/>
              <w:ind w:left="0"/>
              <w:rPr>
                <w:rFonts w:ascii="Calibri" w:hAnsi="Calibri"/>
                <w:b/>
                <w:bCs/>
                <w:szCs w:val="24"/>
              </w:rPr>
            </w:pPr>
            <w:r w:rsidRPr="006B34BE">
              <w:rPr>
                <w:rFonts w:ascii="Calibri" w:hAnsi="Calibri"/>
                <w:b/>
                <w:bCs/>
                <w:szCs w:val="24"/>
              </w:rPr>
              <w:t>Auch hier musst Du die Kinder darüber informieren, was sie machen sollen, kontrollieren und ggf. eingreifen:</w:t>
            </w:r>
          </w:p>
          <w:p w14:paraId="12888D70" w14:textId="5F1B6EF7" w:rsidR="00277B25" w:rsidRPr="006B34BE" w:rsidRDefault="00277B25" w:rsidP="000C60B1">
            <w:pPr>
              <w:pStyle w:val="Textkrper-Einzug2"/>
              <w:numPr>
                <w:ilvl w:val="0"/>
                <w:numId w:val="1"/>
              </w:numPr>
              <w:spacing w:after="18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Die Kinder (ab 6 Jahren) müssen zu unserer Veranstaltung eine neue bzw. frisch gere</w:t>
            </w:r>
            <w:r w:rsidRPr="006B34BE">
              <w:rPr>
                <w:rFonts w:ascii="Calibri" w:hAnsi="Calibri"/>
                <w:szCs w:val="24"/>
              </w:rPr>
              <w:t>i</w:t>
            </w:r>
            <w:r w:rsidRPr="006B34BE">
              <w:rPr>
                <w:rFonts w:ascii="Calibri" w:hAnsi="Calibri"/>
                <w:szCs w:val="24"/>
              </w:rPr>
              <w:t>nigte Mund-Nasen-Bedeckungen mitbringen und diese dort tragen.</w:t>
            </w:r>
          </w:p>
          <w:p w14:paraId="38283E47" w14:textId="718C250F" w:rsidR="00277B25" w:rsidRPr="006B34BE" w:rsidRDefault="00277B25" w:rsidP="000C60B1">
            <w:pPr>
              <w:pStyle w:val="Textkrper-Einzug2"/>
              <w:numPr>
                <w:ilvl w:val="0"/>
                <w:numId w:val="1"/>
              </w:numPr>
              <w:spacing w:after="18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Beim Betreten und Verlassen der Veranstaltung müssen sich die </w:t>
            </w:r>
            <w:r w:rsidR="00E661D0" w:rsidRPr="006B34BE">
              <w:rPr>
                <w:rFonts w:ascii="Calibri" w:hAnsi="Calibri"/>
                <w:szCs w:val="24"/>
              </w:rPr>
              <w:t>Kinder</w:t>
            </w:r>
            <w:r w:rsidRPr="006B34BE">
              <w:rPr>
                <w:rFonts w:ascii="Calibri" w:hAnsi="Calibri"/>
                <w:szCs w:val="24"/>
              </w:rPr>
              <w:t xml:space="preserve"> gründlich die Hände waschen.</w:t>
            </w:r>
          </w:p>
          <w:p w14:paraId="2876A244" w14:textId="77777777" w:rsidR="00E661D0" w:rsidRPr="006B34BE" w:rsidRDefault="00E661D0" w:rsidP="000C60B1">
            <w:pPr>
              <w:pStyle w:val="Textkrper-Einzug2"/>
              <w:numPr>
                <w:ilvl w:val="0"/>
                <w:numId w:val="1"/>
              </w:numPr>
              <w:spacing w:after="18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Die Kinder müssen sich sofort bei Dir oder einem anderen unserer Betreuer melden, wenn sie sich unwohl fühlen (Dann werden in Absprache mit der Leitung die Eltern i</w:t>
            </w:r>
            <w:r w:rsidRPr="006B34BE">
              <w:rPr>
                <w:rFonts w:ascii="Calibri" w:hAnsi="Calibri"/>
                <w:szCs w:val="24"/>
              </w:rPr>
              <w:t>n</w:t>
            </w:r>
            <w:r w:rsidRPr="006B34BE">
              <w:rPr>
                <w:rFonts w:ascii="Calibri" w:hAnsi="Calibri"/>
                <w:szCs w:val="24"/>
              </w:rPr>
              <w:t>formiert, die ihr Kind umgehend abholen müssen).</w:t>
            </w:r>
          </w:p>
          <w:p w14:paraId="426E1BE6" w14:textId="63E8A6A5" w:rsidR="008C60C1" w:rsidRPr="006B34BE" w:rsidRDefault="008C60C1" w:rsidP="000C60B1">
            <w:pPr>
              <w:pStyle w:val="Textkrper-Einzug2"/>
              <w:numPr>
                <w:ilvl w:val="0"/>
                <w:numId w:val="1"/>
              </w:numPr>
              <w:spacing w:after="18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Die Kinder müssen die Hygieneregeln strikt einhalten. Du musst u.a. dafür sorgen, dass sie</w:t>
            </w:r>
            <w:r w:rsidR="00277B25" w:rsidRPr="006B34BE">
              <w:rPr>
                <w:rFonts w:ascii="Calibri" w:hAnsi="Calibri"/>
                <w:szCs w:val="24"/>
              </w:rPr>
              <w:t xml:space="preserve"> diese einhalten (Siehe</w:t>
            </w:r>
            <w:r w:rsidR="006B34BE" w:rsidRPr="006B34BE">
              <w:rPr>
                <w:rFonts w:ascii="Calibri" w:hAnsi="Calibri"/>
                <w:szCs w:val="24"/>
              </w:rPr>
              <w:t xml:space="preserve"> 1.2 in Verbindung mit 9.)</w:t>
            </w:r>
          </w:p>
          <w:p w14:paraId="1BE198A4" w14:textId="6EF3BC7F" w:rsidR="00E661D0" w:rsidRPr="006B34BE" w:rsidRDefault="008C60C1" w:rsidP="00327CEF">
            <w:pPr>
              <w:pStyle w:val="Textkrper-Einzug2"/>
              <w:numPr>
                <w:ilvl w:val="0"/>
                <w:numId w:val="1"/>
              </w:numPr>
              <w:spacing w:after="6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Die Kinder müssen auf ihre eigenen Sachen</w:t>
            </w:r>
            <w:r w:rsidR="00E661D0" w:rsidRPr="006B34BE">
              <w:rPr>
                <w:rFonts w:ascii="Calibri" w:hAnsi="Calibri"/>
                <w:szCs w:val="24"/>
              </w:rPr>
              <w:t xml:space="preserve"> (z.B. MNB, Hautschutz, Getränke etc.):</w:t>
            </w:r>
          </w:p>
          <w:p w14:paraId="329AA573" w14:textId="0E6DEDBC" w:rsidR="00E661D0" w:rsidRPr="006B34BE" w:rsidRDefault="008C60C1" w:rsidP="00E661D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achten und </w:t>
            </w:r>
          </w:p>
          <w:p w14:paraId="6CB7C0BA" w14:textId="77777777" w:rsidR="00E661D0" w:rsidRPr="006B34BE" w:rsidRDefault="00B95CF7" w:rsidP="00E661D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aufpassen, </w:t>
            </w:r>
            <w:r w:rsidR="008C60C1" w:rsidRPr="006B34BE">
              <w:rPr>
                <w:rFonts w:ascii="Calibri" w:hAnsi="Calibri"/>
                <w:szCs w:val="24"/>
              </w:rPr>
              <w:t xml:space="preserve">diese nicht </w:t>
            </w:r>
            <w:r w:rsidRPr="006B34BE">
              <w:rPr>
                <w:rFonts w:ascii="Calibri" w:hAnsi="Calibri"/>
                <w:szCs w:val="24"/>
              </w:rPr>
              <w:t xml:space="preserve">zu </w:t>
            </w:r>
            <w:r w:rsidR="008C60C1" w:rsidRPr="006B34BE">
              <w:rPr>
                <w:rFonts w:ascii="Calibri" w:hAnsi="Calibri"/>
                <w:szCs w:val="24"/>
              </w:rPr>
              <w:t>verwechseln</w:t>
            </w:r>
          </w:p>
          <w:p w14:paraId="550CCF1A" w14:textId="11D4091A" w:rsidR="00C34507" w:rsidRPr="006B34BE" w:rsidRDefault="00E661D0" w:rsidP="00E661D0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nicht ausborgen</w:t>
            </w:r>
            <w:r w:rsidR="008C60C1" w:rsidRPr="006B34BE">
              <w:rPr>
                <w:rFonts w:ascii="Calibri" w:hAnsi="Calibri"/>
                <w:szCs w:val="24"/>
              </w:rPr>
              <w:t>.</w:t>
            </w:r>
          </w:p>
          <w:p w14:paraId="51356927" w14:textId="77777777" w:rsidR="00B95CF7" w:rsidRPr="006B34BE" w:rsidRDefault="00B95CF7" w:rsidP="00E661D0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Sollten die Kinder doch etwas verwechselt haben, dann:</w:t>
            </w:r>
          </w:p>
          <w:p w14:paraId="00AEA712" w14:textId="2D2FB514" w:rsidR="00277B25" w:rsidRPr="006B34BE" w:rsidRDefault="00277B25" w:rsidP="00E661D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Werden die </w:t>
            </w:r>
            <w:r w:rsidR="00B95CF7" w:rsidRPr="006B34BE">
              <w:rPr>
                <w:rFonts w:ascii="Calibri" w:hAnsi="Calibri"/>
                <w:szCs w:val="24"/>
              </w:rPr>
              <w:t>Gegenstän</w:t>
            </w:r>
            <w:r w:rsidR="00EA0427" w:rsidRPr="006B34BE">
              <w:rPr>
                <w:rFonts w:ascii="Calibri" w:hAnsi="Calibri"/>
                <w:szCs w:val="24"/>
              </w:rPr>
              <w:t>de vorsichtshalber desinfiziert.</w:t>
            </w:r>
          </w:p>
          <w:p w14:paraId="62079E1B" w14:textId="6D47DBB9" w:rsidR="00277B25" w:rsidRPr="006B34BE" w:rsidRDefault="00E661D0" w:rsidP="00910B5A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Wurde der MNB verwechselt bzw. verloren, dann erhalten die Kinder eine uns</w:t>
            </w:r>
            <w:r w:rsidRPr="006B34BE">
              <w:rPr>
                <w:rFonts w:ascii="Calibri" w:hAnsi="Calibri"/>
                <w:szCs w:val="24"/>
              </w:rPr>
              <w:t>e</w:t>
            </w:r>
            <w:r w:rsidRPr="006B34BE">
              <w:rPr>
                <w:rFonts w:ascii="Calibri" w:hAnsi="Calibri"/>
                <w:szCs w:val="24"/>
              </w:rPr>
              <w:t xml:space="preserve">rer Ersatzmasken. </w:t>
            </w:r>
          </w:p>
        </w:tc>
      </w:tr>
    </w:tbl>
    <w:p w14:paraId="2A1DCD14" w14:textId="77777777" w:rsidR="000C60B1" w:rsidRPr="000C60B1" w:rsidRDefault="000C60B1">
      <w:pPr>
        <w:rPr>
          <w:rFonts w:asciiTheme="minorHAnsi" w:hAnsiTheme="minorHAnsi" w:cstheme="minorHAnsi"/>
          <w:sz w:val="2"/>
          <w:szCs w:val="2"/>
        </w:rPr>
      </w:pPr>
      <w:r w:rsidRPr="000C60B1">
        <w:rPr>
          <w:rFonts w:asciiTheme="minorHAnsi" w:hAnsiTheme="minorHAnsi" w:cstheme="minorHAnsi"/>
          <w:sz w:val="2"/>
          <w:szCs w:val="2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463DD3" w:rsidRPr="007246D7" w14:paraId="5BF49B38" w14:textId="77777777" w:rsidTr="00463DD3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57671B1" w14:textId="6312075F" w:rsidR="00463DD3" w:rsidRPr="00E74CD3" w:rsidRDefault="001A1344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Sonstige </w:t>
            </w:r>
            <w:r w:rsidR="00910B5A">
              <w:rPr>
                <w:bCs/>
                <w:sz w:val="24"/>
                <w:szCs w:val="24"/>
              </w:rPr>
              <w:t>Vorgaben</w:t>
            </w:r>
          </w:p>
        </w:tc>
      </w:tr>
      <w:tr w:rsidR="00463DD3" w:rsidRPr="00D02053" w14:paraId="0A5BF4A4" w14:textId="77777777" w:rsidTr="00463DD3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51F3A05D" w14:textId="77777777" w:rsidR="00463DD3" w:rsidRPr="00D02053" w:rsidRDefault="00463DD3" w:rsidP="00463DD3">
            <w:pPr>
              <w:rPr>
                <w:rFonts w:ascii="Calibri" w:hAnsi="Calibri"/>
                <w:szCs w:val="24"/>
              </w:rPr>
            </w:pPr>
          </w:p>
        </w:tc>
      </w:tr>
      <w:tr w:rsidR="00463DD3" w:rsidRPr="00E661D0" w14:paraId="105F0DD3" w14:textId="77777777" w:rsidTr="00463DD3">
        <w:tc>
          <w:tcPr>
            <w:tcW w:w="9060" w:type="dxa"/>
            <w:tcBorders>
              <w:top w:val="nil"/>
              <w:bottom w:val="nil"/>
            </w:tcBorders>
          </w:tcPr>
          <w:p w14:paraId="04C4FDCA" w14:textId="1A429B4E" w:rsidR="00463DD3" w:rsidRPr="00B95CF7" w:rsidRDefault="00463DD3" w:rsidP="00463DD3">
            <w:pPr>
              <w:pStyle w:val="Textkrper-Einzug2"/>
              <w:spacing w:after="200" w:line="240" w:lineRule="auto"/>
              <w:ind w:left="0"/>
              <w:rPr>
                <w:rFonts w:ascii="Calibri" w:hAnsi="Calibri"/>
                <w:b/>
                <w:bCs/>
                <w:color w:val="000000" w:themeColor="text1"/>
                <w:szCs w:val="24"/>
              </w:rPr>
            </w:pPr>
            <w:r w:rsidRPr="00B95CF7">
              <w:rPr>
                <w:rFonts w:ascii="Calibri" w:hAnsi="Calibri"/>
                <w:b/>
                <w:bCs/>
                <w:color w:val="000000" w:themeColor="text1"/>
                <w:szCs w:val="24"/>
              </w:rPr>
              <w:t>Auch hier musst Du die Kinder darüber informieren, was sie machen sollen, kontrollieren und ggf. eingreifen:</w:t>
            </w:r>
          </w:p>
          <w:p w14:paraId="001429E8" w14:textId="77777777" w:rsidR="00463DD3" w:rsidRPr="00277B25" w:rsidRDefault="00463DD3" w:rsidP="00463DD3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Die Kinder müssen während der Veranstaltung am Einsatzort bleiben. Sie dürfen diesen nur verlassen, wenn sie von ihren Eltern abgeholt werden.</w:t>
            </w:r>
          </w:p>
          <w:p w14:paraId="20985E1C" w14:textId="3CA0A9B9" w:rsidR="00463DD3" w:rsidRPr="00E661D0" w:rsidRDefault="00463DD3" w:rsidP="00EA0427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Die Kinder müssen am</w:t>
            </w:r>
            <w:r w:rsidRPr="00E661D0">
              <w:rPr>
                <w:rFonts w:ascii="Calibri" w:hAnsi="Calibri"/>
                <w:color w:val="000000" w:themeColor="text1"/>
                <w:szCs w:val="24"/>
              </w:rPr>
              <w:t xml:space="preserve"> Schlechtwetter-Standort 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saubere Schuhe bzw. ggf. </w:t>
            </w:r>
            <w:r w:rsidRPr="00EA0427">
              <w:rPr>
                <w:rFonts w:ascii="Calibri" w:hAnsi="Calibri"/>
                <w:szCs w:val="24"/>
              </w:rPr>
              <w:t xml:space="preserve">keine Schuhe </w:t>
            </w:r>
            <w:r w:rsidR="00EA0427" w:rsidRPr="00EA0427">
              <w:rPr>
                <w:rFonts w:ascii="Calibri" w:hAnsi="Calibri"/>
                <w:szCs w:val="24"/>
              </w:rPr>
              <w:t>oder gesäuberte Schuhe</w:t>
            </w:r>
            <w:r w:rsidRPr="00EA0427">
              <w:rPr>
                <w:rFonts w:ascii="Calibri" w:hAnsi="Calibri"/>
                <w:szCs w:val="24"/>
              </w:rPr>
              <w:t xml:space="preserve"> </w:t>
            </w:r>
            <w:r w:rsidR="00910B5A" w:rsidRPr="00EA0427">
              <w:rPr>
                <w:rFonts w:ascii="Calibri" w:hAnsi="Calibri"/>
                <w:szCs w:val="24"/>
              </w:rPr>
              <w:t>t</w:t>
            </w:r>
            <w:r w:rsidRPr="00EA0427">
              <w:rPr>
                <w:rFonts w:ascii="Calibri" w:hAnsi="Calibri"/>
                <w:szCs w:val="24"/>
              </w:rPr>
              <w:t>ragen.</w:t>
            </w:r>
          </w:p>
        </w:tc>
      </w:tr>
      <w:tr w:rsidR="00463DD3" w:rsidRPr="004264ED" w14:paraId="4AED6780" w14:textId="77777777" w:rsidTr="00463DD3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29A21ADD" w14:textId="77777777" w:rsidR="00463DD3" w:rsidRPr="004264ED" w:rsidRDefault="00463DD3" w:rsidP="00463DD3">
            <w:pPr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z w:val="12"/>
              </w:rPr>
              <w:t>.</w:t>
            </w:r>
          </w:p>
        </w:tc>
      </w:tr>
    </w:tbl>
    <w:p w14:paraId="2BD605D4" w14:textId="77777777" w:rsidR="00463DD3" w:rsidRPr="005B697B" w:rsidRDefault="00463DD3">
      <w:pPr>
        <w:rPr>
          <w:rFonts w:asciiTheme="minorHAnsi" w:hAnsiTheme="minorHAnsi" w:cstheme="minorHAnsi"/>
        </w:rPr>
      </w:pPr>
    </w:p>
    <w:p w14:paraId="6AE5478A" w14:textId="2AC3CD9E" w:rsidR="00463DD3" w:rsidRDefault="00463DD3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3476D5" w:rsidRPr="00E74CD3" w14:paraId="42014E6D" w14:textId="77777777" w:rsidTr="004C6910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79B57974" w14:textId="0D4251C9" w:rsidR="003476D5" w:rsidRPr="00E74CD3" w:rsidRDefault="001A1344" w:rsidP="00686314">
            <w:pPr>
              <w:pStyle w:val="berschrift4"/>
              <w:numPr>
                <w:ilvl w:val="0"/>
                <w:numId w:val="9"/>
              </w:numPr>
              <w:rPr>
                <w:bCs/>
                <w:szCs w:val="24"/>
              </w:rPr>
            </w:pPr>
            <w:r w:rsidRPr="00463DD3">
              <w:rPr>
                <w:b w:val="0"/>
                <w:sz w:val="24"/>
                <w:szCs w:val="24"/>
              </w:rPr>
              <w:lastRenderedPageBreak/>
              <w:t>Bestimmungen für:</w:t>
            </w:r>
            <w:r>
              <w:rPr>
                <w:bCs/>
                <w:sz w:val="24"/>
                <w:szCs w:val="24"/>
              </w:rPr>
              <w:tab/>
            </w:r>
            <w:r w:rsidR="00A00CA9" w:rsidRPr="00686314">
              <w:rPr>
                <w:szCs w:val="28"/>
              </w:rPr>
              <w:t>Einsatz</w:t>
            </w:r>
          </w:p>
        </w:tc>
      </w:tr>
    </w:tbl>
    <w:p w14:paraId="7ACB5F4A" w14:textId="77777777" w:rsidR="0054393A" w:rsidRDefault="0054393A" w:rsidP="0054393A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54393A" w:rsidRPr="007246D7" w14:paraId="743964B0" w14:textId="77777777" w:rsidTr="00B6473A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7138DF2" w14:textId="6A67BE23" w:rsidR="0054393A" w:rsidRPr="00E74CD3" w:rsidRDefault="0054393A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Vorbereitung</w:t>
            </w:r>
          </w:p>
        </w:tc>
      </w:tr>
      <w:tr w:rsidR="0054393A" w:rsidRPr="00D02053" w14:paraId="0A0E1713" w14:textId="77777777" w:rsidTr="00B6473A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58D8A3BB" w14:textId="77777777" w:rsidR="0054393A" w:rsidRPr="00D02053" w:rsidRDefault="0054393A" w:rsidP="00B6473A">
            <w:pPr>
              <w:rPr>
                <w:rFonts w:ascii="Calibri" w:hAnsi="Calibri"/>
                <w:szCs w:val="24"/>
              </w:rPr>
            </w:pPr>
          </w:p>
        </w:tc>
      </w:tr>
      <w:tr w:rsidR="00A00CA9" w:rsidRPr="004264ED" w14:paraId="79B9054C" w14:textId="77777777" w:rsidTr="004C6910">
        <w:tc>
          <w:tcPr>
            <w:tcW w:w="9060" w:type="dxa"/>
            <w:tcBorders>
              <w:top w:val="nil"/>
              <w:bottom w:val="nil"/>
            </w:tcBorders>
          </w:tcPr>
          <w:p w14:paraId="7FD3C1A6" w14:textId="56308826" w:rsidR="005201FA" w:rsidRPr="00A00CA9" w:rsidRDefault="00A00CA9" w:rsidP="005201FA">
            <w:pPr>
              <w:pStyle w:val="Textkrper-Einzug2"/>
              <w:spacing w:after="200" w:line="240" w:lineRule="auto"/>
              <w:ind w:left="1418" w:hanging="1418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 w:rsidRPr="00A00CA9">
              <w:rPr>
                <w:rFonts w:ascii="Calibri" w:hAnsi="Calibri"/>
                <w:i/>
                <w:iCs/>
                <w:color w:val="000000" w:themeColor="text1"/>
                <w:szCs w:val="24"/>
              </w:rPr>
              <w:t>Hintergrund:</w:t>
            </w:r>
            <w:r w:rsidRPr="00A00CA9">
              <w:rPr>
                <w:rFonts w:ascii="Calibri" w:hAnsi="Calibri"/>
                <w:i/>
                <w:iCs/>
                <w:color w:val="000000" w:themeColor="text1"/>
                <w:szCs w:val="24"/>
              </w:rPr>
              <w:tab/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Beim Spielmobil darf nur eine feste Gruppe betreut werden, um Infektion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s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ketten nachvollziehen zu können.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br/>
              <w:t xml:space="preserve">Es dürfen nur die Kinder am Einsatz teilnehmen, die von ihren </w:t>
            </w:r>
            <w:r w:rsidR="005201FA">
              <w:rPr>
                <w:rFonts w:ascii="Calibri" w:hAnsi="Calibri"/>
                <w:i/>
                <w:iCs/>
                <w:color w:val="000000" w:themeColor="text1"/>
                <w:szCs w:val="24"/>
              </w:rPr>
              <w:t>Eltern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 xml:space="preserve"> ang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e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meldet wurden.</w:t>
            </w:r>
            <w:r w:rsidR="005201FA">
              <w:rPr>
                <w:rFonts w:ascii="Calibri" w:hAnsi="Calibri"/>
                <w:i/>
                <w:iCs/>
                <w:color w:val="000000" w:themeColor="text1"/>
                <w:szCs w:val="24"/>
              </w:rPr>
              <w:br/>
              <w:t>Andere Kinder dürfen sich nicht unter die angemeldeten Kinder mischen.</w:t>
            </w:r>
          </w:p>
        </w:tc>
      </w:tr>
      <w:tr w:rsidR="00A00CA9" w:rsidRPr="004264ED" w14:paraId="7DEDF5AF" w14:textId="77777777" w:rsidTr="00873AF2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3FCEDC80" w14:textId="77777777" w:rsidR="00A00CA9" w:rsidRPr="004264ED" w:rsidRDefault="00A00CA9" w:rsidP="004C6910">
            <w:pPr>
              <w:rPr>
                <w:rFonts w:ascii="Calibri" w:hAnsi="Calibri"/>
                <w:sz w:val="12"/>
              </w:rPr>
            </w:pPr>
          </w:p>
        </w:tc>
      </w:tr>
      <w:tr w:rsidR="0054393A" w:rsidRPr="004264ED" w14:paraId="368843E6" w14:textId="77777777" w:rsidTr="00B6473A">
        <w:tc>
          <w:tcPr>
            <w:tcW w:w="9060" w:type="dxa"/>
            <w:tcBorders>
              <w:top w:val="nil"/>
              <w:bottom w:val="nil"/>
            </w:tcBorders>
          </w:tcPr>
          <w:p w14:paraId="4074A6D1" w14:textId="77777777" w:rsidR="005201FA" w:rsidRPr="006B34BE" w:rsidRDefault="005201FA" w:rsidP="005201FA">
            <w:pPr>
              <w:pStyle w:val="Textkrper-Einzug2"/>
              <w:spacing w:after="200" w:line="240" w:lineRule="auto"/>
              <w:ind w:left="0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i/>
                <w:iCs/>
                <w:szCs w:val="24"/>
              </w:rPr>
              <w:t>Aus diesen Gründen sind folgende Maßnahmen zu ergreifen:</w:t>
            </w:r>
          </w:p>
          <w:p w14:paraId="54EC5048" w14:textId="46B0C636" w:rsidR="00350806" w:rsidRPr="006B34BE" w:rsidRDefault="00350806" w:rsidP="00E47766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Es wird ein </w:t>
            </w:r>
            <w:r w:rsidRPr="006B34BE">
              <w:rPr>
                <w:rFonts w:ascii="Calibri" w:hAnsi="Calibri"/>
                <w:b/>
                <w:bCs/>
                <w:szCs w:val="24"/>
              </w:rPr>
              <w:t>Empfangsbereich</w:t>
            </w:r>
            <w:r w:rsidRPr="006B34BE">
              <w:rPr>
                <w:rFonts w:ascii="Calibri" w:hAnsi="Calibri"/>
                <w:szCs w:val="24"/>
              </w:rPr>
              <w:t xml:space="preserve"> aufgebaut:</w:t>
            </w:r>
          </w:p>
          <w:p w14:paraId="06B0D39F" w14:textId="19EA5794" w:rsidR="00E47766" w:rsidRPr="006B34BE" w:rsidRDefault="00E47766" w:rsidP="00E47766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Pavillon </w:t>
            </w:r>
          </w:p>
          <w:p w14:paraId="4E2E7738" w14:textId="6F4DE4C6" w:rsidR="00F93393" w:rsidRPr="006B34BE" w:rsidRDefault="00F93393" w:rsidP="00E47766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vor dem Spielmobil (lange Seite mit Schiebetür)</w:t>
            </w:r>
            <w:r w:rsidR="00EA0427" w:rsidRPr="006B34BE">
              <w:rPr>
                <w:rFonts w:ascii="Calibri" w:hAnsi="Calibri"/>
                <w:szCs w:val="24"/>
              </w:rPr>
              <w:t xml:space="preserve"> – nach hinten ausreichend Platz, damit </w:t>
            </w:r>
            <w:r w:rsidR="005C6077" w:rsidRPr="006B34BE">
              <w:rPr>
                <w:rFonts w:ascii="Calibri" w:hAnsi="Calibri"/>
                <w:szCs w:val="24"/>
              </w:rPr>
              <w:t>der u.</w:t>
            </w:r>
            <w:r w:rsidR="006B34BE" w:rsidRPr="006B34BE">
              <w:rPr>
                <w:rFonts w:ascii="Calibri" w:hAnsi="Calibri"/>
                <w:szCs w:val="24"/>
              </w:rPr>
              <w:t xml:space="preserve"> </w:t>
            </w:r>
            <w:r w:rsidR="005C6077" w:rsidRPr="006B34BE">
              <w:rPr>
                <w:rFonts w:ascii="Calibri" w:hAnsi="Calibri"/>
                <w:szCs w:val="24"/>
              </w:rPr>
              <w:t>g. Aufenthaltsbereich Platz findet</w:t>
            </w:r>
          </w:p>
          <w:p w14:paraId="1D39AA24" w14:textId="654BF16F" w:rsidR="00E47766" w:rsidRPr="006B34BE" w:rsidRDefault="00E47766" w:rsidP="00E47766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mit Campingtisch und -stuhl</w:t>
            </w:r>
          </w:p>
          <w:p w14:paraId="4DFB01B1" w14:textId="77777777" w:rsidR="00332BC5" w:rsidRPr="006B34BE" w:rsidRDefault="00E47766" w:rsidP="00E47766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darauf</w:t>
            </w:r>
            <w:r w:rsidR="00332BC5" w:rsidRPr="006B34BE">
              <w:rPr>
                <w:rFonts w:ascii="Calibri" w:hAnsi="Calibri"/>
                <w:szCs w:val="24"/>
              </w:rPr>
              <w:t>:</w:t>
            </w:r>
          </w:p>
          <w:p w14:paraId="1238E2EE" w14:textId="77777777" w:rsidR="00332BC5" w:rsidRPr="006B34BE" w:rsidRDefault="00332BC5" w:rsidP="002A15A0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ein Hände-Desinfektionsmittel-Spender</w:t>
            </w:r>
          </w:p>
          <w:p w14:paraId="67ED0E11" w14:textId="58B8F3C1" w:rsidR="00332BC5" w:rsidRPr="006B34BE" w:rsidRDefault="00E47766" w:rsidP="002A15A0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eine Plexiglas-Scheibe (als Spuckschutz) </w:t>
            </w:r>
          </w:p>
          <w:p w14:paraId="491F8187" w14:textId="7EB28025" w:rsidR="00332BC5" w:rsidRPr="006B34BE" w:rsidRDefault="00332BC5" w:rsidP="002A15A0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mit den Datenschutzhinweisen</w:t>
            </w:r>
          </w:p>
          <w:p w14:paraId="20EAFD56" w14:textId="6670C089" w:rsidR="00332BC5" w:rsidRPr="006B34BE" w:rsidRDefault="00332BC5" w:rsidP="002A15A0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und den allgemeinen Informationen für Eltern</w:t>
            </w:r>
          </w:p>
          <w:p w14:paraId="5CD97107" w14:textId="60366968" w:rsidR="00332BC5" w:rsidRPr="006B34BE" w:rsidRDefault="00332BC5" w:rsidP="00E47766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direkt vor dem Tisch werden im Abstand von 2 m Markierungen angebracht, damit die Eltern untereinander den erforderlichen Abstand einhalten.</w:t>
            </w:r>
          </w:p>
          <w:p w14:paraId="587CE80E" w14:textId="6807172A" w:rsidR="00E47766" w:rsidRPr="006B34BE" w:rsidRDefault="00E47766" w:rsidP="00E47766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1,5 m entfernt: Bistrotisch für die Eltern (um dort die nötigen Formulare ausfü</w:t>
            </w:r>
            <w:r w:rsidRPr="006B34BE">
              <w:rPr>
                <w:rFonts w:ascii="Calibri" w:hAnsi="Calibri"/>
                <w:szCs w:val="24"/>
              </w:rPr>
              <w:t>l</w:t>
            </w:r>
            <w:r w:rsidRPr="006B34BE">
              <w:rPr>
                <w:rFonts w:ascii="Calibri" w:hAnsi="Calibri"/>
                <w:szCs w:val="24"/>
              </w:rPr>
              <w:t>len zu können) mit einem Stift (die Eltern müssen sich, bevor sie diesen benu</w:t>
            </w:r>
            <w:r w:rsidRPr="006B34BE">
              <w:rPr>
                <w:rFonts w:ascii="Calibri" w:hAnsi="Calibri"/>
                <w:szCs w:val="24"/>
              </w:rPr>
              <w:t>t</w:t>
            </w:r>
            <w:r w:rsidRPr="006B34BE">
              <w:rPr>
                <w:rFonts w:ascii="Calibri" w:hAnsi="Calibri"/>
                <w:szCs w:val="24"/>
              </w:rPr>
              <w:t>zen</w:t>
            </w:r>
            <w:r w:rsidR="005A060D">
              <w:rPr>
                <w:rFonts w:ascii="Calibri" w:hAnsi="Calibri"/>
                <w:szCs w:val="24"/>
              </w:rPr>
              <w:t>,</w:t>
            </w:r>
            <w:r w:rsidRPr="006B34BE">
              <w:rPr>
                <w:rFonts w:ascii="Calibri" w:hAnsi="Calibri"/>
                <w:szCs w:val="24"/>
              </w:rPr>
              <w:t xml:space="preserve"> die Hände desinfizieren).</w:t>
            </w:r>
          </w:p>
          <w:p w14:paraId="05062049" w14:textId="6CCD64A0" w:rsidR="00E47766" w:rsidRPr="006B34BE" w:rsidRDefault="00E47766" w:rsidP="00E47766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Hinter dem Empfangsbereich wird ein </w:t>
            </w:r>
            <w:r w:rsidR="00F93393" w:rsidRPr="006B34BE">
              <w:rPr>
                <w:rFonts w:ascii="Calibri" w:hAnsi="Calibri"/>
                <w:szCs w:val="24"/>
              </w:rPr>
              <w:t xml:space="preserve">exklusiver </w:t>
            </w:r>
            <w:r w:rsidR="00F93393" w:rsidRPr="006B34BE">
              <w:rPr>
                <w:rFonts w:ascii="Calibri" w:hAnsi="Calibri"/>
                <w:b/>
                <w:bCs/>
                <w:szCs w:val="24"/>
              </w:rPr>
              <w:t>Aufenthaltsb</w:t>
            </w:r>
            <w:r w:rsidRPr="006B34BE">
              <w:rPr>
                <w:rFonts w:ascii="Calibri" w:hAnsi="Calibri"/>
                <w:b/>
                <w:bCs/>
                <w:szCs w:val="24"/>
              </w:rPr>
              <w:t>er</w:t>
            </w:r>
            <w:r w:rsidR="005058B8" w:rsidRPr="006B34BE">
              <w:rPr>
                <w:rFonts w:ascii="Calibri" w:hAnsi="Calibri"/>
                <w:b/>
                <w:bCs/>
                <w:szCs w:val="24"/>
              </w:rPr>
              <w:t>eich</w:t>
            </w:r>
            <w:r w:rsidR="005058B8" w:rsidRPr="006B34BE">
              <w:rPr>
                <w:rFonts w:ascii="Calibri" w:hAnsi="Calibri"/>
                <w:szCs w:val="24"/>
              </w:rPr>
              <w:t xml:space="preserve"> </w:t>
            </w:r>
            <w:r w:rsidR="0054393A" w:rsidRPr="006B34BE">
              <w:rPr>
                <w:rFonts w:ascii="Calibri" w:hAnsi="Calibri"/>
                <w:szCs w:val="24"/>
              </w:rPr>
              <w:t>ab</w:t>
            </w:r>
            <w:r w:rsidRPr="006B34BE">
              <w:rPr>
                <w:rFonts w:ascii="Calibri" w:hAnsi="Calibri"/>
                <w:szCs w:val="24"/>
              </w:rPr>
              <w:t>ge</w:t>
            </w:r>
            <w:r w:rsidR="0054393A" w:rsidRPr="006B34BE">
              <w:rPr>
                <w:rFonts w:ascii="Calibri" w:hAnsi="Calibri"/>
                <w:szCs w:val="24"/>
              </w:rPr>
              <w:t>sperr</w:t>
            </w:r>
            <w:r w:rsidRPr="006B34BE">
              <w:rPr>
                <w:rFonts w:ascii="Calibri" w:hAnsi="Calibri"/>
                <w:szCs w:val="24"/>
              </w:rPr>
              <w:t xml:space="preserve">t </w:t>
            </w:r>
          </w:p>
          <w:p w14:paraId="144EF33F" w14:textId="4DD32874" w:rsidR="00F93393" w:rsidRPr="006B34BE" w:rsidRDefault="00F93393" w:rsidP="00E47766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mittels </w:t>
            </w:r>
            <w:proofErr w:type="spellStart"/>
            <w:r w:rsidRPr="006B34BE">
              <w:rPr>
                <w:rFonts w:ascii="Calibri" w:hAnsi="Calibri"/>
                <w:szCs w:val="24"/>
              </w:rPr>
              <w:t>Wimpelketten</w:t>
            </w:r>
            <w:proofErr w:type="spellEnd"/>
            <w:r w:rsidRPr="006B34BE">
              <w:rPr>
                <w:rFonts w:ascii="Calibri" w:hAnsi="Calibri"/>
                <w:szCs w:val="24"/>
              </w:rPr>
              <w:t>;</w:t>
            </w:r>
          </w:p>
          <w:p w14:paraId="14B8D80E" w14:textId="095CF296" w:rsidR="00F93393" w:rsidRPr="006B34BE" w:rsidRDefault="00F93393" w:rsidP="00E47766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ausgehend von den Füßen des Pavillons, die zum Spielmobil zeigen zur einen Seite bis zur geöffneten Hintertür, zur anderen Seite bis zum Außenspiegel auf der Beifahrerseite:</w:t>
            </w:r>
          </w:p>
          <w:p w14:paraId="3FA02602" w14:textId="33C86FC0" w:rsidR="00F93393" w:rsidRPr="006B34BE" w:rsidRDefault="00E47766" w:rsidP="00E47766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diesen dürfen nur die angemeldeten Kinder betreten </w:t>
            </w:r>
            <w:r w:rsidR="00F93393" w:rsidRPr="006B34BE">
              <w:rPr>
                <w:rFonts w:ascii="Calibri" w:hAnsi="Calibri"/>
                <w:szCs w:val="24"/>
              </w:rPr>
              <w:br/>
            </w:r>
            <w:r w:rsidRPr="006B34BE">
              <w:rPr>
                <w:rFonts w:ascii="Calibri" w:hAnsi="Calibri"/>
                <w:szCs w:val="24"/>
              </w:rPr>
              <w:t xml:space="preserve">(nicht </w:t>
            </w:r>
            <w:r w:rsidR="00F93393" w:rsidRPr="006B34BE">
              <w:rPr>
                <w:rFonts w:ascii="Calibri" w:hAnsi="Calibri"/>
                <w:szCs w:val="24"/>
              </w:rPr>
              <w:t xml:space="preserve">betreten dürfen diesen: </w:t>
            </w:r>
            <w:r w:rsidRPr="006B34BE">
              <w:rPr>
                <w:rFonts w:ascii="Calibri" w:hAnsi="Calibri"/>
                <w:szCs w:val="24"/>
              </w:rPr>
              <w:t xml:space="preserve">die </w:t>
            </w:r>
            <w:r w:rsidR="005058B8" w:rsidRPr="006B34BE">
              <w:rPr>
                <w:rFonts w:ascii="Calibri" w:hAnsi="Calibri"/>
                <w:szCs w:val="24"/>
              </w:rPr>
              <w:t>Eltern oder nicht angemeldete Kinder</w:t>
            </w:r>
            <w:r w:rsidR="00F93393" w:rsidRPr="006B34BE">
              <w:rPr>
                <w:rFonts w:ascii="Calibri" w:hAnsi="Calibri"/>
                <w:szCs w:val="24"/>
              </w:rPr>
              <w:t>);</w:t>
            </w:r>
          </w:p>
          <w:p w14:paraId="672FE747" w14:textId="19CF33F0" w:rsidR="00F93393" w:rsidRPr="006B34BE" w:rsidRDefault="00F93393" w:rsidP="00F93393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als Sammelpunkt für die angemeldeten Kinder;</w:t>
            </w:r>
          </w:p>
          <w:p w14:paraId="47CF768A" w14:textId="1A663A98" w:rsidR="00F93393" w:rsidRPr="006B34BE" w:rsidRDefault="00F93393" w:rsidP="00E47766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hier liegt für jedes angemeldete Kind eine Puzzlematte bereit:</w:t>
            </w:r>
          </w:p>
          <w:p w14:paraId="5EE2A1AC" w14:textId="3F5F1FE6" w:rsidR="00F93393" w:rsidRPr="006B34BE" w:rsidRDefault="005C6077" w:rsidP="002A15A0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lastRenderedPageBreak/>
              <w:t>wenn möglich jeweils in 1,5 m Abstand</w:t>
            </w:r>
          </w:p>
          <w:p w14:paraId="121F1569" w14:textId="17ABA61E" w:rsidR="00F93393" w:rsidRPr="006B34BE" w:rsidRDefault="00F93393" w:rsidP="00297E17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59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diese dient als „Garderobe“ für alle Sachen eines jeden Kindes (Rucksack, Jacke, Material-</w:t>
            </w:r>
            <w:r w:rsidR="006B34BE">
              <w:rPr>
                <w:rFonts w:ascii="Calibri" w:hAnsi="Calibri"/>
                <w:szCs w:val="24"/>
              </w:rPr>
              <w:t>Tüte</w:t>
            </w:r>
            <w:r w:rsidRPr="006B34BE">
              <w:rPr>
                <w:rFonts w:ascii="Calibri" w:hAnsi="Calibri"/>
                <w:szCs w:val="24"/>
              </w:rPr>
              <w:t xml:space="preserve"> -s.u. etc.) während des gesamten Tages</w:t>
            </w:r>
            <w:r w:rsidR="00332BC5" w:rsidRPr="006B34BE">
              <w:rPr>
                <w:rFonts w:ascii="Calibri" w:hAnsi="Calibri"/>
                <w:szCs w:val="24"/>
              </w:rPr>
              <w:t>.</w:t>
            </w:r>
          </w:p>
          <w:p w14:paraId="31EC2BBE" w14:textId="2A736FBD" w:rsidR="005058B8" w:rsidRPr="006B34BE" w:rsidRDefault="00332BC5" w:rsidP="00BB5380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Auf jede Puzzlematte wird eine </w:t>
            </w:r>
            <w:r w:rsidR="005058B8" w:rsidRPr="006B34BE">
              <w:rPr>
                <w:rFonts w:ascii="Calibri" w:hAnsi="Calibri"/>
                <w:szCs w:val="24"/>
              </w:rPr>
              <w:t>Material-</w:t>
            </w:r>
            <w:r w:rsidR="006B34BE" w:rsidRPr="006B34BE">
              <w:rPr>
                <w:rFonts w:ascii="Calibri" w:hAnsi="Calibri"/>
                <w:szCs w:val="24"/>
              </w:rPr>
              <w:t>Tüte</w:t>
            </w:r>
            <w:r w:rsidRPr="006B34BE">
              <w:rPr>
                <w:rFonts w:ascii="Calibri" w:hAnsi="Calibri"/>
                <w:szCs w:val="24"/>
              </w:rPr>
              <w:t xml:space="preserve"> (siehe</w:t>
            </w:r>
            <w:r w:rsidR="006B34BE" w:rsidRPr="006B34BE">
              <w:rPr>
                <w:rFonts w:ascii="Calibri" w:hAnsi="Calibri"/>
                <w:szCs w:val="24"/>
              </w:rPr>
              <w:t xml:space="preserve"> 4.6</w:t>
            </w:r>
            <w:r w:rsidRPr="006B34BE">
              <w:rPr>
                <w:rFonts w:ascii="Calibri" w:hAnsi="Calibri"/>
                <w:szCs w:val="24"/>
              </w:rPr>
              <w:t>)</w:t>
            </w:r>
            <w:r w:rsidR="005058B8" w:rsidRPr="006B34BE">
              <w:rPr>
                <w:rFonts w:ascii="Calibri" w:hAnsi="Calibri"/>
                <w:szCs w:val="24"/>
              </w:rPr>
              <w:t xml:space="preserve"> für die Kinder </w:t>
            </w:r>
            <w:r w:rsidRPr="006B34BE">
              <w:rPr>
                <w:rFonts w:ascii="Calibri" w:hAnsi="Calibri"/>
                <w:szCs w:val="24"/>
              </w:rPr>
              <w:t>gestellt</w:t>
            </w:r>
            <w:r w:rsidR="006B34BE">
              <w:rPr>
                <w:rFonts w:ascii="Calibri" w:hAnsi="Calibri"/>
                <w:szCs w:val="24"/>
              </w:rPr>
              <w:t>.</w:t>
            </w:r>
          </w:p>
          <w:p w14:paraId="61CB4334" w14:textId="47C60914" w:rsidR="005058B8" w:rsidRPr="006B34BE" w:rsidRDefault="00332BC5" w:rsidP="005058B8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Bei Bedarf werden </w:t>
            </w:r>
            <w:r w:rsidR="00D84686">
              <w:rPr>
                <w:rFonts w:ascii="Calibri" w:hAnsi="Calibri"/>
                <w:b/>
                <w:bCs/>
                <w:szCs w:val="24"/>
              </w:rPr>
              <w:t>Markie</w:t>
            </w:r>
            <w:r w:rsidRPr="006B34BE">
              <w:rPr>
                <w:rFonts w:ascii="Calibri" w:hAnsi="Calibri"/>
                <w:b/>
                <w:bCs/>
                <w:szCs w:val="24"/>
              </w:rPr>
              <w:t>rungen</w:t>
            </w:r>
            <w:r w:rsidRPr="006B34BE">
              <w:rPr>
                <w:rFonts w:ascii="Calibri" w:hAnsi="Calibri"/>
                <w:szCs w:val="24"/>
              </w:rPr>
              <w:t xml:space="preserve"> für ein</w:t>
            </w:r>
            <w:r w:rsidR="008C6932" w:rsidRPr="006B34BE">
              <w:rPr>
                <w:rFonts w:ascii="Calibri" w:hAnsi="Calibri"/>
                <w:szCs w:val="24"/>
              </w:rPr>
              <w:t xml:space="preserve"> Einbahnstraßensystem </w:t>
            </w:r>
            <w:r w:rsidRPr="006B34BE">
              <w:rPr>
                <w:rFonts w:ascii="Calibri" w:hAnsi="Calibri"/>
                <w:szCs w:val="24"/>
              </w:rPr>
              <w:t>angebracht.</w:t>
            </w:r>
          </w:p>
          <w:p w14:paraId="2FA4B6C5" w14:textId="77777777" w:rsidR="00332BC5" w:rsidRPr="006B34BE" w:rsidRDefault="00332BC5" w:rsidP="005058B8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 xml:space="preserve">Die allgemeinen </w:t>
            </w:r>
            <w:r w:rsidRPr="006B34BE">
              <w:rPr>
                <w:rFonts w:ascii="Calibri" w:hAnsi="Calibri"/>
                <w:b/>
                <w:bCs/>
                <w:szCs w:val="24"/>
              </w:rPr>
              <w:t>Hygieneregeln</w:t>
            </w:r>
            <w:r w:rsidRPr="006B34BE">
              <w:rPr>
                <w:rFonts w:ascii="Calibri" w:hAnsi="Calibri"/>
                <w:szCs w:val="24"/>
              </w:rPr>
              <w:t xml:space="preserve"> werden an der Spielmobil-Pinnwand aufgehängt.</w:t>
            </w:r>
          </w:p>
          <w:p w14:paraId="5997FB15" w14:textId="1278CF7A" w:rsidR="00C458F1" w:rsidRPr="006B34BE" w:rsidRDefault="00C458F1" w:rsidP="00297E17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szCs w:val="24"/>
              </w:rPr>
            </w:pPr>
            <w:r w:rsidRPr="006B34BE">
              <w:rPr>
                <w:rFonts w:ascii="Calibri" w:hAnsi="Calibri"/>
                <w:szCs w:val="24"/>
              </w:rPr>
              <w:t>Alles andere wie z.B. Bierzeltgarnituren, Spielgeräte etc. bleiben im Spielmobil und werden nur dann ausgepackt, wenn diese benötigt werden.</w:t>
            </w:r>
          </w:p>
        </w:tc>
      </w:tr>
      <w:tr w:rsidR="0054393A" w:rsidRPr="004264ED" w14:paraId="6741EDD2" w14:textId="77777777" w:rsidTr="00B6473A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24A19E48" w14:textId="77777777" w:rsidR="0054393A" w:rsidRPr="004264ED" w:rsidRDefault="0054393A" w:rsidP="00B6473A">
            <w:pPr>
              <w:rPr>
                <w:rFonts w:ascii="Calibri" w:hAnsi="Calibri"/>
                <w:sz w:val="12"/>
              </w:rPr>
            </w:pPr>
          </w:p>
        </w:tc>
      </w:tr>
    </w:tbl>
    <w:p w14:paraId="28136429" w14:textId="2D857786" w:rsidR="00463DD3" w:rsidRDefault="00463DD3" w:rsidP="00911B1B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911B1B" w:rsidRPr="007246D7" w14:paraId="2671EC3D" w14:textId="77777777" w:rsidTr="00B6473A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AF65044" w14:textId="1E1934CC" w:rsidR="00911B1B" w:rsidRPr="00E74CD3" w:rsidRDefault="00A57373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Bringen und </w:t>
            </w:r>
            <w:r w:rsidR="00911B1B">
              <w:rPr>
                <w:bCs/>
                <w:sz w:val="24"/>
                <w:szCs w:val="24"/>
              </w:rPr>
              <w:t>Anmeldung</w:t>
            </w:r>
          </w:p>
        </w:tc>
      </w:tr>
      <w:tr w:rsidR="00911B1B" w:rsidRPr="00D02053" w14:paraId="11BD6295" w14:textId="77777777" w:rsidTr="006B34BE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7B80A817" w14:textId="77777777" w:rsidR="00911B1B" w:rsidRPr="00D02053" w:rsidRDefault="00911B1B" w:rsidP="00B6473A">
            <w:pPr>
              <w:rPr>
                <w:rFonts w:ascii="Calibri" w:hAnsi="Calibri"/>
                <w:szCs w:val="24"/>
              </w:rPr>
            </w:pPr>
          </w:p>
        </w:tc>
      </w:tr>
      <w:tr w:rsidR="00A57373" w:rsidRPr="004264ED" w14:paraId="6D664B7C" w14:textId="77777777" w:rsidTr="006B34BE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35D0452D" w14:textId="77777777" w:rsidR="00A57373" w:rsidRDefault="00A57373" w:rsidP="006B34BE">
            <w:pPr>
              <w:pStyle w:val="Textkrper-Einzug2"/>
              <w:spacing w:line="240" w:lineRule="auto"/>
              <w:ind w:left="1418" w:hanging="1418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 w:rsidRPr="00A00CA9">
              <w:rPr>
                <w:rFonts w:ascii="Calibri" w:hAnsi="Calibri"/>
                <w:i/>
                <w:iCs/>
                <w:color w:val="000000" w:themeColor="text1"/>
                <w:szCs w:val="24"/>
              </w:rPr>
              <w:t>Hintergrund:</w:t>
            </w:r>
            <w:r w:rsidRPr="00A00CA9">
              <w:rPr>
                <w:rFonts w:ascii="Calibri" w:hAnsi="Calibri"/>
                <w:i/>
                <w:iCs/>
                <w:color w:val="000000" w:themeColor="text1"/>
                <w:szCs w:val="24"/>
              </w:rPr>
              <w:tab/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Es dürfen nur die Kinder am Einsatz teilnehmen, die von ihren Eltern ang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e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meldet wurden.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br/>
              <w:t>Dies erfolgt:</w:t>
            </w:r>
          </w:p>
          <w:p w14:paraId="4D947357" w14:textId="77777777" w:rsidR="00A57373" w:rsidRDefault="00A57373" w:rsidP="002A15A0">
            <w:pPr>
              <w:pStyle w:val="Textkrper-Einzug2"/>
              <w:numPr>
                <w:ilvl w:val="0"/>
                <w:numId w:val="8"/>
              </w:numPr>
              <w:spacing w:after="0" w:line="240" w:lineRule="auto"/>
              <w:ind w:left="1843" w:hanging="357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Im Vorfeld über unsere Online-Datenbank</w:t>
            </w:r>
          </w:p>
          <w:p w14:paraId="5FEDF78A" w14:textId="20C14D50" w:rsidR="00A57373" w:rsidRDefault="00A57373" w:rsidP="00A57373">
            <w:pPr>
              <w:pStyle w:val="Textkrper-Einzug2"/>
              <w:spacing w:line="240" w:lineRule="auto"/>
              <w:ind w:left="1843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Wir geben Euch hierfür eine Teilnehmerliste mit</w:t>
            </w:r>
            <w:r w:rsidR="006B34BE">
              <w:rPr>
                <w:rFonts w:ascii="Calibri" w:hAnsi="Calibri"/>
                <w:i/>
                <w:iCs/>
                <w:color w:val="000000" w:themeColor="text1"/>
                <w:szCs w:val="24"/>
              </w:rPr>
              <w:t>.</w:t>
            </w:r>
          </w:p>
          <w:p w14:paraId="3156E4DD" w14:textId="246C29B0" w:rsidR="00A57373" w:rsidRDefault="00A57373" w:rsidP="006B34BE">
            <w:pPr>
              <w:pStyle w:val="Textkrper-Einzug2"/>
              <w:numPr>
                <w:ilvl w:val="0"/>
                <w:numId w:val="8"/>
              </w:numPr>
              <w:spacing w:line="240" w:lineRule="auto"/>
              <w:ind w:left="1843" w:hanging="357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Am Veranstaltungstag am Veranstaltungsbereich</w:t>
            </w:r>
          </w:p>
          <w:p w14:paraId="052B53C4" w14:textId="743B6C5A" w:rsidR="00A57373" w:rsidRDefault="00A57373" w:rsidP="006B34BE">
            <w:pPr>
              <w:pStyle w:val="Textkrper-Einzug2"/>
              <w:spacing w:line="240" w:lineRule="auto"/>
              <w:ind w:left="1486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Kinder ohne Anmeldung dürfen nicht teilnehmen.</w:t>
            </w:r>
          </w:p>
          <w:p w14:paraId="3F5780D6" w14:textId="77777777" w:rsidR="00A57373" w:rsidRDefault="00A57373" w:rsidP="006B34BE">
            <w:pPr>
              <w:pStyle w:val="Textkrper-Einzug2"/>
              <w:spacing w:line="240" w:lineRule="auto"/>
              <w:ind w:left="1486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Es kann nur eine begrenzte Anzahl an Kindern an der Veranstaltung tei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l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nehmen. Wenn die Plätze besetzt sind, können keine weiteren Kinder mi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t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machen (wenn voll, dann voll).</w:t>
            </w:r>
          </w:p>
          <w:p w14:paraId="26A39A61" w14:textId="6F86746F" w:rsidR="005C6077" w:rsidRPr="00A00CA9" w:rsidRDefault="005C6077" w:rsidP="006B34BE">
            <w:pPr>
              <w:pStyle w:val="Textkrper-Einzug2"/>
              <w:spacing w:line="240" w:lineRule="auto"/>
              <w:ind w:left="1486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Die Kinder müssen nicht zu Beginn des Einsatzes da sein. Sie können ko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m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men wann sie wollen und teilnehmen sofern noch Plätze frei sind.</w:t>
            </w:r>
          </w:p>
        </w:tc>
      </w:tr>
      <w:tr w:rsidR="00A57373" w:rsidRPr="004264ED" w14:paraId="02B42BBA" w14:textId="77777777" w:rsidTr="006B34BE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086AC27F" w14:textId="77777777" w:rsidR="00A57373" w:rsidRPr="004264ED" w:rsidRDefault="00A57373" w:rsidP="004C6910">
            <w:pPr>
              <w:rPr>
                <w:rFonts w:ascii="Calibri" w:hAnsi="Calibri"/>
                <w:sz w:val="12"/>
              </w:rPr>
            </w:pPr>
          </w:p>
        </w:tc>
      </w:tr>
      <w:tr w:rsidR="00911B1B" w:rsidRPr="004264ED" w14:paraId="3D5F8166" w14:textId="77777777" w:rsidTr="00B6473A">
        <w:tc>
          <w:tcPr>
            <w:tcW w:w="9060" w:type="dxa"/>
            <w:tcBorders>
              <w:top w:val="nil"/>
              <w:bottom w:val="nil"/>
            </w:tcBorders>
          </w:tcPr>
          <w:p w14:paraId="53613FC1" w14:textId="773BBF41" w:rsidR="00A57373" w:rsidRDefault="00A57373" w:rsidP="00BB5380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Für die Anmeldung am Empfangsbereich zeichnet ein</w:t>
            </w:r>
            <w:r w:rsidR="00911B1B">
              <w:rPr>
                <w:rFonts w:ascii="Calibri" w:hAnsi="Calibri"/>
                <w:color w:val="000000" w:themeColor="text1"/>
                <w:szCs w:val="24"/>
              </w:rPr>
              <w:t xml:space="preserve"> Betreuer 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während des </w:t>
            </w:r>
            <w:r w:rsidRPr="005C6077">
              <w:rPr>
                <w:rFonts w:ascii="Calibri" w:hAnsi="Calibri"/>
                <w:b/>
                <w:color w:val="000000" w:themeColor="text1"/>
                <w:szCs w:val="24"/>
              </w:rPr>
              <w:t>ganzen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</w:t>
            </w:r>
            <w:r w:rsidRPr="005C6077">
              <w:rPr>
                <w:rFonts w:ascii="Calibri" w:hAnsi="Calibri"/>
                <w:b/>
                <w:color w:val="000000" w:themeColor="text1"/>
                <w:szCs w:val="24"/>
              </w:rPr>
              <w:t>Tages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verantwortlich</w:t>
            </w:r>
            <w:r w:rsidR="00BB5380">
              <w:rPr>
                <w:rFonts w:ascii="Calibri" w:hAnsi="Calibri"/>
                <w:color w:val="000000" w:themeColor="text1"/>
                <w:szCs w:val="24"/>
              </w:rPr>
              <w:t>:</w:t>
            </w:r>
          </w:p>
          <w:p w14:paraId="414D3E6C" w14:textId="74E50DEE" w:rsidR="00BB5380" w:rsidRDefault="00BB5380" w:rsidP="00BB538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Teil</w:t>
            </w:r>
            <w:r w:rsidR="005A060D">
              <w:rPr>
                <w:rFonts w:ascii="Calibri" w:hAnsi="Calibri"/>
                <w:color w:val="000000" w:themeColor="text1"/>
                <w:szCs w:val="24"/>
              </w:rPr>
              <w:t>nehmer abhaken</w:t>
            </w:r>
            <w:r w:rsidR="005A060D">
              <w:rPr>
                <w:rFonts w:ascii="Calibri" w:hAnsi="Calibri"/>
                <w:color w:val="000000" w:themeColor="text1"/>
                <w:szCs w:val="24"/>
              </w:rPr>
              <w:br/>
              <w:t>(die vorher lt. u</w:t>
            </w:r>
            <w:r>
              <w:rPr>
                <w:rFonts w:ascii="Calibri" w:hAnsi="Calibri"/>
                <w:color w:val="000000" w:themeColor="text1"/>
                <w:szCs w:val="24"/>
              </w:rPr>
              <w:t>nserer Liste angemeldet wurden)</w:t>
            </w:r>
          </w:p>
          <w:p w14:paraId="50E9AA34" w14:textId="0C25E8C4" w:rsidR="00BB5380" w:rsidRDefault="00BB5380" w:rsidP="00BB538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Vermerken von wann bis wann jeder Teilnehmer bei der Veranstaltung war</w:t>
            </w:r>
            <w:r>
              <w:rPr>
                <w:rFonts w:ascii="Calibri" w:hAnsi="Calibri"/>
                <w:color w:val="000000" w:themeColor="text1"/>
                <w:szCs w:val="24"/>
              </w:rPr>
              <w:br/>
              <w:t>(auf Einverständniserklärung bzw. Teilnehmerliste)</w:t>
            </w:r>
          </w:p>
          <w:p w14:paraId="0D9F69CD" w14:textId="46839739" w:rsidR="00BB5380" w:rsidRDefault="00BB5380" w:rsidP="00BB538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 w:rsidRPr="00BB5380">
              <w:rPr>
                <w:rFonts w:ascii="Calibri" w:hAnsi="Calibri"/>
                <w:color w:val="000000" w:themeColor="text1"/>
                <w:szCs w:val="24"/>
              </w:rPr>
              <w:t xml:space="preserve">Einverständniserklärung: </w:t>
            </w:r>
            <w:r>
              <w:rPr>
                <w:rFonts w:ascii="Calibri" w:hAnsi="Calibri"/>
                <w:color w:val="000000" w:themeColor="text1"/>
                <w:szCs w:val="24"/>
              </w:rPr>
              <w:br/>
              <w:t>(</w:t>
            </w:r>
            <w:r w:rsidRPr="00BB5380">
              <w:rPr>
                <w:rFonts w:ascii="Calibri" w:hAnsi="Calibri"/>
                <w:color w:val="000000" w:themeColor="text1"/>
                <w:szCs w:val="24"/>
              </w:rPr>
              <w:t>müssen die Eltern ausfüllen, die ihre Kinder am Veranstaltungstag anmelden</w:t>
            </w:r>
            <w:r>
              <w:rPr>
                <w:rFonts w:ascii="Calibri" w:hAnsi="Calibri"/>
                <w:color w:val="000000" w:themeColor="text1"/>
                <w:szCs w:val="24"/>
              </w:rPr>
              <w:t>)</w:t>
            </w:r>
          </w:p>
          <w:p w14:paraId="1EEFC84B" w14:textId="77777777" w:rsidR="00BB5380" w:rsidRDefault="00BB5380" w:rsidP="00BB538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Formular „Aktueller Gesundheitszustand“ </w:t>
            </w:r>
            <w:r>
              <w:rPr>
                <w:rFonts w:ascii="Calibri" w:hAnsi="Calibri"/>
                <w:color w:val="000000" w:themeColor="text1"/>
                <w:szCs w:val="24"/>
              </w:rPr>
              <w:br/>
              <w:t>(</w:t>
            </w:r>
            <w:r w:rsidRPr="005A060D">
              <w:rPr>
                <w:rFonts w:ascii="Calibri" w:hAnsi="Calibri"/>
                <w:b/>
                <w:color w:val="000000" w:themeColor="text1"/>
                <w:szCs w:val="24"/>
              </w:rPr>
              <w:t>müssen alle Eltern ausfüllen</w:t>
            </w:r>
            <w:r>
              <w:rPr>
                <w:rFonts w:ascii="Calibri" w:hAnsi="Calibri"/>
                <w:color w:val="000000" w:themeColor="text1"/>
                <w:szCs w:val="24"/>
              </w:rPr>
              <w:t>)</w:t>
            </w:r>
          </w:p>
          <w:p w14:paraId="15C32575" w14:textId="32BFA99D" w:rsidR="00BB5380" w:rsidRDefault="00BB5380" w:rsidP="00BB538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Formular „Heimweg“</w:t>
            </w:r>
            <w:r>
              <w:rPr>
                <w:rFonts w:ascii="Calibri" w:hAnsi="Calibri"/>
                <w:color w:val="000000" w:themeColor="text1"/>
                <w:szCs w:val="24"/>
              </w:rPr>
              <w:br/>
              <w:t xml:space="preserve">(müssen die Eltern ausfüllen, deren Kinder alleine nach Hause </w:t>
            </w:r>
            <w:r w:rsidR="006B34BE">
              <w:rPr>
                <w:rFonts w:ascii="Calibri" w:hAnsi="Calibri"/>
                <w:color w:val="000000" w:themeColor="text1"/>
                <w:szCs w:val="24"/>
              </w:rPr>
              <w:br/>
            </w:r>
            <w:r>
              <w:rPr>
                <w:rFonts w:ascii="Calibri" w:hAnsi="Calibri"/>
                <w:color w:val="000000" w:themeColor="text1"/>
                <w:szCs w:val="24"/>
              </w:rPr>
              <w:t>gehen dürfen)</w:t>
            </w:r>
          </w:p>
          <w:p w14:paraId="2E355945" w14:textId="71CFEFB1" w:rsidR="00BB5380" w:rsidRPr="00BB5380" w:rsidRDefault="00BB5380" w:rsidP="00A55EC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lastRenderedPageBreak/>
              <w:t>Infozettel „Wichtige Informationen für Eltern“</w:t>
            </w:r>
            <w:r>
              <w:rPr>
                <w:rFonts w:ascii="Calibri" w:hAnsi="Calibri"/>
                <w:color w:val="000000" w:themeColor="text1"/>
                <w:szCs w:val="24"/>
              </w:rPr>
              <w:br/>
              <w:t>(an alle Eltern geben)</w:t>
            </w:r>
          </w:p>
          <w:p w14:paraId="594B2561" w14:textId="77777777" w:rsidR="00BB5380" w:rsidRDefault="00BB5380" w:rsidP="00A55ECC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Ein weiterer Betreuer:</w:t>
            </w:r>
          </w:p>
          <w:p w14:paraId="3CAAB7C2" w14:textId="0F9F3947" w:rsidR="00911B1B" w:rsidRDefault="00BB5380" w:rsidP="00A55ECC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Achtet darauf</w:t>
            </w:r>
            <w:r w:rsidR="00A55ECC">
              <w:rPr>
                <w:rFonts w:ascii="Calibri" w:hAnsi="Calibri"/>
                <w:color w:val="000000" w:themeColor="text1"/>
                <w:szCs w:val="24"/>
              </w:rPr>
              <w:t xml:space="preserve"> und sorgt dafür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, dass </w:t>
            </w:r>
            <w:r w:rsidR="00911B1B">
              <w:rPr>
                <w:rFonts w:ascii="Calibri" w:hAnsi="Calibri"/>
                <w:color w:val="000000" w:themeColor="text1"/>
                <w:szCs w:val="24"/>
              </w:rPr>
              <w:t>Kinder und Elter</w:t>
            </w:r>
            <w:r w:rsidR="00A55ECC">
              <w:rPr>
                <w:rFonts w:ascii="Calibri" w:hAnsi="Calibri"/>
                <w:color w:val="000000" w:themeColor="text1"/>
                <w:szCs w:val="24"/>
              </w:rPr>
              <w:t xml:space="preserve">n eine </w:t>
            </w:r>
            <w:r w:rsidR="00911B1B">
              <w:rPr>
                <w:rFonts w:ascii="Calibri" w:hAnsi="Calibri"/>
                <w:color w:val="000000" w:themeColor="text1"/>
                <w:szCs w:val="24"/>
              </w:rPr>
              <w:t xml:space="preserve">NMB tragen </w:t>
            </w:r>
          </w:p>
          <w:p w14:paraId="6A6521FF" w14:textId="63506925" w:rsidR="00A55ECC" w:rsidRDefault="00A55ECC" w:rsidP="00A55ECC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und den nötigen Abstand einhalten.</w:t>
            </w:r>
          </w:p>
          <w:p w14:paraId="2DBD259B" w14:textId="36DA9F83" w:rsidR="00A55ECC" w:rsidRPr="00A55ECC" w:rsidRDefault="00A55ECC" w:rsidP="00A55ECC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Nimmt die vollständig angemeldeten Kinder in Empfang und schickt sie zum Aufenthaltsbereich</w:t>
            </w:r>
          </w:p>
          <w:p w14:paraId="706D3455" w14:textId="77777777" w:rsidR="00A55ECC" w:rsidRDefault="00A55ECC" w:rsidP="00B6473A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Alle anderen Betreuer</w:t>
            </w:r>
          </w:p>
          <w:p w14:paraId="0AC4DD03" w14:textId="5F7D166F" w:rsidR="00F93393" w:rsidRPr="00725796" w:rsidRDefault="00A55ECC" w:rsidP="00725796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betreuen die Kinder im Aufenthaltsbereich</w:t>
            </w:r>
          </w:p>
        </w:tc>
      </w:tr>
      <w:tr w:rsidR="00911B1B" w:rsidRPr="004264ED" w14:paraId="12C6A4B4" w14:textId="77777777" w:rsidTr="00B6473A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13F40092" w14:textId="77777777" w:rsidR="00911B1B" w:rsidRPr="004264ED" w:rsidRDefault="00911B1B" w:rsidP="00B6473A">
            <w:pPr>
              <w:rPr>
                <w:rFonts w:ascii="Calibri" w:hAnsi="Calibri"/>
                <w:sz w:val="12"/>
              </w:rPr>
            </w:pPr>
          </w:p>
        </w:tc>
      </w:tr>
    </w:tbl>
    <w:p w14:paraId="0AD3C0C6" w14:textId="77777777" w:rsidR="00BB5380" w:rsidRPr="000C60B1" w:rsidRDefault="00BB5380" w:rsidP="000C60B1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A57373" w:rsidRPr="007246D7" w14:paraId="49786358" w14:textId="77777777" w:rsidTr="004C6910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DA5B75E" w14:textId="729C175A" w:rsidR="00A57373" w:rsidRPr="00E74CD3" w:rsidRDefault="00A57373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Programmablauf</w:t>
            </w:r>
          </w:p>
        </w:tc>
      </w:tr>
      <w:tr w:rsidR="00A57373" w:rsidRPr="00D02053" w14:paraId="401225AC" w14:textId="77777777" w:rsidTr="004C6910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2A880AC6" w14:textId="77777777" w:rsidR="00A57373" w:rsidRPr="00D02053" w:rsidRDefault="00A57373" w:rsidP="004C6910">
            <w:pPr>
              <w:rPr>
                <w:rFonts w:ascii="Calibri" w:hAnsi="Calibri"/>
                <w:szCs w:val="24"/>
              </w:rPr>
            </w:pPr>
          </w:p>
        </w:tc>
      </w:tr>
      <w:tr w:rsidR="00A57373" w:rsidRPr="004264ED" w14:paraId="7AE054E1" w14:textId="77777777" w:rsidTr="004C6910">
        <w:tc>
          <w:tcPr>
            <w:tcW w:w="9060" w:type="dxa"/>
            <w:tcBorders>
              <w:top w:val="nil"/>
              <w:bottom w:val="nil"/>
            </w:tcBorders>
          </w:tcPr>
          <w:p w14:paraId="4024CA73" w14:textId="77777777" w:rsidR="00C458F1" w:rsidRDefault="00C458F1" w:rsidP="004C6910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Der „normale“ Programmablauf kann weitestgehend beibehalten werden. </w:t>
            </w:r>
          </w:p>
          <w:p w14:paraId="27AF8AA8" w14:textId="77777777" w:rsidR="00C458F1" w:rsidRDefault="00C458F1" w:rsidP="004C6910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Jedoch sind die gängigen Hygieneregeln unbedingt zu beachten.</w:t>
            </w:r>
          </w:p>
          <w:p w14:paraId="7EF40EA3" w14:textId="7310972C" w:rsidR="00C458F1" w:rsidRPr="00C458F1" w:rsidRDefault="00C458F1" w:rsidP="004C6910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b/>
                <w:bCs/>
                <w:color w:val="000000" w:themeColor="text1"/>
                <w:szCs w:val="24"/>
              </w:rPr>
            </w:pPr>
            <w:r w:rsidRPr="00C458F1">
              <w:rPr>
                <w:rFonts w:ascii="Calibri" w:hAnsi="Calibri"/>
                <w:b/>
                <w:bCs/>
                <w:color w:val="000000" w:themeColor="text1"/>
                <w:szCs w:val="24"/>
              </w:rPr>
              <w:t>Grundsatz zum Tragen von MNB: Kann der Mindestabstand von 1,5 m nicht eingeha</w:t>
            </w:r>
            <w:r w:rsidRPr="00C458F1">
              <w:rPr>
                <w:rFonts w:ascii="Calibri" w:hAnsi="Calibri"/>
                <w:b/>
                <w:bCs/>
                <w:color w:val="000000" w:themeColor="text1"/>
                <w:szCs w:val="24"/>
              </w:rPr>
              <w:t>l</w:t>
            </w:r>
            <w:r w:rsidRPr="00C458F1">
              <w:rPr>
                <w:rFonts w:ascii="Calibri" w:hAnsi="Calibri"/>
                <w:b/>
                <w:bCs/>
                <w:color w:val="000000" w:themeColor="text1"/>
                <w:szCs w:val="24"/>
              </w:rPr>
              <w:t>ten werden müssen</w:t>
            </w:r>
            <w:r w:rsidR="005A060D">
              <w:rPr>
                <w:rFonts w:ascii="Calibri" w:hAnsi="Calibri"/>
                <w:b/>
                <w:bCs/>
                <w:color w:val="000000" w:themeColor="text1"/>
                <w:szCs w:val="24"/>
              </w:rPr>
              <w:t>,</w:t>
            </w:r>
            <w:r w:rsidRPr="00C458F1">
              <w:rPr>
                <w:rFonts w:ascii="Calibri" w:hAnsi="Calibri"/>
                <w:b/>
                <w:bCs/>
                <w:color w:val="000000" w:themeColor="text1"/>
                <w:szCs w:val="24"/>
              </w:rPr>
              <w:t xml:space="preserve"> sowohl Betreuer als auch Kinder ihre MNB tragen.</w:t>
            </w:r>
          </w:p>
          <w:p w14:paraId="5C1A5FF6" w14:textId="12544E50" w:rsidR="00A57373" w:rsidRPr="008517FC" w:rsidRDefault="00C458F1" w:rsidP="008517FC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Was bei den einzelnen Programmpunkten zusätzlich zu beachten ist</w:t>
            </w:r>
            <w:r w:rsidR="005A060D">
              <w:rPr>
                <w:rFonts w:ascii="Calibri" w:hAnsi="Calibri"/>
                <w:color w:val="000000" w:themeColor="text1"/>
                <w:szCs w:val="24"/>
              </w:rPr>
              <w:t>,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haben wir im Fo</w:t>
            </w:r>
            <w:r>
              <w:rPr>
                <w:rFonts w:ascii="Calibri" w:hAnsi="Calibri"/>
                <w:color w:val="000000" w:themeColor="text1"/>
                <w:szCs w:val="24"/>
              </w:rPr>
              <w:t>l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genden zusammengefasst. </w:t>
            </w:r>
          </w:p>
        </w:tc>
      </w:tr>
      <w:tr w:rsidR="00A57373" w:rsidRPr="004264ED" w14:paraId="2B51A2B7" w14:textId="77777777" w:rsidTr="004C6910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0B2526E4" w14:textId="77777777" w:rsidR="00A57373" w:rsidRPr="004264ED" w:rsidRDefault="00A57373" w:rsidP="004C6910">
            <w:pPr>
              <w:rPr>
                <w:rFonts w:ascii="Calibri" w:hAnsi="Calibri"/>
                <w:sz w:val="12"/>
              </w:rPr>
            </w:pPr>
          </w:p>
        </w:tc>
      </w:tr>
    </w:tbl>
    <w:p w14:paraId="27CB263B" w14:textId="77777777" w:rsidR="00C458F1" w:rsidRDefault="00C458F1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458F1" w:rsidRPr="007246D7" w14:paraId="3BBAA96B" w14:textId="77777777" w:rsidTr="004C6910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F41D5FA" w14:textId="1B0A2D8D" w:rsidR="00C458F1" w:rsidRPr="00E74CD3" w:rsidRDefault="008517FC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Begrüßung</w:t>
            </w:r>
          </w:p>
        </w:tc>
      </w:tr>
      <w:tr w:rsidR="00C458F1" w:rsidRPr="00D02053" w14:paraId="08694F99" w14:textId="77777777" w:rsidTr="004C6910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0302404C" w14:textId="77777777" w:rsidR="00C458F1" w:rsidRPr="00D02053" w:rsidRDefault="00C458F1" w:rsidP="004C6910">
            <w:pPr>
              <w:rPr>
                <w:rFonts w:ascii="Calibri" w:hAnsi="Calibri"/>
                <w:szCs w:val="24"/>
              </w:rPr>
            </w:pPr>
          </w:p>
        </w:tc>
      </w:tr>
      <w:tr w:rsidR="00C458F1" w:rsidRPr="004264ED" w14:paraId="6F77E84B" w14:textId="77777777" w:rsidTr="004C6910">
        <w:tc>
          <w:tcPr>
            <w:tcW w:w="9060" w:type="dxa"/>
            <w:tcBorders>
              <w:top w:val="nil"/>
              <w:bottom w:val="nil"/>
            </w:tcBorders>
          </w:tcPr>
          <w:p w14:paraId="62481BC9" w14:textId="44217D33" w:rsidR="008517FC" w:rsidRPr="00297E17" w:rsidRDefault="008517FC" w:rsidP="008517FC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>Hier müssen die Kinder zusätzlich informiert werden über:</w:t>
            </w:r>
          </w:p>
          <w:p w14:paraId="7C97D63D" w14:textId="78116AAD" w:rsidR="00C458F1" w:rsidRPr="00297E17" w:rsidRDefault="00C458F1" w:rsidP="008517FC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 xml:space="preserve">allgemeine Regeln </w:t>
            </w:r>
            <w:r w:rsidR="008517FC" w:rsidRPr="00297E17">
              <w:rPr>
                <w:rFonts w:ascii="Calibri" w:hAnsi="Calibri"/>
                <w:szCs w:val="24"/>
              </w:rPr>
              <w:t>(</w:t>
            </w:r>
            <w:r w:rsidR="00FD2E5F" w:rsidRPr="00297E17">
              <w:rPr>
                <w:rFonts w:ascii="Calibri" w:hAnsi="Calibri"/>
                <w:szCs w:val="24"/>
              </w:rPr>
              <w:t>gegenseitige Rücksicht, nicht schlagen etc.)</w:t>
            </w:r>
          </w:p>
          <w:p w14:paraId="4D35DBEB" w14:textId="77777777" w:rsidR="00FD2E5F" w:rsidRPr="00297E17" w:rsidRDefault="00FD2E5F" w:rsidP="00FD2E5F">
            <w:pPr>
              <w:pStyle w:val="Textkrper-Einzug2"/>
              <w:numPr>
                <w:ilvl w:val="0"/>
                <w:numId w:val="2"/>
              </w:numPr>
              <w:spacing w:after="60"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 xml:space="preserve">zusätzliche Regeln: </w:t>
            </w:r>
          </w:p>
          <w:p w14:paraId="0EC5272F" w14:textId="28549D30" w:rsidR="00FD2E5F" w:rsidRPr="00297E17" w:rsidRDefault="000C60B1" w:rsidP="002A15A0">
            <w:pPr>
              <w:pStyle w:val="Textkrper-Einzug2"/>
              <w:numPr>
                <w:ilvl w:val="0"/>
                <w:numId w:val="7"/>
              </w:numPr>
              <w:spacing w:after="60" w:line="240" w:lineRule="auto"/>
              <w:ind w:left="1560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>neuer</w:t>
            </w:r>
            <w:r w:rsidR="00FD2E5F" w:rsidRPr="00297E17">
              <w:rPr>
                <w:rFonts w:ascii="Calibri" w:hAnsi="Calibri"/>
                <w:szCs w:val="24"/>
              </w:rPr>
              <w:t xml:space="preserve"> Ablauf in diesen Jahr</w:t>
            </w:r>
          </w:p>
          <w:p w14:paraId="32243DA2" w14:textId="77777777" w:rsidR="00FD2E5F" w:rsidRPr="00297E17" w:rsidRDefault="00FD2E5F" w:rsidP="002A15A0">
            <w:pPr>
              <w:pStyle w:val="Textkrper-Einzug2"/>
              <w:numPr>
                <w:ilvl w:val="0"/>
                <w:numId w:val="7"/>
              </w:numPr>
              <w:spacing w:after="60" w:line="240" w:lineRule="auto"/>
              <w:ind w:left="1560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 xml:space="preserve">Kinder dürfen den Einsatz nicht einfach verlassen, </w:t>
            </w:r>
          </w:p>
          <w:p w14:paraId="195765B7" w14:textId="77777777" w:rsidR="00FD2E5F" w:rsidRPr="00297E17" w:rsidRDefault="00FD2E5F" w:rsidP="002A15A0">
            <w:pPr>
              <w:pStyle w:val="Textkrper-Einzug2"/>
              <w:numPr>
                <w:ilvl w:val="0"/>
                <w:numId w:val="7"/>
              </w:numPr>
              <w:spacing w:after="60" w:line="240" w:lineRule="auto"/>
              <w:ind w:left="1560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>müssen sich bei Betreuer abmelden,</w:t>
            </w:r>
          </w:p>
          <w:p w14:paraId="128A6F8F" w14:textId="0243BDFF" w:rsidR="00FD2E5F" w:rsidRPr="00297E17" w:rsidRDefault="00FD2E5F" w:rsidP="002A15A0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>Info über regelmäßige Pinkel- und Händewaschpausen</w:t>
            </w:r>
          </w:p>
          <w:p w14:paraId="7BDC9CC6" w14:textId="44CC1AA8" w:rsidR="00FD2E5F" w:rsidRPr="00297E17" w:rsidRDefault="000C60B1" w:rsidP="002A15A0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 xml:space="preserve">Auf </w:t>
            </w:r>
            <w:r w:rsidR="00FD2E5F" w:rsidRPr="00297E17">
              <w:rPr>
                <w:rFonts w:ascii="Calibri" w:hAnsi="Calibri"/>
                <w:szCs w:val="24"/>
              </w:rPr>
              <w:t xml:space="preserve">Sachen </w:t>
            </w:r>
            <w:r w:rsidRPr="00297E17">
              <w:rPr>
                <w:rFonts w:ascii="Calibri" w:hAnsi="Calibri"/>
                <w:szCs w:val="24"/>
              </w:rPr>
              <w:t xml:space="preserve">aufpassen und diese </w:t>
            </w:r>
            <w:r w:rsidR="00FD2E5F" w:rsidRPr="00297E17">
              <w:rPr>
                <w:rFonts w:ascii="Calibri" w:hAnsi="Calibri"/>
                <w:szCs w:val="24"/>
              </w:rPr>
              <w:t xml:space="preserve">nicht verwechseln </w:t>
            </w:r>
            <w:r w:rsidRPr="00297E17">
              <w:rPr>
                <w:rFonts w:ascii="Calibri" w:hAnsi="Calibri"/>
                <w:szCs w:val="24"/>
              </w:rPr>
              <w:t>/</w:t>
            </w:r>
            <w:r w:rsidR="00FD2E5F" w:rsidRPr="00297E17">
              <w:rPr>
                <w:rFonts w:ascii="Calibri" w:hAnsi="Calibri"/>
                <w:szCs w:val="24"/>
              </w:rPr>
              <w:t xml:space="preserve"> </w:t>
            </w:r>
            <w:r w:rsidRPr="00297E17">
              <w:rPr>
                <w:rFonts w:ascii="Calibri" w:hAnsi="Calibri"/>
                <w:szCs w:val="24"/>
              </w:rPr>
              <w:t>aus</w:t>
            </w:r>
            <w:r w:rsidR="00FD2E5F" w:rsidRPr="00297E17">
              <w:rPr>
                <w:rFonts w:ascii="Calibri" w:hAnsi="Calibri"/>
                <w:szCs w:val="24"/>
              </w:rPr>
              <w:t>borgen</w:t>
            </w:r>
          </w:p>
          <w:p w14:paraId="3E369768" w14:textId="78AAFCFF" w:rsidR="00FD2E5F" w:rsidRPr="00297E17" w:rsidRDefault="00FD2E5F" w:rsidP="002A15A0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>Material-Taschen</w:t>
            </w:r>
          </w:p>
          <w:p w14:paraId="65277D37" w14:textId="6ACD8021" w:rsidR="000C60B1" w:rsidRPr="00297E17" w:rsidRDefault="000C60B1" w:rsidP="002A15A0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>Müssen sich bei einem Betreuer sofort melden, wenn sie sich unwohl fü</w:t>
            </w:r>
            <w:r w:rsidRPr="00297E17">
              <w:rPr>
                <w:rFonts w:ascii="Calibri" w:hAnsi="Calibri"/>
                <w:szCs w:val="24"/>
              </w:rPr>
              <w:t>h</w:t>
            </w:r>
            <w:r w:rsidRPr="00297E17">
              <w:rPr>
                <w:rFonts w:ascii="Calibri" w:hAnsi="Calibri"/>
                <w:szCs w:val="24"/>
              </w:rPr>
              <w:t>len</w:t>
            </w:r>
          </w:p>
          <w:p w14:paraId="2DAA40A7" w14:textId="00C6B1EE" w:rsidR="008517FC" w:rsidRPr="00297E17" w:rsidRDefault="008517FC" w:rsidP="008517FC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>gängige Hygieneregeln (</w:t>
            </w:r>
            <w:r w:rsidR="00297E17" w:rsidRPr="00297E17">
              <w:rPr>
                <w:rFonts w:ascii="Calibri" w:hAnsi="Calibri"/>
                <w:szCs w:val="24"/>
              </w:rPr>
              <w:t>siehe 9.</w:t>
            </w:r>
            <w:r w:rsidRPr="00297E17">
              <w:rPr>
                <w:rFonts w:ascii="Calibri" w:hAnsi="Calibri"/>
                <w:szCs w:val="24"/>
              </w:rPr>
              <w:t>)</w:t>
            </w:r>
          </w:p>
          <w:p w14:paraId="2ABAA4A6" w14:textId="77777777" w:rsidR="00B8286A" w:rsidRPr="00297E17" w:rsidRDefault="00B8286A" w:rsidP="00B8286A">
            <w:pPr>
              <w:pStyle w:val="Textkrper-Einzug2"/>
              <w:numPr>
                <w:ilvl w:val="0"/>
                <w:numId w:val="7"/>
              </w:numPr>
              <w:spacing w:after="60" w:line="240" w:lineRule="auto"/>
              <w:ind w:left="1560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lastRenderedPageBreak/>
              <w:t>welche das sind</w:t>
            </w:r>
          </w:p>
          <w:p w14:paraId="554B484C" w14:textId="147416A2" w:rsidR="00B8286A" w:rsidRPr="00297E17" w:rsidRDefault="00B8286A" w:rsidP="00B8286A">
            <w:pPr>
              <w:pStyle w:val="Textkrper-Einzug2"/>
              <w:numPr>
                <w:ilvl w:val="0"/>
                <w:numId w:val="7"/>
              </w:numPr>
              <w:spacing w:after="200" w:line="240" w:lineRule="auto"/>
              <w:ind w:left="1559" w:hanging="357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>dass diese strikt eingehalten werden müssen.</w:t>
            </w:r>
          </w:p>
          <w:p w14:paraId="0DB6D22A" w14:textId="7FE4FD42" w:rsidR="00C458F1" w:rsidRPr="00297E17" w:rsidRDefault="005C6077" w:rsidP="008517FC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 xml:space="preserve">Wenn möglich </w:t>
            </w:r>
            <w:r w:rsidR="00FD2E5F" w:rsidRPr="00297E17">
              <w:rPr>
                <w:rFonts w:ascii="Calibri" w:hAnsi="Calibri"/>
                <w:szCs w:val="24"/>
              </w:rPr>
              <w:t>waschen die Kinder v</w:t>
            </w:r>
            <w:r w:rsidR="00C458F1" w:rsidRPr="00297E17">
              <w:rPr>
                <w:rFonts w:ascii="Calibri" w:hAnsi="Calibri"/>
                <w:szCs w:val="24"/>
              </w:rPr>
              <w:t>or Begrüßung</w:t>
            </w:r>
            <w:r w:rsidR="00FD2E5F" w:rsidRPr="00297E17">
              <w:rPr>
                <w:rFonts w:ascii="Calibri" w:hAnsi="Calibri"/>
                <w:szCs w:val="24"/>
              </w:rPr>
              <w:t xml:space="preserve"> die </w:t>
            </w:r>
            <w:r w:rsidR="00C458F1" w:rsidRPr="00297E17">
              <w:rPr>
                <w:rFonts w:ascii="Calibri" w:hAnsi="Calibri"/>
                <w:szCs w:val="24"/>
              </w:rPr>
              <w:t>Hände</w:t>
            </w:r>
            <w:r w:rsidR="00FD2E5F" w:rsidRPr="00297E17">
              <w:rPr>
                <w:rFonts w:ascii="Calibri" w:hAnsi="Calibri"/>
                <w:szCs w:val="24"/>
              </w:rPr>
              <w:t>.</w:t>
            </w:r>
          </w:p>
          <w:p w14:paraId="1EA65E2F" w14:textId="10BECA79" w:rsidR="002516B6" w:rsidRPr="00297E17" w:rsidRDefault="002516B6" w:rsidP="00297E17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 w:rsidRPr="00297E17">
              <w:rPr>
                <w:rFonts w:ascii="Calibri" w:hAnsi="Calibri"/>
                <w:szCs w:val="24"/>
              </w:rPr>
              <w:t xml:space="preserve">Teilt die Kinder </w:t>
            </w:r>
            <w:r w:rsidR="00FD2E5F" w:rsidRPr="00297E17">
              <w:rPr>
                <w:rFonts w:ascii="Calibri" w:hAnsi="Calibri"/>
                <w:szCs w:val="24"/>
              </w:rPr>
              <w:t>bei Bedarf</w:t>
            </w:r>
            <w:r w:rsidRPr="00297E17">
              <w:rPr>
                <w:rFonts w:ascii="Calibri" w:hAnsi="Calibri"/>
                <w:szCs w:val="24"/>
              </w:rPr>
              <w:t xml:space="preserve"> in feste Gruppen ein (siehe </w:t>
            </w:r>
            <w:r w:rsidR="00297E17">
              <w:rPr>
                <w:rFonts w:ascii="Calibri" w:hAnsi="Calibri"/>
                <w:szCs w:val="24"/>
              </w:rPr>
              <w:t>4.5</w:t>
            </w:r>
            <w:r w:rsidRPr="00297E17">
              <w:rPr>
                <w:rFonts w:ascii="Calibri" w:hAnsi="Calibri"/>
                <w:szCs w:val="24"/>
              </w:rPr>
              <w:t>)</w:t>
            </w:r>
          </w:p>
        </w:tc>
      </w:tr>
      <w:tr w:rsidR="00C458F1" w:rsidRPr="004264ED" w14:paraId="2EA6C71E" w14:textId="77777777" w:rsidTr="004C6910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6617806D" w14:textId="7AF8C62B" w:rsidR="002516B6" w:rsidRPr="004264ED" w:rsidRDefault="002516B6" w:rsidP="004C6910">
            <w:pPr>
              <w:rPr>
                <w:rFonts w:ascii="Calibri" w:hAnsi="Calibri"/>
                <w:sz w:val="12"/>
              </w:rPr>
            </w:pPr>
          </w:p>
        </w:tc>
      </w:tr>
    </w:tbl>
    <w:p w14:paraId="7683C970" w14:textId="77777777" w:rsidR="005058B8" w:rsidRDefault="005058B8" w:rsidP="005058B8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5058B8" w:rsidRPr="007246D7" w14:paraId="468C1310" w14:textId="77777777" w:rsidTr="00B6473A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B9D8F37" w14:textId="3A97EC2A" w:rsidR="005058B8" w:rsidRPr="00E74CD3" w:rsidRDefault="005058B8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Organisation</w:t>
            </w:r>
            <w:r w:rsidR="008517FC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5058B8" w:rsidRPr="00D02053" w14:paraId="2CB595BB" w14:textId="77777777" w:rsidTr="00B6473A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06C41DBD" w14:textId="77777777" w:rsidR="005058B8" w:rsidRPr="00D02053" w:rsidRDefault="005058B8" w:rsidP="00B6473A">
            <w:pPr>
              <w:rPr>
                <w:rFonts w:ascii="Calibri" w:hAnsi="Calibri"/>
                <w:szCs w:val="24"/>
              </w:rPr>
            </w:pPr>
          </w:p>
        </w:tc>
      </w:tr>
      <w:tr w:rsidR="005058B8" w:rsidRPr="004264ED" w14:paraId="5D602CBB" w14:textId="77777777" w:rsidTr="00B6473A">
        <w:tc>
          <w:tcPr>
            <w:tcW w:w="9060" w:type="dxa"/>
            <w:tcBorders>
              <w:top w:val="nil"/>
              <w:bottom w:val="nil"/>
            </w:tcBorders>
          </w:tcPr>
          <w:p w14:paraId="043860B9" w14:textId="1DFA4C37" w:rsidR="008517FC" w:rsidRPr="00676FD7" w:rsidRDefault="008517FC" w:rsidP="008517FC">
            <w:pPr>
              <w:pStyle w:val="Textkrper-Einzug2"/>
              <w:spacing w:after="200" w:line="240" w:lineRule="auto"/>
              <w:ind w:left="0"/>
              <w:rPr>
                <w:rFonts w:asciiTheme="minorHAnsi" w:hAnsiTheme="minorHAnsi" w:cstheme="minorHAnsi"/>
                <w:b/>
                <w:color w:val="000000" w:themeColor="text1"/>
                <w:szCs w:val="24"/>
              </w:rPr>
            </w:pPr>
            <w:r w:rsidRPr="00676FD7">
              <w:rPr>
                <w:rFonts w:asciiTheme="minorHAnsi" w:hAnsiTheme="minorHAnsi" w:cstheme="minorHAnsi"/>
                <w:b/>
                <w:szCs w:val="24"/>
              </w:rPr>
              <w:t>Um die hygienischen Vorgaben leichter einhalten zu können</w:t>
            </w:r>
            <w:r w:rsidRPr="00676FD7">
              <w:rPr>
                <w:rFonts w:asciiTheme="minorHAnsi" w:hAnsiTheme="minorHAnsi" w:cstheme="minorHAnsi"/>
                <w:b/>
                <w:color w:val="000000" w:themeColor="text1"/>
                <w:szCs w:val="24"/>
              </w:rPr>
              <w:t xml:space="preserve"> könnt ihr (je nach Gegebe</w:t>
            </w:r>
            <w:r w:rsidRPr="00676FD7">
              <w:rPr>
                <w:rFonts w:asciiTheme="minorHAnsi" w:hAnsiTheme="minorHAnsi" w:cstheme="minorHAnsi"/>
                <w:b/>
                <w:color w:val="000000" w:themeColor="text1"/>
                <w:szCs w:val="24"/>
              </w:rPr>
              <w:t>n</w:t>
            </w:r>
            <w:r w:rsidRPr="00676FD7">
              <w:rPr>
                <w:rFonts w:asciiTheme="minorHAnsi" w:hAnsiTheme="minorHAnsi" w:cstheme="minorHAnsi"/>
                <w:b/>
                <w:color w:val="000000" w:themeColor="text1"/>
                <w:szCs w:val="24"/>
              </w:rPr>
              <w:t>heiten vor Ort, Gruppengröße etc.) folgende Maßnahmen ergreifen:</w:t>
            </w:r>
          </w:p>
          <w:p w14:paraId="0A10EB0D" w14:textId="01E50F4B" w:rsidR="00676FD7" w:rsidRPr="00676FD7" w:rsidRDefault="00676FD7" w:rsidP="00676FD7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676FD7">
              <w:rPr>
                <w:rFonts w:ascii="Calibri" w:hAnsi="Calibri"/>
                <w:color w:val="000000" w:themeColor="text1"/>
                <w:szCs w:val="24"/>
              </w:rPr>
              <w:t xml:space="preserve">Haltet die </w:t>
            </w:r>
            <w:r w:rsidR="008C6932" w:rsidRPr="00676FD7">
              <w:rPr>
                <w:rFonts w:ascii="Calibri" w:hAnsi="Calibri"/>
                <w:color w:val="000000" w:themeColor="text1"/>
                <w:szCs w:val="24"/>
              </w:rPr>
              <w:t>Gruppen möglichst klein</w:t>
            </w:r>
            <w:r>
              <w:rPr>
                <w:rFonts w:ascii="Calibri" w:hAnsi="Calibri"/>
                <w:color w:val="000000" w:themeColor="text1"/>
                <w:szCs w:val="24"/>
              </w:rPr>
              <w:t>!</w:t>
            </w:r>
          </w:p>
          <w:p w14:paraId="2D8729D4" w14:textId="5DE454F0" w:rsidR="002516B6" w:rsidRPr="00AE729B" w:rsidRDefault="002516B6" w:rsidP="00AE729B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 w:rsidRPr="00AE729B">
              <w:rPr>
                <w:rFonts w:ascii="Calibri" w:hAnsi="Calibri"/>
                <w:color w:val="000000" w:themeColor="text1"/>
                <w:szCs w:val="24"/>
              </w:rPr>
              <w:t>abhängig von den Gegebenheiten vor Ort</w:t>
            </w:r>
          </w:p>
          <w:p w14:paraId="0E2865E4" w14:textId="4D00AA04" w:rsidR="00676FD7" w:rsidRPr="00AE729B" w:rsidRDefault="008C6932" w:rsidP="00AE729B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 w:rsidRPr="00AE729B">
              <w:rPr>
                <w:rFonts w:ascii="Calibri" w:hAnsi="Calibri"/>
                <w:color w:val="000000" w:themeColor="text1"/>
                <w:szCs w:val="24"/>
              </w:rPr>
              <w:t xml:space="preserve">dann kann der Abstand besser gehalten werden </w:t>
            </w:r>
          </w:p>
          <w:p w14:paraId="07706314" w14:textId="0CCC5DEE" w:rsidR="008C6932" w:rsidRPr="00AE729B" w:rsidRDefault="008C6932" w:rsidP="00AE729B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iCs/>
                <w:color w:val="000000" w:themeColor="text1"/>
                <w:szCs w:val="24"/>
              </w:rPr>
            </w:pPr>
            <w:r w:rsidRPr="00AE729B">
              <w:rPr>
                <w:rFonts w:ascii="Calibri" w:hAnsi="Calibri"/>
                <w:color w:val="000000" w:themeColor="text1"/>
                <w:szCs w:val="24"/>
              </w:rPr>
              <w:t xml:space="preserve">u.U. </w:t>
            </w:r>
            <w:r w:rsidR="00676FD7" w:rsidRPr="00AE729B">
              <w:rPr>
                <w:rFonts w:ascii="Calibri" w:hAnsi="Calibri"/>
                <w:color w:val="000000" w:themeColor="text1"/>
                <w:szCs w:val="24"/>
              </w:rPr>
              <w:t xml:space="preserve">können dann </w:t>
            </w:r>
            <w:r w:rsidR="00AE729B" w:rsidRPr="00AE729B">
              <w:rPr>
                <w:rFonts w:ascii="Calibri" w:hAnsi="Calibri"/>
                <w:color w:val="000000" w:themeColor="text1"/>
                <w:szCs w:val="24"/>
              </w:rPr>
              <w:t xml:space="preserve">(wenn der Abstand eingehalten wird) </w:t>
            </w:r>
            <w:r w:rsidR="00676FD7" w:rsidRPr="00AE729B">
              <w:rPr>
                <w:rFonts w:ascii="Calibri" w:hAnsi="Calibri"/>
                <w:color w:val="000000" w:themeColor="text1"/>
                <w:szCs w:val="24"/>
              </w:rPr>
              <w:t>die MNB abgenommen</w:t>
            </w:r>
            <w:r w:rsidR="00676FD7" w:rsidRPr="00AE729B">
              <w:rPr>
                <w:rFonts w:ascii="Calibri" w:hAnsi="Calibri"/>
                <w:iCs/>
                <w:color w:val="000000" w:themeColor="text1"/>
                <w:szCs w:val="24"/>
              </w:rPr>
              <w:t xml:space="preserve"> werden.</w:t>
            </w:r>
          </w:p>
          <w:p w14:paraId="6E593284" w14:textId="66C4DD9B" w:rsidR="00676FD7" w:rsidRDefault="00676FD7" w:rsidP="00676FD7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Teilt deswegen in mehrere Kleigruppen ein, z.B.:</w:t>
            </w:r>
          </w:p>
          <w:p w14:paraId="0EDE2463" w14:textId="2A78BDD4" w:rsidR="00676FD7" w:rsidRDefault="008C6932" w:rsidP="00676FD7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1 </w:t>
            </w:r>
            <w:r w:rsidR="00676FD7">
              <w:rPr>
                <w:rFonts w:ascii="Calibri" w:hAnsi="Calibri"/>
                <w:color w:val="000000" w:themeColor="text1"/>
                <w:szCs w:val="24"/>
              </w:rPr>
              <w:t xml:space="preserve">Gruppe 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Basteln, 1 </w:t>
            </w:r>
            <w:r w:rsidR="00676FD7">
              <w:rPr>
                <w:rFonts w:ascii="Calibri" w:hAnsi="Calibri"/>
                <w:color w:val="000000" w:themeColor="text1"/>
                <w:szCs w:val="24"/>
              </w:rPr>
              <w:t xml:space="preserve">Gruppe </w:t>
            </w:r>
            <w:r>
              <w:rPr>
                <w:rFonts w:ascii="Calibri" w:hAnsi="Calibri"/>
                <w:color w:val="000000" w:themeColor="text1"/>
                <w:szCs w:val="24"/>
              </w:rPr>
              <w:t>Spielen</w:t>
            </w:r>
            <w:r w:rsidR="00676FD7">
              <w:rPr>
                <w:rFonts w:ascii="Calibri" w:hAnsi="Calibri"/>
                <w:color w:val="000000" w:themeColor="text1"/>
                <w:szCs w:val="24"/>
              </w:rPr>
              <w:t xml:space="preserve"> oder </w:t>
            </w:r>
            <w:r>
              <w:rPr>
                <w:rFonts w:ascii="Calibri" w:hAnsi="Calibri"/>
                <w:color w:val="000000" w:themeColor="text1"/>
                <w:szCs w:val="24"/>
              </w:rPr>
              <w:t>Spielplatznutzung</w:t>
            </w:r>
            <w:r w:rsidR="00FD2E5F">
              <w:rPr>
                <w:rFonts w:ascii="Calibri" w:hAnsi="Calibri"/>
                <w:color w:val="000000" w:themeColor="text1"/>
                <w:szCs w:val="24"/>
              </w:rPr>
              <w:t xml:space="preserve"> ODER</w:t>
            </w:r>
          </w:p>
          <w:p w14:paraId="08A45AF3" w14:textId="192F4E1B" w:rsidR="00676FD7" w:rsidRPr="00676FD7" w:rsidRDefault="00FD2E5F" w:rsidP="00676FD7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j</w:t>
            </w:r>
            <w:r w:rsidR="00676FD7">
              <w:rPr>
                <w:rFonts w:ascii="Calibri" w:hAnsi="Calibri"/>
                <w:color w:val="000000" w:themeColor="text1"/>
                <w:szCs w:val="24"/>
              </w:rPr>
              <w:t xml:space="preserve">e 1 Gruppe an </w:t>
            </w:r>
            <w:r w:rsidR="008C6932">
              <w:rPr>
                <w:rFonts w:ascii="Calibri" w:hAnsi="Calibri"/>
                <w:color w:val="000000" w:themeColor="text1"/>
                <w:szCs w:val="24"/>
              </w:rPr>
              <w:t>verschiedene</w:t>
            </w:r>
            <w:r w:rsidR="00676FD7">
              <w:rPr>
                <w:rFonts w:ascii="Calibri" w:hAnsi="Calibri"/>
                <w:color w:val="000000" w:themeColor="text1"/>
                <w:szCs w:val="24"/>
              </w:rPr>
              <w:t>n</w:t>
            </w:r>
            <w:r w:rsidR="008C6932">
              <w:rPr>
                <w:rFonts w:ascii="Calibri" w:hAnsi="Calibri"/>
                <w:color w:val="000000" w:themeColor="text1"/>
                <w:szCs w:val="24"/>
              </w:rPr>
              <w:t xml:space="preserve"> Ort</w:t>
            </w:r>
            <w:r w:rsidR="00676FD7">
              <w:rPr>
                <w:rFonts w:ascii="Calibri" w:hAnsi="Calibri"/>
                <w:color w:val="000000" w:themeColor="text1"/>
                <w:szCs w:val="24"/>
              </w:rPr>
              <w:t>en</w:t>
            </w:r>
          </w:p>
          <w:p w14:paraId="4D3DF801" w14:textId="5E5BC6C3" w:rsidR="008C6932" w:rsidRPr="00174F08" w:rsidRDefault="00676FD7" w:rsidP="008C6932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Nutzt den </w:t>
            </w:r>
            <w:r w:rsidR="008C6932">
              <w:rPr>
                <w:rFonts w:ascii="Calibri" w:hAnsi="Calibri"/>
                <w:color w:val="000000" w:themeColor="text1"/>
                <w:szCs w:val="24"/>
              </w:rPr>
              <w:t xml:space="preserve">Platz </w:t>
            </w:r>
            <w:r>
              <w:rPr>
                <w:rFonts w:ascii="Calibri" w:hAnsi="Calibri"/>
                <w:color w:val="000000" w:themeColor="text1"/>
                <w:szCs w:val="24"/>
              </w:rPr>
              <w:t>sowie das umgebende</w:t>
            </w:r>
            <w:r w:rsidR="008C6932">
              <w:rPr>
                <w:rFonts w:ascii="Calibri" w:hAnsi="Calibri"/>
                <w:color w:val="000000" w:themeColor="text1"/>
                <w:szCs w:val="24"/>
              </w:rPr>
              <w:t xml:space="preserve"> Umfeld 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vor Ort voll </w:t>
            </w:r>
            <w:r w:rsidR="008C6932">
              <w:rPr>
                <w:rFonts w:ascii="Calibri" w:hAnsi="Calibri"/>
                <w:color w:val="000000" w:themeColor="text1"/>
                <w:szCs w:val="24"/>
              </w:rPr>
              <w:t>au</w:t>
            </w:r>
            <w:r>
              <w:rPr>
                <w:rFonts w:ascii="Calibri" w:hAnsi="Calibri"/>
                <w:color w:val="000000" w:themeColor="text1"/>
                <w:szCs w:val="24"/>
              </w:rPr>
              <w:t>s!</w:t>
            </w:r>
          </w:p>
        </w:tc>
      </w:tr>
      <w:tr w:rsidR="005058B8" w:rsidRPr="004264ED" w14:paraId="324F47BF" w14:textId="77777777" w:rsidTr="00B6473A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4DA0F120" w14:textId="77777777" w:rsidR="005058B8" w:rsidRPr="004264ED" w:rsidRDefault="005058B8" w:rsidP="00B6473A">
            <w:pPr>
              <w:rPr>
                <w:rFonts w:ascii="Calibri" w:hAnsi="Calibri"/>
                <w:sz w:val="12"/>
              </w:rPr>
            </w:pPr>
          </w:p>
        </w:tc>
      </w:tr>
    </w:tbl>
    <w:p w14:paraId="26802C2D" w14:textId="77777777" w:rsidR="005058B8" w:rsidRDefault="005058B8" w:rsidP="005058B8">
      <w:pPr>
        <w:rPr>
          <w:rFonts w:ascii="Fette Engschrift" w:hAnsi="Fette Engschrift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34507" w:rsidRPr="007246D7" w14:paraId="4834FB36" w14:textId="77777777" w:rsidTr="00B6473A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2DD2083" w14:textId="3EEBB738" w:rsidR="00C34507" w:rsidRPr="00E74CD3" w:rsidRDefault="00C34507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Basteln</w:t>
            </w:r>
          </w:p>
        </w:tc>
      </w:tr>
      <w:tr w:rsidR="00C34507" w:rsidRPr="00D02053" w14:paraId="1F936F42" w14:textId="77777777" w:rsidTr="00B6473A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3396143E" w14:textId="77777777" w:rsidR="00C34507" w:rsidRPr="00D02053" w:rsidRDefault="00C34507" w:rsidP="00B6473A">
            <w:pPr>
              <w:rPr>
                <w:rFonts w:ascii="Calibri" w:hAnsi="Calibri"/>
                <w:szCs w:val="24"/>
              </w:rPr>
            </w:pPr>
          </w:p>
        </w:tc>
      </w:tr>
      <w:tr w:rsidR="00C34507" w:rsidRPr="004264ED" w14:paraId="444F34D6" w14:textId="77777777" w:rsidTr="00B6473A">
        <w:tc>
          <w:tcPr>
            <w:tcW w:w="9060" w:type="dxa"/>
            <w:tcBorders>
              <w:top w:val="nil"/>
              <w:bottom w:val="nil"/>
            </w:tcBorders>
          </w:tcPr>
          <w:p w14:paraId="4DD661D6" w14:textId="391D987A" w:rsidR="00ED12CE" w:rsidRDefault="002516B6" w:rsidP="001F294F">
            <w:pPr>
              <w:pStyle w:val="Textkrper-Einzug2"/>
              <w:numPr>
                <w:ilvl w:val="0"/>
                <w:numId w:val="1"/>
              </w:numPr>
              <w:spacing w:after="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Auch beim Basteln </w:t>
            </w:r>
            <w:r w:rsidR="00ED12CE">
              <w:rPr>
                <w:rFonts w:ascii="Calibri" w:hAnsi="Calibri"/>
                <w:color w:val="000000" w:themeColor="text1"/>
                <w:szCs w:val="24"/>
              </w:rPr>
              <w:t xml:space="preserve">muss der 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Abstand </w:t>
            </w:r>
            <w:r w:rsidR="00ED12CE">
              <w:rPr>
                <w:rFonts w:ascii="Calibri" w:hAnsi="Calibri"/>
                <w:color w:val="000000" w:themeColor="text1"/>
                <w:szCs w:val="24"/>
              </w:rPr>
              <w:t>ge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halten </w:t>
            </w:r>
            <w:r w:rsidR="00ED12CE">
              <w:rPr>
                <w:rFonts w:ascii="Calibri" w:hAnsi="Calibri"/>
                <w:color w:val="000000" w:themeColor="text1"/>
                <w:szCs w:val="24"/>
              </w:rPr>
              <w:t>werden</w:t>
            </w:r>
            <w:r w:rsidR="00FA19BB">
              <w:rPr>
                <w:rFonts w:ascii="Calibri" w:hAnsi="Calibri"/>
                <w:color w:val="000000" w:themeColor="text1"/>
                <w:szCs w:val="24"/>
              </w:rPr>
              <w:t>!</w:t>
            </w:r>
          </w:p>
          <w:p w14:paraId="7F70AD04" w14:textId="77777777" w:rsidR="00ED12CE" w:rsidRDefault="00ED12CE" w:rsidP="002A15A0">
            <w:pPr>
              <w:pStyle w:val="Textkrper-Einzug2"/>
              <w:numPr>
                <w:ilvl w:val="0"/>
                <w:numId w:val="8"/>
              </w:numPr>
              <w:spacing w:line="240" w:lineRule="auto"/>
              <w:ind w:left="1843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Sobald der Abstand nicht eingehalten werden kann: Maske aufsetzen. </w:t>
            </w:r>
          </w:p>
          <w:p w14:paraId="3BE4C9B4" w14:textId="5D7372ED" w:rsidR="001F294F" w:rsidRDefault="002516B6" w:rsidP="001F294F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an </w:t>
            </w:r>
            <w:r w:rsidR="001F294F">
              <w:rPr>
                <w:rFonts w:ascii="Calibri" w:hAnsi="Calibri"/>
                <w:color w:val="000000" w:themeColor="text1"/>
                <w:szCs w:val="24"/>
              </w:rPr>
              <w:t>Bierzeltgarnituren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pro Bank 1 Kind und diagonal gegenüber </w:t>
            </w:r>
            <w:r w:rsidR="001F294F">
              <w:rPr>
                <w:rFonts w:ascii="Calibri" w:hAnsi="Calibri"/>
                <w:color w:val="000000" w:themeColor="text1"/>
                <w:szCs w:val="24"/>
              </w:rPr>
              <w:t xml:space="preserve">auf der anderen Bank ein 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anderes Kind (d.h. an 2 Tischen, 4 Bänken können 4 Kinder basteln). </w:t>
            </w:r>
          </w:p>
          <w:p w14:paraId="01F0505F" w14:textId="4513CFB6" w:rsidR="002516B6" w:rsidRDefault="002516B6" w:rsidP="001F294F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Alternativ:</w:t>
            </w:r>
            <w:r w:rsidR="001F294F">
              <w:rPr>
                <w:rFonts w:ascii="Calibri" w:hAnsi="Calibri"/>
                <w:color w:val="000000" w:themeColor="text1"/>
                <w:szCs w:val="24"/>
              </w:rPr>
              <w:t xml:space="preserve"> in großem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Abstand im Gras basteln </w:t>
            </w:r>
            <w:r w:rsidR="001F294F">
              <w:rPr>
                <w:rFonts w:ascii="Calibri" w:hAnsi="Calibri"/>
                <w:color w:val="000000" w:themeColor="text1"/>
                <w:szCs w:val="24"/>
              </w:rPr>
              <w:br/>
            </w:r>
            <w:r>
              <w:rPr>
                <w:rFonts w:ascii="Calibri" w:hAnsi="Calibri"/>
                <w:color w:val="000000" w:themeColor="text1"/>
                <w:szCs w:val="24"/>
              </w:rPr>
              <w:t>(ggf. Sitzunterlage: (neue) Puzzlematte)</w:t>
            </w:r>
          </w:p>
          <w:p w14:paraId="12A5E77B" w14:textId="77777777" w:rsidR="001F294F" w:rsidRDefault="008C6932" w:rsidP="004C6910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Jedes Kind bekommt eine </w:t>
            </w:r>
            <w:r w:rsidR="001F294F">
              <w:rPr>
                <w:rFonts w:ascii="Calibri" w:hAnsi="Calibri"/>
                <w:color w:val="000000" w:themeColor="text1"/>
                <w:szCs w:val="24"/>
              </w:rPr>
              <w:t>„Material-</w:t>
            </w:r>
            <w:r>
              <w:rPr>
                <w:rFonts w:ascii="Calibri" w:hAnsi="Calibri"/>
                <w:color w:val="000000" w:themeColor="text1"/>
                <w:szCs w:val="24"/>
              </w:rPr>
              <w:t>Tüte</w:t>
            </w:r>
            <w:r w:rsidR="001F294F">
              <w:rPr>
                <w:rFonts w:ascii="Calibri" w:hAnsi="Calibri"/>
                <w:color w:val="000000" w:themeColor="text1"/>
                <w:szCs w:val="24"/>
              </w:rPr>
              <w:t>“</w:t>
            </w:r>
          </w:p>
          <w:p w14:paraId="2336883B" w14:textId="77777777" w:rsidR="004C6910" w:rsidRDefault="004C6910" w:rsidP="004C691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Papiertüte</w:t>
            </w:r>
          </w:p>
          <w:p w14:paraId="6690BC84" w14:textId="7D625885" w:rsidR="004C6910" w:rsidRDefault="008C6932" w:rsidP="004C691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mit </w:t>
            </w:r>
            <w:r w:rsidR="00771268">
              <w:rPr>
                <w:rFonts w:ascii="Calibri" w:hAnsi="Calibri"/>
                <w:color w:val="000000" w:themeColor="text1"/>
                <w:szCs w:val="24"/>
              </w:rPr>
              <w:t xml:space="preserve">„Grundmaterial“: </w:t>
            </w:r>
            <w:r w:rsidR="004C6910">
              <w:rPr>
                <w:rFonts w:ascii="Calibri" w:hAnsi="Calibri"/>
                <w:color w:val="000000" w:themeColor="text1"/>
                <w:szCs w:val="24"/>
              </w:rPr>
              <w:t xml:space="preserve">1 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Schere, </w:t>
            </w:r>
            <w:r w:rsidR="004C6910">
              <w:rPr>
                <w:rFonts w:ascii="Calibri" w:hAnsi="Calibri"/>
                <w:color w:val="000000" w:themeColor="text1"/>
                <w:szCs w:val="24"/>
              </w:rPr>
              <w:t xml:space="preserve">div. 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Stiften, </w:t>
            </w:r>
            <w:r w:rsidR="004C6910">
              <w:rPr>
                <w:rFonts w:ascii="Calibri" w:hAnsi="Calibri"/>
                <w:color w:val="000000" w:themeColor="text1"/>
                <w:szCs w:val="24"/>
              </w:rPr>
              <w:t xml:space="preserve">1 </w:t>
            </w:r>
            <w:r>
              <w:rPr>
                <w:rFonts w:ascii="Calibri" w:hAnsi="Calibri"/>
                <w:color w:val="000000" w:themeColor="text1"/>
                <w:szCs w:val="24"/>
              </w:rPr>
              <w:t>Klebe</w:t>
            </w:r>
            <w:r w:rsidR="004C6910">
              <w:rPr>
                <w:rFonts w:ascii="Calibri" w:hAnsi="Calibri"/>
                <w:color w:val="000000" w:themeColor="text1"/>
                <w:szCs w:val="24"/>
              </w:rPr>
              <w:t>stift</w:t>
            </w:r>
          </w:p>
          <w:p w14:paraId="0FC252A7" w14:textId="77777777" w:rsidR="004C6910" w:rsidRDefault="008C6932" w:rsidP="004C691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 w:rsidRPr="004C6910">
              <w:rPr>
                <w:rFonts w:ascii="Calibri" w:hAnsi="Calibri"/>
                <w:color w:val="000000" w:themeColor="text1"/>
                <w:szCs w:val="24"/>
              </w:rPr>
              <w:t>Die</w:t>
            </w:r>
            <w:r w:rsidR="004C6910">
              <w:rPr>
                <w:rFonts w:ascii="Calibri" w:hAnsi="Calibri"/>
                <w:color w:val="000000" w:themeColor="text1"/>
                <w:szCs w:val="24"/>
              </w:rPr>
              <w:t>se</w:t>
            </w:r>
            <w:r w:rsidRPr="004C6910">
              <w:rPr>
                <w:rFonts w:ascii="Calibri" w:hAnsi="Calibri"/>
                <w:color w:val="000000" w:themeColor="text1"/>
                <w:szCs w:val="24"/>
              </w:rPr>
              <w:t xml:space="preserve"> behält das Kind den ganzen Tag, </w:t>
            </w:r>
          </w:p>
          <w:p w14:paraId="5E491E12" w14:textId="72F69883" w:rsidR="008C6932" w:rsidRDefault="00123567" w:rsidP="004C691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Die</w:t>
            </w:r>
            <w:r w:rsidR="004C6910">
              <w:rPr>
                <w:rFonts w:ascii="Calibri" w:hAnsi="Calibri"/>
                <w:color w:val="000000" w:themeColor="text1"/>
                <w:szCs w:val="24"/>
              </w:rPr>
              <w:t xml:space="preserve"> Sachen kommen </w:t>
            </w:r>
            <w:r w:rsidR="008C6932" w:rsidRPr="004C6910">
              <w:rPr>
                <w:rFonts w:ascii="Calibri" w:hAnsi="Calibri"/>
                <w:color w:val="000000" w:themeColor="text1"/>
                <w:szCs w:val="24"/>
              </w:rPr>
              <w:t xml:space="preserve">nach </w:t>
            </w:r>
            <w:r w:rsidR="004C6910">
              <w:rPr>
                <w:rFonts w:ascii="Calibri" w:hAnsi="Calibri"/>
                <w:color w:val="000000" w:themeColor="text1"/>
                <w:szCs w:val="24"/>
              </w:rPr>
              <w:t xml:space="preserve">dem </w:t>
            </w:r>
            <w:r w:rsidR="008C6932" w:rsidRPr="004C6910">
              <w:rPr>
                <w:rFonts w:ascii="Calibri" w:hAnsi="Calibri"/>
                <w:color w:val="000000" w:themeColor="text1"/>
                <w:szCs w:val="24"/>
              </w:rPr>
              <w:t>Basteln wieder in Tüte</w:t>
            </w:r>
          </w:p>
          <w:p w14:paraId="5D94618D" w14:textId="18B9FBD4" w:rsidR="004C6910" w:rsidRDefault="004C6910" w:rsidP="004C691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Die Tüten sollen von den Kindern individuell gestaltet </w:t>
            </w:r>
            <w:r w:rsidR="005A060D">
              <w:rPr>
                <w:rFonts w:ascii="Calibri" w:hAnsi="Calibri"/>
                <w:color w:val="000000" w:themeColor="text1"/>
                <w:szCs w:val="24"/>
              </w:rPr>
              <w:br/>
            </w:r>
            <w:r>
              <w:rPr>
                <w:rFonts w:ascii="Calibri" w:hAnsi="Calibri"/>
                <w:color w:val="000000" w:themeColor="text1"/>
                <w:szCs w:val="24"/>
              </w:rPr>
              <w:lastRenderedPageBreak/>
              <w:t>werden müssen mit Namen beschriftet werden um Verwechslungen zu verme</w:t>
            </w:r>
            <w:r>
              <w:rPr>
                <w:rFonts w:ascii="Calibri" w:hAnsi="Calibri"/>
                <w:color w:val="000000" w:themeColor="text1"/>
                <w:szCs w:val="24"/>
              </w:rPr>
              <w:t>i</w:t>
            </w:r>
            <w:r>
              <w:rPr>
                <w:rFonts w:ascii="Calibri" w:hAnsi="Calibri"/>
                <w:color w:val="000000" w:themeColor="text1"/>
                <w:szCs w:val="24"/>
              </w:rPr>
              <w:t>den.</w:t>
            </w:r>
          </w:p>
          <w:p w14:paraId="450E199D" w14:textId="61A97CC7" w:rsidR="004C6910" w:rsidRPr="004C6910" w:rsidRDefault="004C6910" w:rsidP="004C6910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Kinder darauf hinweisen, dass sie nur ihre eigenen Tüten nehmen.</w:t>
            </w:r>
          </w:p>
          <w:p w14:paraId="01AAD03F" w14:textId="77777777" w:rsidR="004C6910" w:rsidRDefault="004C6910" w:rsidP="004C6910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Bastelm</w:t>
            </w:r>
            <w:r w:rsidR="008C6932">
              <w:rPr>
                <w:rFonts w:ascii="Calibri" w:hAnsi="Calibri"/>
                <w:color w:val="000000" w:themeColor="text1"/>
                <w:szCs w:val="24"/>
              </w:rPr>
              <w:t>aterial</w:t>
            </w:r>
          </w:p>
          <w:p w14:paraId="3D6E5210" w14:textId="77777777" w:rsidR="004C6910" w:rsidRDefault="008C6932" w:rsidP="004C691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liegt nicht offen auf Tisch</w:t>
            </w:r>
          </w:p>
          <w:p w14:paraId="6C11DB31" w14:textId="77777777" w:rsidR="004C6910" w:rsidRDefault="004C6910" w:rsidP="004C691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es darf sich nicht jeder nehmen, wie er möchte</w:t>
            </w:r>
          </w:p>
          <w:p w14:paraId="2C0A0A57" w14:textId="5735B2DD" w:rsidR="004C6910" w:rsidRDefault="004C6910" w:rsidP="004C691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1</w:t>
            </w:r>
            <w:r w:rsidR="008C6932">
              <w:rPr>
                <w:rFonts w:ascii="Calibri" w:hAnsi="Calibri"/>
                <w:color w:val="000000" w:themeColor="text1"/>
                <w:szCs w:val="24"/>
              </w:rPr>
              <w:t xml:space="preserve"> Betreuer gibt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das Material</w:t>
            </w:r>
            <w:r w:rsidR="00FD2E5F">
              <w:rPr>
                <w:rFonts w:ascii="Calibri" w:hAnsi="Calibri"/>
                <w:color w:val="000000" w:themeColor="text1"/>
                <w:szCs w:val="24"/>
              </w:rPr>
              <w:t xml:space="preserve"> in angemessener Menge</w:t>
            </w:r>
            <w:r w:rsidR="008C6932">
              <w:rPr>
                <w:rFonts w:ascii="Calibri" w:hAnsi="Calibri"/>
                <w:color w:val="000000" w:themeColor="text1"/>
                <w:szCs w:val="24"/>
              </w:rPr>
              <w:t xml:space="preserve"> aus</w:t>
            </w:r>
            <w:r w:rsidR="00FD2E5F">
              <w:rPr>
                <w:rFonts w:ascii="Calibri" w:hAnsi="Calibri"/>
                <w:color w:val="000000" w:themeColor="text1"/>
                <w:szCs w:val="24"/>
              </w:rPr>
              <w:t xml:space="preserve">. </w:t>
            </w:r>
          </w:p>
          <w:p w14:paraId="46D410CA" w14:textId="5FF79427" w:rsidR="00FD2E5F" w:rsidRDefault="00FD2E5F" w:rsidP="004C691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Die Kinder dürfen nichts selbst nehmen.</w:t>
            </w:r>
          </w:p>
          <w:p w14:paraId="0846BD22" w14:textId="7286F923" w:rsidR="000D1D81" w:rsidRDefault="000D1D81" w:rsidP="004C6910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Wird Wolle herausgegeben, so bekommen die Kinder das Knäul nachdem sie sich die Hände gewaschen haben. Den Rest geben sie wieder zurück.</w:t>
            </w:r>
          </w:p>
          <w:p w14:paraId="70AA5609" w14:textId="58D59D60" w:rsidR="008C6932" w:rsidRPr="00B8286A" w:rsidRDefault="00123567" w:rsidP="00B6473A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Restliches</w:t>
            </w:r>
            <w:r w:rsidR="008C6932">
              <w:rPr>
                <w:rFonts w:ascii="Calibri" w:hAnsi="Calibri"/>
                <w:color w:val="000000" w:themeColor="text1"/>
                <w:szCs w:val="24"/>
              </w:rPr>
              <w:t xml:space="preserve"> Material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, das die Kinder </w:t>
            </w:r>
            <w:r w:rsidR="00FD2E5F">
              <w:rPr>
                <w:rFonts w:ascii="Calibri" w:hAnsi="Calibri"/>
                <w:color w:val="000000" w:themeColor="text1"/>
                <w:szCs w:val="24"/>
              </w:rPr>
              <w:t>bek</w:t>
            </w:r>
            <w:r>
              <w:rPr>
                <w:rFonts w:ascii="Calibri" w:hAnsi="Calibri"/>
                <w:color w:val="000000" w:themeColor="text1"/>
                <w:szCs w:val="24"/>
              </w:rPr>
              <w:t>ommen, aber nicht verbraucht haben</w:t>
            </w:r>
            <w:r w:rsidR="00771268">
              <w:rPr>
                <w:rFonts w:ascii="Calibri" w:hAnsi="Calibri"/>
                <w:color w:val="000000" w:themeColor="text1"/>
                <w:szCs w:val="24"/>
              </w:rPr>
              <w:t>,</w:t>
            </w:r>
            <w:r w:rsidR="008C6932" w:rsidRPr="00123567">
              <w:rPr>
                <w:rFonts w:ascii="Calibri" w:hAnsi="Calibri"/>
                <w:color w:val="FF0000"/>
                <w:szCs w:val="24"/>
              </w:rPr>
              <w:t xml:space="preserve"> </w:t>
            </w:r>
            <w:r w:rsidRPr="00B8286A">
              <w:rPr>
                <w:rFonts w:ascii="Calibri" w:hAnsi="Calibri"/>
                <w:szCs w:val="24"/>
              </w:rPr>
              <w:t>können die Kinder mit nachhause nehmen</w:t>
            </w:r>
          </w:p>
          <w:p w14:paraId="761FFD8E" w14:textId="01511ACB" w:rsidR="0062776E" w:rsidRPr="00174F08" w:rsidRDefault="00123567" w:rsidP="008C6932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Die g</w:t>
            </w:r>
            <w:r w:rsidR="002C37B7">
              <w:rPr>
                <w:rFonts w:ascii="Calibri" w:hAnsi="Calibri"/>
                <w:color w:val="000000" w:themeColor="text1"/>
                <w:szCs w:val="24"/>
              </w:rPr>
              <w:t>ebastelte</w:t>
            </w:r>
            <w:r>
              <w:rPr>
                <w:rFonts w:ascii="Calibri" w:hAnsi="Calibri"/>
                <w:color w:val="000000" w:themeColor="text1"/>
                <w:szCs w:val="24"/>
              </w:rPr>
              <w:t>n</w:t>
            </w:r>
            <w:r w:rsidR="002C37B7">
              <w:rPr>
                <w:rFonts w:ascii="Calibri" w:hAnsi="Calibri"/>
                <w:color w:val="000000" w:themeColor="text1"/>
                <w:szCs w:val="24"/>
              </w:rPr>
              <w:t xml:space="preserve"> Sachen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der Kinder kommen gleich in die eigene „Material-</w:t>
            </w:r>
            <w:r w:rsidR="002C37B7">
              <w:rPr>
                <w:rFonts w:ascii="Calibri" w:hAnsi="Calibri"/>
                <w:color w:val="000000" w:themeColor="text1"/>
                <w:szCs w:val="24"/>
              </w:rPr>
              <w:t>Tüte</w:t>
            </w:r>
            <w:r>
              <w:rPr>
                <w:rFonts w:ascii="Calibri" w:hAnsi="Calibri"/>
                <w:color w:val="000000" w:themeColor="text1"/>
                <w:szCs w:val="24"/>
              </w:rPr>
              <w:t>“</w:t>
            </w:r>
            <w:r w:rsidR="002C37B7">
              <w:rPr>
                <w:rFonts w:ascii="Calibri" w:hAnsi="Calibri"/>
                <w:color w:val="000000" w:themeColor="text1"/>
                <w:szCs w:val="24"/>
              </w:rPr>
              <w:t xml:space="preserve"> oder auf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die eigene</w:t>
            </w:r>
            <w:r w:rsidR="002C37B7">
              <w:rPr>
                <w:rFonts w:ascii="Calibri" w:hAnsi="Calibri"/>
                <w:color w:val="000000" w:themeColor="text1"/>
                <w:szCs w:val="24"/>
              </w:rPr>
              <w:t xml:space="preserve"> „Garderoben-Puzzlematte“</w:t>
            </w:r>
            <w:r>
              <w:rPr>
                <w:rFonts w:ascii="Calibri" w:hAnsi="Calibri"/>
                <w:color w:val="000000" w:themeColor="text1"/>
                <w:szCs w:val="24"/>
              </w:rPr>
              <w:t>, um Verwechslungen zu vermeiden.</w:t>
            </w:r>
          </w:p>
        </w:tc>
      </w:tr>
      <w:tr w:rsidR="00C34507" w:rsidRPr="004264ED" w14:paraId="0A9A3372" w14:textId="77777777" w:rsidTr="00B6473A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2DAAC026" w14:textId="77777777" w:rsidR="00C34507" w:rsidRPr="004264ED" w:rsidRDefault="00C34507" w:rsidP="00B6473A">
            <w:pPr>
              <w:rPr>
                <w:rFonts w:ascii="Calibri" w:hAnsi="Calibri"/>
                <w:sz w:val="12"/>
              </w:rPr>
            </w:pPr>
          </w:p>
        </w:tc>
      </w:tr>
    </w:tbl>
    <w:p w14:paraId="58B45462" w14:textId="77777777" w:rsidR="00C34507" w:rsidRDefault="00C34507" w:rsidP="00C34507">
      <w:pPr>
        <w:rPr>
          <w:rFonts w:ascii="Fette Engschrift" w:hAnsi="Fette Engschrift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B6473A" w:rsidRPr="007246D7" w14:paraId="641B9726" w14:textId="77777777" w:rsidTr="00B6473A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E5207A" w14:textId="7AD59754" w:rsidR="00C34507" w:rsidRPr="00E74CD3" w:rsidRDefault="00C34507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Spielen</w:t>
            </w:r>
          </w:p>
        </w:tc>
      </w:tr>
      <w:tr w:rsidR="00B6473A" w:rsidRPr="00B8286A" w14:paraId="55ADD6D3" w14:textId="77777777" w:rsidTr="00B8286A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11827ACD" w14:textId="77777777" w:rsidR="00C34507" w:rsidRPr="00B8286A" w:rsidRDefault="00C34507" w:rsidP="00B6473A">
            <w:pPr>
              <w:rPr>
                <w:rFonts w:ascii="Calibri" w:hAnsi="Calibri"/>
                <w:sz w:val="20"/>
              </w:rPr>
            </w:pPr>
          </w:p>
        </w:tc>
      </w:tr>
      <w:tr w:rsidR="00B6473A" w:rsidRPr="004264ED" w14:paraId="5B196B5E" w14:textId="77777777" w:rsidTr="00B8286A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0247A9C6" w14:textId="34A856FB" w:rsidR="00FA19BB" w:rsidRDefault="00FA19BB" w:rsidP="00FA19BB">
            <w:pPr>
              <w:pStyle w:val="Textkrper-Einzug2"/>
              <w:numPr>
                <w:ilvl w:val="0"/>
                <w:numId w:val="1"/>
              </w:numPr>
              <w:spacing w:after="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Auch beim Spielen muss der Abstand gehalten werden!</w:t>
            </w:r>
          </w:p>
          <w:p w14:paraId="23C49086" w14:textId="1248D3B2" w:rsidR="00FA19BB" w:rsidRDefault="00FA19BB" w:rsidP="002A15A0">
            <w:pPr>
              <w:pStyle w:val="Textkrper-Einzug2"/>
              <w:numPr>
                <w:ilvl w:val="0"/>
                <w:numId w:val="8"/>
              </w:numPr>
              <w:spacing w:line="240" w:lineRule="auto"/>
              <w:ind w:left="1843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Sobald der Abstand nicht eingehalten werden kann: Maske aufsetzen.</w:t>
            </w:r>
          </w:p>
          <w:p w14:paraId="0F598374" w14:textId="46E9250C" w:rsidR="00C34507" w:rsidRDefault="00D075AA" w:rsidP="00D075AA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Es sollten m</w:t>
            </w:r>
            <w:r w:rsidR="00B6473A">
              <w:rPr>
                <w:rFonts w:ascii="Calibri" w:hAnsi="Calibri"/>
                <w:color w:val="000000" w:themeColor="text1"/>
                <w:szCs w:val="24"/>
              </w:rPr>
              <w:t xml:space="preserve">öglichst </w:t>
            </w:r>
            <w:r>
              <w:rPr>
                <w:rFonts w:ascii="Calibri" w:hAnsi="Calibri"/>
                <w:color w:val="000000" w:themeColor="text1"/>
                <w:szCs w:val="24"/>
              </w:rPr>
              <w:t>k</w:t>
            </w:r>
            <w:r w:rsidR="00B6473A">
              <w:rPr>
                <w:rFonts w:ascii="Calibri" w:hAnsi="Calibri"/>
                <w:color w:val="000000" w:themeColor="text1"/>
                <w:szCs w:val="24"/>
              </w:rPr>
              <w:t>ontaktlose Spiele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gespielt werden. Wie z.B.</w:t>
            </w:r>
          </w:p>
          <w:p w14:paraId="7F8714EE" w14:textId="7359BE25" w:rsidR="00D075AA" w:rsidRDefault="00B6473A" w:rsidP="00D075AA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Staffeln (ohne Abschlagen), </w:t>
            </w:r>
          </w:p>
          <w:p w14:paraId="79C37A05" w14:textId="691F3253" w:rsidR="00D075AA" w:rsidRDefault="00B6473A" w:rsidP="00B8286A">
            <w:pPr>
              <w:pStyle w:val="Textkrper-Einzug2"/>
              <w:numPr>
                <w:ilvl w:val="0"/>
                <w:numId w:val="2"/>
              </w:numPr>
              <w:spacing w:after="60"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Wettspiele, </w:t>
            </w:r>
          </w:p>
          <w:p w14:paraId="6CDA76E9" w14:textId="3663D2C1" w:rsidR="00D075AA" w:rsidRDefault="00D075AA" w:rsidP="00B8286A">
            <w:pPr>
              <w:pStyle w:val="Textkrper-Einzug2"/>
              <w:numPr>
                <w:ilvl w:val="0"/>
                <w:numId w:val="7"/>
              </w:numPr>
              <w:spacing w:after="60" w:line="240" w:lineRule="auto"/>
              <w:ind w:left="1559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Kinder gegen Kinder</w:t>
            </w:r>
          </w:p>
          <w:p w14:paraId="5819487D" w14:textId="000583FD" w:rsidR="00D075AA" w:rsidRDefault="00D075AA" w:rsidP="00B8286A">
            <w:pPr>
              <w:pStyle w:val="Textkrper-Einzug2"/>
              <w:numPr>
                <w:ilvl w:val="0"/>
                <w:numId w:val="7"/>
              </w:numPr>
              <w:spacing w:after="60" w:line="240" w:lineRule="auto"/>
              <w:ind w:left="1559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Kinder gegen Betreuer</w:t>
            </w:r>
          </w:p>
          <w:p w14:paraId="6EA5209A" w14:textId="7977A067" w:rsidR="00D075AA" w:rsidRDefault="00D075AA" w:rsidP="00B8286A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59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parallel oder auf Zeit</w:t>
            </w:r>
          </w:p>
          <w:p w14:paraId="747968F3" w14:textId="0C77CBB5" w:rsidR="00D075AA" w:rsidRPr="00D075AA" w:rsidRDefault="00B6473A" w:rsidP="00D075AA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(Hindernis-) Parcours aufbauen</w:t>
            </w:r>
          </w:p>
          <w:p w14:paraId="6EC2F84F" w14:textId="77777777" w:rsidR="00FA19BB" w:rsidRDefault="00D075AA" w:rsidP="00FA19BB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Überlege einfach, ob </w:t>
            </w:r>
            <w:r w:rsidR="00FA19BB">
              <w:rPr>
                <w:rFonts w:ascii="Calibri" w:hAnsi="Calibri"/>
                <w:color w:val="000000" w:themeColor="text1"/>
                <w:szCs w:val="24"/>
              </w:rPr>
              <w:t>die Spiele aus Deinem Repertoire:</w:t>
            </w:r>
          </w:p>
          <w:p w14:paraId="08937807" w14:textId="1B15FA4A" w:rsidR="00FA19BB" w:rsidRDefault="00B8286A" w:rsidP="00FA19BB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m</w:t>
            </w:r>
            <w:r w:rsidR="00FA19BB">
              <w:rPr>
                <w:rFonts w:ascii="Calibri" w:hAnsi="Calibri"/>
                <w:color w:val="000000" w:themeColor="text1"/>
                <w:szCs w:val="24"/>
              </w:rPr>
              <w:t>it mehr Abstand gespielt werden können bzw.</w:t>
            </w:r>
          </w:p>
          <w:p w14:paraId="3E2F43DF" w14:textId="265E3E94" w:rsidR="00FA19BB" w:rsidRDefault="00FA19BB" w:rsidP="00FA19BB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wenig Kontakt haben bzw. </w:t>
            </w:r>
          </w:p>
          <w:p w14:paraId="5DBDDFB3" w14:textId="3E634305" w:rsidR="00B6473A" w:rsidRPr="00FA19BB" w:rsidRDefault="00FA19BB" w:rsidP="00FA19BB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 w:rsidRPr="00FA19BB">
              <w:rPr>
                <w:rFonts w:ascii="Calibri" w:hAnsi="Calibri"/>
                <w:color w:val="000000" w:themeColor="text1"/>
                <w:szCs w:val="24"/>
              </w:rPr>
              <w:t xml:space="preserve">wie Du den </w:t>
            </w:r>
            <w:r w:rsidR="000D1D81">
              <w:rPr>
                <w:rFonts w:ascii="Calibri" w:hAnsi="Calibri"/>
                <w:color w:val="000000" w:themeColor="text1"/>
                <w:szCs w:val="24"/>
              </w:rPr>
              <w:t>direkten Hautk</w:t>
            </w:r>
            <w:r w:rsidRPr="00FA19BB">
              <w:rPr>
                <w:rFonts w:ascii="Calibri" w:hAnsi="Calibri"/>
                <w:color w:val="000000" w:themeColor="text1"/>
                <w:szCs w:val="24"/>
              </w:rPr>
              <w:t>ontakt umgehen kannst (z.B. durch</w:t>
            </w:r>
            <w:r w:rsidR="000D1D81">
              <w:rPr>
                <w:rFonts w:ascii="Calibri" w:hAnsi="Calibri"/>
                <w:color w:val="000000" w:themeColor="text1"/>
                <w:szCs w:val="24"/>
              </w:rPr>
              <w:t xml:space="preserve"> Ellenbogen-Ellenbogen- oder Fuß-Fuß-Kontakt)</w:t>
            </w:r>
            <w:r w:rsidRPr="00FA19BB">
              <w:rPr>
                <w:rFonts w:ascii="Calibri" w:hAnsi="Calibri"/>
                <w:color w:val="FF0000"/>
                <w:szCs w:val="24"/>
              </w:rPr>
              <w:t xml:space="preserve">. </w:t>
            </w:r>
          </w:p>
          <w:p w14:paraId="385BEDE0" w14:textId="2F85EC3A" w:rsidR="00B6473A" w:rsidRDefault="00FA19BB" w:rsidP="00B8286A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Beim Spielen ohne Maske sollte der Abstand bzw. g</w:t>
            </w:r>
            <w:r w:rsidR="00B6473A">
              <w:rPr>
                <w:rFonts w:ascii="Calibri" w:hAnsi="Calibri"/>
                <w:color w:val="000000" w:themeColor="text1"/>
                <w:szCs w:val="24"/>
              </w:rPr>
              <w:t xml:space="preserve">gf. 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die einzelnen Plätze markiert werden (z.B. mit </w:t>
            </w:r>
            <w:r w:rsidR="00B6473A">
              <w:rPr>
                <w:rFonts w:ascii="Calibri" w:hAnsi="Calibri"/>
                <w:color w:val="000000" w:themeColor="text1"/>
                <w:szCs w:val="24"/>
              </w:rPr>
              <w:t>Kr</w:t>
            </w:r>
            <w:r>
              <w:rPr>
                <w:rFonts w:ascii="Calibri" w:hAnsi="Calibri"/>
                <w:color w:val="000000" w:themeColor="text1"/>
                <w:szCs w:val="24"/>
              </w:rPr>
              <w:t>e</w:t>
            </w:r>
            <w:r w:rsidR="00B6473A">
              <w:rPr>
                <w:rFonts w:ascii="Calibri" w:hAnsi="Calibri"/>
                <w:color w:val="000000" w:themeColor="text1"/>
                <w:szCs w:val="24"/>
              </w:rPr>
              <w:t>ide</w:t>
            </w:r>
            <w:r>
              <w:rPr>
                <w:rFonts w:ascii="Calibri" w:hAnsi="Calibri"/>
                <w:color w:val="000000" w:themeColor="text1"/>
                <w:szCs w:val="24"/>
              </w:rPr>
              <w:t>, Schnüren, Puzzlematten).</w:t>
            </w:r>
          </w:p>
          <w:p w14:paraId="09173A04" w14:textId="0E3E07B1" w:rsidR="00B6473A" w:rsidRPr="00174F08" w:rsidRDefault="00FA19BB" w:rsidP="00B8286A">
            <w:pPr>
              <w:pStyle w:val="Textkrper-Einzug2"/>
              <w:numPr>
                <w:ilvl w:val="0"/>
                <w:numId w:val="1"/>
              </w:numPr>
              <w:spacing w:after="6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Kommen Materialien beim Spielen zum Einsatz musst Du diese bei Bedarf </w:t>
            </w:r>
            <w:r w:rsidR="00B6473A">
              <w:rPr>
                <w:rFonts w:ascii="Calibri" w:hAnsi="Calibri"/>
                <w:color w:val="000000" w:themeColor="text1"/>
                <w:szCs w:val="24"/>
              </w:rPr>
              <w:t>zwische</w:t>
            </w:r>
            <w:r w:rsidR="00B6473A">
              <w:rPr>
                <w:rFonts w:ascii="Calibri" w:hAnsi="Calibri"/>
                <w:color w:val="000000" w:themeColor="text1"/>
                <w:szCs w:val="24"/>
              </w:rPr>
              <w:t>n</w:t>
            </w:r>
            <w:r w:rsidR="00B6473A">
              <w:rPr>
                <w:rFonts w:ascii="Calibri" w:hAnsi="Calibri"/>
                <w:color w:val="000000" w:themeColor="text1"/>
                <w:szCs w:val="24"/>
              </w:rPr>
              <w:t xml:space="preserve">durch </w:t>
            </w:r>
            <w:r>
              <w:rPr>
                <w:rFonts w:ascii="Calibri" w:hAnsi="Calibri"/>
                <w:color w:val="000000" w:themeColor="text1"/>
                <w:szCs w:val="24"/>
              </w:rPr>
              <w:t>mit Flächendesinfektionsmittel</w:t>
            </w:r>
            <w:r w:rsidR="00B6473A">
              <w:rPr>
                <w:rFonts w:ascii="Calibri" w:hAnsi="Calibri"/>
                <w:color w:val="000000" w:themeColor="text1"/>
                <w:szCs w:val="24"/>
              </w:rPr>
              <w:t xml:space="preserve"> desinfizieren</w:t>
            </w:r>
            <w:r>
              <w:rPr>
                <w:rFonts w:ascii="Calibri" w:hAnsi="Calibri"/>
                <w:color w:val="000000" w:themeColor="text1"/>
                <w:szCs w:val="24"/>
              </w:rPr>
              <w:t>.</w:t>
            </w:r>
          </w:p>
        </w:tc>
      </w:tr>
    </w:tbl>
    <w:p w14:paraId="3B5F43D3" w14:textId="77777777" w:rsidR="00B8286A" w:rsidRPr="00B8286A" w:rsidRDefault="00B8286A">
      <w:pPr>
        <w:rPr>
          <w:sz w:val="2"/>
          <w:szCs w:val="2"/>
        </w:rPr>
      </w:pPr>
      <w:bookmarkStart w:id="10" w:name="_Hlk43328042"/>
      <w:r w:rsidRPr="00B8286A">
        <w:rPr>
          <w:sz w:val="2"/>
          <w:szCs w:val="2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771268" w:rsidRPr="007246D7" w14:paraId="72F8E751" w14:textId="77777777" w:rsidTr="007D2FCD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1BC8F4" w14:textId="77777777" w:rsidR="00771268" w:rsidRPr="00714CE2" w:rsidRDefault="00771268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Material</w:t>
            </w:r>
          </w:p>
        </w:tc>
      </w:tr>
      <w:tr w:rsidR="00771268" w:rsidRPr="00D02053" w14:paraId="105F9D94" w14:textId="77777777" w:rsidTr="007D2FCD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51CF14D9" w14:textId="77777777" w:rsidR="00771268" w:rsidRPr="00D02053" w:rsidRDefault="00771268" w:rsidP="007D2FCD">
            <w:pPr>
              <w:rPr>
                <w:rFonts w:ascii="Calibri" w:hAnsi="Calibri"/>
                <w:szCs w:val="24"/>
              </w:rPr>
            </w:pPr>
          </w:p>
        </w:tc>
      </w:tr>
      <w:bookmarkEnd w:id="10"/>
      <w:tr w:rsidR="00771268" w:rsidRPr="0080063F" w14:paraId="431A189A" w14:textId="77777777" w:rsidTr="007D2FCD">
        <w:tc>
          <w:tcPr>
            <w:tcW w:w="9060" w:type="dxa"/>
            <w:tcBorders>
              <w:top w:val="nil"/>
              <w:bottom w:val="nil"/>
            </w:tcBorders>
          </w:tcPr>
          <w:p w14:paraId="3F2CFAF3" w14:textId="77777777" w:rsidR="00771268" w:rsidRPr="002C6669" w:rsidRDefault="00771268" w:rsidP="007D2FCD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 w:rsidRPr="002C6669">
              <w:rPr>
                <w:rFonts w:asciiTheme="minorHAnsi" w:hAnsiTheme="minorHAnsi" w:cstheme="minorHAnsi"/>
                <w:szCs w:val="24"/>
              </w:rPr>
              <w:t>Der wechselseitige Gebrauch von Alltagsmaterial (z.B. Spielzeug) zwischen den Gru</w:t>
            </w:r>
            <w:r w:rsidRPr="002C6669">
              <w:rPr>
                <w:rFonts w:asciiTheme="minorHAnsi" w:hAnsiTheme="minorHAnsi" w:cstheme="minorHAnsi"/>
                <w:szCs w:val="24"/>
              </w:rPr>
              <w:t>p</w:t>
            </w:r>
            <w:r w:rsidRPr="002C6669">
              <w:rPr>
                <w:rFonts w:asciiTheme="minorHAnsi" w:hAnsiTheme="minorHAnsi" w:cstheme="minorHAnsi"/>
                <w:szCs w:val="24"/>
              </w:rPr>
              <w:t>pen wird vermieden.</w:t>
            </w:r>
          </w:p>
          <w:p w14:paraId="3BA4215B" w14:textId="77777777" w:rsidR="00771268" w:rsidRPr="002C6669" w:rsidRDefault="00771268" w:rsidP="007D2FCD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 w:rsidRPr="002C6669">
              <w:rPr>
                <w:rFonts w:asciiTheme="minorHAnsi" w:hAnsiTheme="minorHAnsi" w:cstheme="minorHAnsi"/>
                <w:szCs w:val="24"/>
              </w:rPr>
              <w:t>Materialien werden nur individuell ausgegeben, genutzt und getrennt verwahrt.</w:t>
            </w:r>
          </w:p>
          <w:p w14:paraId="22A07B2C" w14:textId="77777777" w:rsidR="00771268" w:rsidRPr="002C6669" w:rsidRDefault="00771268" w:rsidP="007D2FCD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 w:rsidRPr="002C6669">
              <w:rPr>
                <w:rFonts w:asciiTheme="minorHAnsi" w:hAnsiTheme="minorHAnsi" w:cstheme="minorHAnsi"/>
                <w:szCs w:val="24"/>
              </w:rPr>
              <w:t>Technische Geräte werden nur von ein- und derselben Person bedient.</w:t>
            </w:r>
          </w:p>
          <w:p w14:paraId="01A21C08" w14:textId="1B175314" w:rsidR="00771268" w:rsidRPr="002C6669" w:rsidRDefault="00771268" w:rsidP="002C6669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</w:rPr>
            </w:pPr>
            <w:r w:rsidRPr="002C6669">
              <w:rPr>
                <w:rFonts w:asciiTheme="minorHAnsi" w:hAnsiTheme="minorHAnsi" w:cstheme="minorHAnsi"/>
                <w:szCs w:val="24"/>
              </w:rPr>
              <w:t xml:space="preserve">Alle benutzten Materialien </w:t>
            </w:r>
            <w:r w:rsidR="000028A6" w:rsidRPr="002C6669">
              <w:rPr>
                <w:rFonts w:asciiTheme="minorHAnsi" w:hAnsiTheme="minorHAnsi" w:cstheme="minorHAnsi"/>
                <w:szCs w:val="24"/>
              </w:rPr>
              <w:t>werden nach Gebrauch gereinigt und weggeräumt.</w:t>
            </w:r>
          </w:p>
        </w:tc>
      </w:tr>
      <w:tr w:rsidR="00771268" w:rsidRPr="0080063F" w14:paraId="26D1B636" w14:textId="77777777" w:rsidTr="007D2FCD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5B2EA08A" w14:textId="77777777" w:rsidR="00771268" w:rsidRPr="0080063F" w:rsidRDefault="00771268" w:rsidP="007D2FCD">
            <w:pPr>
              <w:rPr>
                <w:rFonts w:ascii="Calibri" w:hAnsi="Calibri"/>
                <w:b/>
                <w:sz w:val="12"/>
                <w:szCs w:val="12"/>
              </w:rPr>
            </w:pPr>
          </w:p>
        </w:tc>
      </w:tr>
    </w:tbl>
    <w:p w14:paraId="56971716" w14:textId="77777777" w:rsidR="00771268" w:rsidRDefault="00771268" w:rsidP="00911B1B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8C6932" w:rsidRPr="007246D7" w14:paraId="425A369A" w14:textId="77777777" w:rsidTr="00B6473A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AA97780" w14:textId="0228B9FD" w:rsidR="00911B1B" w:rsidRPr="00E74CD3" w:rsidRDefault="0044451A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Programmpunkte, die nicht stattfinden</w:t>
            </w:r>
          </w:p>
        </w:tc>
      </w:tr>
      <w:tr w:rsidR="008C6932" w:rsidRPr="00D02053" w14:paraId="489155C5" w14:textId="77777777" w:rsidTr="00B6473A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19ED8844" w14:textId="77777777" w:rsidR="00911B1B" w:rsidRPr="00D02053" w:rsidRDefault="00911B1B" w:rsidP="00B6473A">
            <w:pPr>
              <w:rPr>
                <w:rFonts w:ascii="Calibri" w:hAnsi="Calibri"/>
                <w:szCs w:val="24"/>
              </w:rPr>
            </w:pPr>
          </w:p>
        </w:tc>
      </w:tr>
      <w:tr w:rsidR="008C6932" w:rsidRPr="004264ED" w14:paraId="74AE44FE" w14:textId="77777777" w:rsidTr="00B6473A">
        <w:tc>
          <w:tcPr>
            <w:tcW w:w="9060" w:type="dxa"/>
            <w:tcBorders>
              <w:top w:val="nil"/>
              <w:bottom w:val="nil"/>
            </w:tcBorders>
          </w:tcPr>
          <w:p w14:paraId="606E0347" w14:textId="594EDB39" w:rsidR="00911B1B" w:rsidRDefault="00911B1B" w:rsidP="00B6473A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Wasserspiele (</w:t>
            </w:r>
            <w:r w:rsidR="0044451A">
              <w:rPr>
                <w:rFonts w:ascii="Calibri" w:hAnsi="Calibri"/>
                <w:color w:val="000000" w:themeColor="text1"/>
                <w:szCs w:val="24"/>
              </w:rPr>
              <w:t xml:space="preserve">z.B. </w:t>
            </w:r>
            <w:r>
              <w:rPr>
                <w:rFonts w:ascii="Calibri" w:hAnsi="Calibri"/>
                <w:color w:val="000000" w:themeColor="text1"/>
                <w:szCs w:val="24"/>
              </w:rPr>
              <w:t>Wasserpistolen, Wassertierchen, Wasserrutsche, Planschbecken…)</w:t>
            </w:r>
          </w:p>
          <w:p w14:paraId="78941CB3" w14:textId="77777777" w:rsidR="00911B1B" w:rsidRDefault="00911B1B" w:rsidP="00B6473A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Kinderschminken</w:t>
            </w:r>
          </w:p>
          <w:p w14:paraId="0A9441D5" w14:textId="5443C3C6" w:rsidR="00B6473A" w:rsidRPr="00174F08" w:rsidRDefault="0044451A" w:rsidP="00B6473A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Stark </w:t>
            </w:r>
            <w:r w:rsidR="00B6473A">
              <w:rPr>
                <w:rFonts w:ascii="Calibri" w:hAnsi="Calibri"/>
                <w:color w:val="000000" w:themeColor="text1"/>
                <w:szCs w:val="24"/>
              </w:rPr>
              <w:t>Körperbetonte Spi</w:t>
            </w:r>
            <w:r>
              <w:rPr>
                <w:rFonts w:ascii="Calibri" w:hAnsi="Calibri"/>
                <w:color w:val="000000" w:themeColor="text1"/>
                <w:szCs w:val="24"/>
              </w:rPr>
              <w:t>e</w:t>
            </w:r>
            <w:r w:rsidR="00B6473A">
              <w:rPr>
                <w:rFonts w:ascii="Calibri" w:hAnsi="Calibri"/>
                <w:color w:val="000000" w:themeColor="text1"/>
                <w:szCs w:val="24"/>
              </w:rPr>
              <w:t>le (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z.B. </w:t>
            </w:r>
            <w:r w:rsidR="00B6473A">
              <w:rPr>
                <w:rFonts w:ascii="Calibri" w:hAnsi="Calibri"/>
                <w:color w:val="000000" w:themeColor="text1"/>
                <w:szCs w:val="24"/>
              </w:rPr>
              <w:t xml:space="preserve">Karotten ziehen, </w:t>
            </w:r>
            <w:proofErr w:type="spellStart"/>
            <w:r w:rsidR="00B6473A">
              <w:rPr>
                <w:rFonts w:ascii="Calibri" w:hAnsi="Calibri"/>
                <w:color w:val="000000" w:themeColor="text1"/>
                <w:szCs w:val="24"/>
              </w:rPr>
              <w:t>Britsh</w:t>
            </w:r>
            <w:proofErr w:type="spellEnd"/>
            <w:r w:rsidR="00B6473A">
              <w:rPr>
                <w:rFonts w:ascii="Calibri" w:hAnsi="Calibri"/>
                <w:color w:val="000000" w:themeColor="text1"/>
                <w:szCs w:val="24"/>
              </w:rPr>
              <w:t xml:space="preserve"> </w:t>
            </w:r>
            <w:proofErr w:type="spellStart"/>
            <w:r w:rsidR="00B6473A">
              <w:rPr>
                <w:rFonts w:ascii="Calibri" w:hAnsi="Calibri"/>
                <w:color w:val="000000" w:themeColor="text1"/>
                <w:szCs w:val="24"/>
              </w:rPr>
              <w:t>Bulldog</w:t>
            </w:r>
            <w:proofErr w:type="spellEnd"/>
            <w:r w:rsidR="00B6473A">
              <w:rPr>
                <w:rFonts w:ascii="Calibri" w:hAnsi="Calibri"/>
                <w:color w:val="000000" w:themeColor="text1"/>
                <w:szCs w:val="24"/>
              </w:rPr>
              <w:t>, Gordischer Knoten…)</w:t>
            </w:r>
          </w:p>
        </w:tc>
      </w:tr>
      <w:tr w:rsidR="008C6932" w:rsidRPr="004264ED" w14:paraId="11C5B17D" w14:textId="77777777" w:rsidTr="00B6473A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5C99C274" w14:textId="77777777" w:rsidR="00911B1B" w:rsidRPr="004264ED" w:rsidRDefault="00911B1B" w:rsidP="00B6473A">
            <w:pPr>
              <w:rPr>
                <w:rFonts w:ascii="Calibri" w:hAnsi="Calibri"/>
                <w:sz w:val="12"/>
              </w:rPr>
            </w:pPr>
          </w:p>
        </w:tc>
      </w:tr>
    </w:tbl>
    <w:p w14:paraId="415158D0" w14:textId="77777777" w:rsidR="00FA19BB" w:rsidRDefault="00FA19BB" w:rsidP="00FA19BB">
      <w:pPr>
        <w:rPr>
          <w:rFonts w:ascii="Fette Engschrift" w:hAnsi="Fette Engschrift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FA19BB" w:rsidRPr="007246D7" w14:paraId="03E7507D" w14:textId="77777777" w:rsidTr="004F3A59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8C90C3C" w14:textId="77777777" w:rsidR="00FA19BB" w:rsidRPr="00E74CD3" w:rsidRDefault="00FA19BB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Mittagspause</w:t>
            </w:r>
          </w:p>
        </w:tc>
      </w:tr>
      <w:tr w:rsidR="00FA19BB" w:rsidRPr="00D02053" w14:paraId="24FDAEC3" w14:textId="77777777" w:rsidTr="004F3A59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5C077418" w14:textId="77777777" w:rsidR="00FA19BB" w:rsidRPr="00D02053" w:rsidRDefault="00FA19BB" w:rsidP="004F3A59">
            <w:pPr>
              <w:rPr>
                <w:rFonts w:ascii="Calibri" w:hAnsi="Calibri"/>
                <w:szCs w:val="24"/>
              </w:rPr>
            </w:pPr>
          </w:p>
        </w:tc>
      </w:tr>
      <w:tr w:rsidR="00FA19BB" w:rsidRPr="004264ED" w14:paraId="393F7EA1" w14:textId="77777777" w:rsidTr="004F3A59">
        <w:tc>
          <w:tcPr>
            <w:tcW w:w="9060" w:type="dxa"/>
            <w:tcBorders>
              <w:top w:val="nil"/>
              <w:bottom w:val="nil"/>
            </w:tcBorders>
          </w:tcPr>
          <w:p w14:paraId="0A8D3A19" w14:textId="77777777" w:rsidR="003D71DB" w:rsidRDefault="003D71DB" w:rsidP="004F3A59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In diesem Jahr gibt es keine feste Mittagspause.</w:t>
            </w:r>
          </w:p>
          <w:p w14:paraId="11656B1C" w14:textId="77777777" w:rsidR="003D71DB" w:rsidRDefault="003D71DB" w:rsidP="004F3A59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Es wird wahrscheinlich überwiegend der Fall sein, dass die Kinder auch während der Mittagszeit bei Euch bleiben.</w:t>
            </w:r>
          </w:p>
          <w:p w14:paraId="332633DA" w14:textId="3F6BCD93" w:rsidR="00FA19BB" w:rsidRDefault="003D71DB" w:rsidP="003D71DB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Ihr habt die Aufsichtspflicht auch in dieser Zeit.</w:t>
            </w:r>
          </w:p>
          <w:p w14:paraId="25BA5692" w14:textId="21D15930" w:rsidR="003D71DB" w:rsidRDefault="003D71DB" w:rsidP="003D71DB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Die Kinder dürfen nur dann nach Hause gehen, wenn die Eltern dies erlaubt h</w:t>
            </w:r>
            <w:r>
              <w:rPr>
                <w:rFonts w:ascii="Calibri" w:hAnsi="Calibri"/>
                <w:color w:val="000000" w:themeColor="text1"/>
                <w:szCs w:val="24"/>
              </w:rPr>
              <w:t>a</w:t>
            </w:r>
            <w:r>
              <w:rPr>
                <w:rFonts w:ascii="Calibri" w:hAnsi="Calibri"/>
                <w:color w:val="000000" w:themeColor="text1"/>
                <w:szCs w:val="24"/>
              </w:rPr>
              <w:t>ben (bei Abgabe mit den Eltern absprechen).</w:t>
            </w:r>
          </w:p>
          <w:p w14:paraId="77574A52" w14:textId="2C6141C0" w:rsidR="003D71DB" w:rsidRDefault="003D71DB" w:rsidP="003D71DB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Die Kinder dürfen nach der Mittagspause aber wieder kommen.</w:t>
            </w:r>
          </w:p>
          <w:p w14:paraId="46F39EA9" w14:textId="5C22BBE6" w:rsidR="003D71DB" w:rsidRDefault="003D71DB" w:rsidP="004F3A59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Bitte macht daher „in Schichten“ Pause.</w:t>
            </w:r>
          </w:p>
          <w:p w14:paraId="5FEABDEC" w14:textId="77777777" w:rsidR="00FA19BB" w:rsidRPr="005A060D" w:rsidRDefault="003D71DB" w:rsidP="00131793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131793">
              <w:rPr>
                <w:rFonts w:ascii="Calibri" w:hAnsi="Calibri"/>
                <w:szCs w:val="24"/>
              </w:rPr>
              <w:t>Es dürfen keine neuen Kinder nach der Mittagspause kommen</w:t>
            </w:r>
            <w:r w:rsidR="00131793" w:rsidRPr="00131793">
              <w:rPr>
                <w:rFonts w:ascii="Calibri" w:hAnsi="Calibri"/>
                <w:szCs w:val="24"/>
              </w:rPr>
              <w:t>.</w:t>
            </w:r>
            <w:r w:rsidR="00131793" w:rsidRPr="00131793">
              <w:rPr>
                <w:rFonts w:ascii="Calibri" w:hAnsi="Calibri"/>
                <w:szCs w:val="24"/>
              </w:rPr>
              <w:br/>
              <w:t>Ausnahme:</w:t>
            </w:r>
            <w:r w:rsidRPr="00131793">
              <w:rPr>
                <w:rFonts w:ascii="Calibri" w:hAnsi="Calibri"/>
                <w:szCs w:val="24"/>
              </w:rPr>
              <w:t xml:space="preserve"> es sind von der max. Teilnehmer</w:t>
            </w:r>
            <w:r w:rsidR="00131793" w:rsidRPr="00131793">
              <w:rPr>
                <w:rFonts w:ascii="Calibri" w:hAnsi="Calibri"/>
                <w:szCs w:val="24"/>
              </w:rPr>
              <w:t>zahl nicht alle Plätze besetzt.</w:t>
            </w:r>
          </w:p>
          <w:p w14:paraId="21E715E4" w14:textId="1DA428EE" w:rsidR="005A060D" w:rsidRPr="00174F08" w:rsidRDefault="005A060D" w:rsidP="00131793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szCs w:val="24"/>
              </w:rPr>
              <w:t>Zur Verpflegung der Kinder: siehe 6.</w:t>
            </w:r>
          </w:p>
        </w:tc>
      </w:tr>
      <w:tr w:rsidR="00FA19BB" w:rsidRPr="004264ED" w14:paraId="4A645E1A" w14:textId="77777777" w:rsidTr="004F3A59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53E9C62C" w14:textId="77777777" w:rsidR="00FA19BB" w:rsidRPr="004264ED" w:rsidRDefault="00FA19BB" w:rsidP="004F3A59">
            <w:pPr>
              <w:rPr>
                <w:rFonts w:ascii="Calibri" w:hAnsi="Calibri"/>
                <w:sz w:val="12"/>
              </w:rPr>
            </w:pPr>
          </w:p>
        </w:tc>
      </w:tr>
    </w:tbl>
    <w:p w14:paraId="28C84761" w14:textId="37858DF6" w:rsidR="00131793" w:rsidRDefault="00131793" w:rsidP="00771268">
      <w:pPr>
        <w:rPr>
          <w:rFonts w:ascii="Calibri" w:hAnsi="Calibri" w:cs="Calibri"/>
        </w:rPr>
      </w:pPr>
    </w:p>
    <w:p w14:paraId="19A3EF9C" w14:textId="77777777" w:rsidR="00131793" w:rsidRDefault="00131793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0028A6" w:rsidRPr="007246D7" w14:paraId="13F0BE7C" w14:textId="77777777" w:rsidTr="007D2FCD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4678F4A" w14:textId="1B29F64D" w:rsidR="000028A6" w:rsidRPr="00E74CD3" w:rsidRDefault="000028A6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Abholung</w:t>
            </w:r>
          </w:p>
        </w:tc>
      </w:tr>
      <w:tr w:rsidR="000028A6" w:rsidRPr="00D02053" w14:paraId="436A5A78" w14:textId="77777777" w:rsidTr="007D2FCD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15C86228" w14:textId="77777777" w:rsidR="000028A6" w:rsidRPr="00D02053" w:rsidRDefault="000028A6" w:rsidP="007D2FCD">
            <w:pPr>
              <w:rPr>
                <w:rFonts w:ascii="Calibri" w:hAnsi="Calibri"/>
                <w:szCs w:val="24"/>
              </w:rPr>
            </w:pPr>
          </w:p>
        </w:tc>
      </w:tr>
      <w:tr w:rsidR="000028A6" w:rsidRPr="004264ED" w14:paraId="18EE65BB" w14:textId="77777777" w:rsidTr="007D2FCD">
        <w:tc>
          <w:tcPr>
            <w:tcW w:w="9060" w:type="dxa"/>
            <w:tcBorders>
              <w:top w:val="nil"/>
              <w:bottom w:val="nil"/>
            </w:tcBorders>
          </w:tcPr>
          <w:p w14:paraId="7EA4F23F" w14:textId="2E31CB8F" w:rsidR="000028A6" w:rsidRPr="00A00CA9" w:rsidRDefault="000028A6" w:rsidP="000028A6">
            <w:pPr>
              <w:pStyle w:val="Textkrper-Einzug2"/>
              <w:spacing w:line="240" w:lineRule="auto"/>
              <w:ind w:left="1418" w:hanging="1418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 w:rsidRPr="00A00CA9">
              <w:rPr>
                <w:rFonts w:ascii="Calibri" w:hAnsi="Calibri"/>
                <w:i/>
                <w:iCs/>
                <w:color w:val="000000" w:themeColor="text1"/>
                <w:szCs w:val="24"/>
              </w:rPr>
              <w:t>Hintergrund:</w:t>
            </w:r>
            <w:r w:rsidRPr="00A00CA9">
              <w:rPr>
                <w:rFonts w:ascii="Calibri" w:hAnsi="Calibri"/>
                <w:i/>
                <w:iCs/>
                <w:color w:val="000000" w:themeColor="text1"/>
                <w:szCs w:val="24"/>
              </w:rPr>
              <w:tab/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Ihr habt die Aufsichtspflicht und müsst auf die Kinder achten, bis sie wieder von den Eltern abgeholt werden.</w:t>
            </w:r>
          </w:p>
        </w:tc>
      </w:tr>
      <w:tr w:rsidR="000028A6" w:rsidRPr="004264ED" w14:paraId="7674A946" w14:textId="77777777" w:rsidTr="007D2FCD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0CC180BE" w14:textId="77777777" w:rsidR="000028A6" w:rsidRPr="004264ED" w:rsidRDefault="000028A6" w:rsidP="007D2FCD">
            <w:pPr>
              <w:rPr>
                <w:rFonts w:ascii="Calibri" w:hAnsi="Calibri"/>
                <w:sz w:val="12"/>
              </w:rPr>
            </w:pPr>
          </w:p>
        </w:tc>
      </w:tr>
      <w:tr w:rsidR="000028A6" w:rsidRPr="004264ED" w14:paraId="2C135EEB" w14:textId="77777777" w:rsidTr="007D2FCD">
        <w:tc>
          <w:tcPr>
            <w:tcW w:w="9060" w:type="dxa"/>
            <w:tcBorders>
              <w:top w:val="nil"/>
              <w:bottom w:val="nil"/>
            </w:tcBorders>
          </w:tcPr>
          <w:p w14:paraId="5C6B6367" w14:textId="2F3AAFF8" w:rsidR="00EE395A" w:rsidRDefault="00EE395A" w:rsidP="00873AF2">
            <w:pPr>
              <w:pStyle w:val="Textkrper-Einzug2"/>
              <w:numPr>
                <w:ilvl w:val="0"/>
                <w:numId w:val="1"/>
              </w:numPr>
              <w:spacing w:before="24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Kinder, Betreuer und Eltern tragen MNB, es wird auf den Mindestabstand geachtet.</w:t>
            </w:r>
          </w:p>
          <w:p w14:paraId="662597D6" w14:textId="70A09B1C" w:rsidR="000028A6" w:rsidRDefault="000028A6" w:rsidP="007D2FCD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Ein Betreuer:</w:t>
            </w:r>
          </w:p>
          <w:p w14:paraId="5F7C3CAE" w14:textId="77777777" w:rsidR="00EE395A" w:rsidRDefault="000028A6" w:rsidP="000028A6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Ist </w:t>
            </w:r>
            <w:r w:rsidR="00EE395A">
              <w:rPr>
                <w:rFonts w:ascii="Calibri" w:hAnsi="Calibri"/>
                <w:color w:val="000000" w:themeColor="text1"/>
                <w:szCs w:val="24"/>
              </w:rPr>
              <w:t>verantwortlich für den Empfangsbereich, der jetzt Abholbereich wird.</w:t>
            </w:r>
          </w:p>
          <w:p w14:paraId="748EE1BB" w14:textId="0CA457A0" w:rsidR="000028A6" w:rsidRDefault="00EE395A" w:rsidP="00131793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Dieser </w:t>
            </w:r>
            <w:r w:rsidR="00000826">
              <w:rPr>
                <w:rFonts w:ascii="Calibri" w:hAnsi="Calibri"/>
                <w:color w:val="000000" w:themeColor="text1"/>
                <w:szCs w:val="24"/>
              </w:rPr>
              <w:t xml:space="preserve">vermerkt auf </w:t>
            </w:r>
            <w:r w:rsidR="000028A6">
              <w:rPr>
                <w:rFonts w:ascii="Calibri" w:hAnsi="Calibri"/>
                <w:color w:val="000000" w:themeColor="text1"/>
                <w:szCs w:val="24"/>
              </w:rPr>
              <w:t xml:space="preserve">der Einverständniserklärung des jeweiligen Kindes, wann es gegangen </w:t>
            </w:r>
            <w:r w:rsidR="00131793">
              <w:rPr>
                <w:rFonts w:ascii="Calibri" w:hAnsi="Calibri"/>
                <w:color w:val="000000" w:themeColor="text1"/>
                <w:szCs w:val="24"/>
              </w:rPr>
              <w:t>ist und ggf. von wann bis wann es in der Mittagspause war</w:t>
            </w:r>
            <w:r w:rsidR="000028A6">
              <w:rPr>
                <w:rFonts w:ascii="Calibri" w:hAnsi="Calibri"/>
                <w:color w:val="000000" w:themeColor="text1"/>
                <w:szCs w:val="24"/>
              </w:rPr>
              <w:t>.</w:t>
            </w:r>
          </w:p>
          <w:p w14:paraId="09F04B16" w14:textId="20BB7B90" w:rsidR="000028A6" w:rsidRDefault="00EE395A" w:rsidP="007D2FCD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Die anderen</w:t>
            </w:r>
            <w:r w:rsidR="000028A6">
              <w:rPr>
                <w:rFonts w:ascii="Calibri" w:hAnsi="Calibri"/>
                <w:color w:val="000000" w:themeColor="text1"/>
                <w:szCs w:val="24"/>
              </w:rPr>
              <w:t xml:space="preserve"> Betreuer:</w:t>
            </w:r>
          </w:p>
          <w:p w14:paraId="602F82A9" w14:textId="77777777" w:rsidR="000028A6" w:rsidRDefault="000028A6" w:rsidP="007D2FCD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betreuen die Kinder im Aufenthaltsbereich</w:t>
            </w:r>
          </w:p>
          <w:p w14:paraId="281AED6E" w14:textId="0C1A8658" w:rsidR="00EE395A" w:rsidRPr="00725796" w:rsidRDefault="00EE395A" w:rsidP="007D2FCD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die Kinder müssen sich am beim „Abholbetreuer“ abmelden – d. h. nicht einfach laufen lassen, wenn es heißt „da hinten ist meine Mama“.</w:t>
            </w:r>
          </w:p>
        </w:tc>
      </w:tr>
      <w:tr w:rsidR="000028A6" w:rsidRPr="004264ED" w14:paraId="23873403" w14:textId="77777777" w:rsidTr="007D2FCD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7E2D1B8F" w14:textId="77777777" w:rsidR="000028A6" w:rsidRPr="004264ED" w:rsidRDefault="000028A6" w:rsidP="007D2FCD">
            <w:pPr>
              <w:rPr>
                <w:rFonts w:ascii="Calibri" w:hAnsi="Calibri"/>
                <w:sz w:val="12"/>
              </w:rPr>
            </w:pPr>
          </w:p>
        </w:tc>
      </w:tr>
    </w:tbl>
    <w:p w14:paraId="19F5C3DC" w14:textId="77777777" w:rsidR="000028A6" w:rsidRDefault="000028A6" w:rsidP="00771268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771268" w:rsidRPr="007246D7" w14:paraId="5A29C2F2" w14:textId="77777777" w:rsidTr="007D2FCD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6670B50" w14:textId="77777777" w:rsidR="00771268" w:rsidRPr="00E74CD3" w:rsidRDefault="00771268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Nachbereitung</w:t>
            </w:r>
          </w:p>
        </w:tc>
      </w:tr>
      <w:tr w:rsidR="00771268" w:rsidRPr="00D02053" w14:paraId="225B63E9" w14:textId="77777777" w:rsidTr="007D2FCD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0F289150" w14:textId="77777777" w:rsidR="00771268" w:rsidRPr="00D02053" w:rsidRDefault="00771268" w:rsidP="007D2FCD">
            <w:pPr>
              <w:rPr>
                <w:rFonts w:ascii="Calibri" w:hAnsi="Calibri"/>
                <w:szCs w:val="24"/>
              </w:rPr>
            </w:pPr>
          </w:p>
        </w:tc>
      </w:tr>
      <w:tr w:rsidR="00771268" w:rsidRPr="004264ED" w14:paraId="0C1E8089" w14:textId="77777777" w:rsidTr="007D2FCD">
        <w:tc>
          <w:tcPr>
            <w:tcW w:w="9060" w:type="dxa"/>
            <w:tcBorders>
              <w:top w:val="nil"/>
              <w:bottom w:val="nil"/>
            </w:tcBorders>
          </w:tcPr>
          <w:p w14:paraId="668CBDF4" w14:textId="77777777" w:rsidR="00771268" w:rsidRDefault="00771268" w:rsidP="00771268">
            <w:pPr>
              <w:pStyle w:val="Textkrper-Einzug2"/>
              <w:spacing w:after="200" w:line="240" w:lineRule="auto"/>
              <w:ind w:left="0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Zusätzlich müsst Ihr:</w:t>
            </w:r>
          </w:p>
          <w:p w14:paraId="07FB3BC9" w14:textId="1A3D51D9" w:rsidR="00771268" w:rsidRDefault="000028A6" w:rsidP="000028A6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Bezüglich der </w:t>
            </w:r>
            <w:r w:rsidR="00771268">
              <w:rPr>
                <w:rFonts w:ascii="Calibri" w:hAnsi="Calibri"/>
                <w:color w:val="000000" w:themeColor="text1"/>
                <w:szCs w:val="24"/>
              </w:rPr>
              <w:t>„Material-</w:t>
            </w:r>
            <w:r w:rsidR="006B34BE">
              <w:rPr>
                <w:rFonts w:ascii="Calibri" w:hAnsi="Calibri"/>
                <w:color w:val="000000" w:themeColor="text1"/>
                <w:szCs w:val="24"/>
              </w:rPr>
              <w:t>Tüten</w:t>
            </w:r>
            <w:r w:rsidR="00771268">
              <w:rPr>
                <w:rFonts w:ascii="Calibri" w:hAnsi="Calibri"/>
                <w:color w:val="000000" w:themeColor="text1"/>
                <w:szCs w:val="24"/>
              </w:rPr>
              <w:t>“</w:t>
            </w:r>
            <w:r>
              <w:rPr>
                <w:rFonts w:ascii="Calibri" w:hAnsi="Calibri"/>
                <w:color w:val="000000" w:themeColor="text1"/>
                <w:szCs w:val="24"/>
              </w:rPr>
              <w:t>:</w:t>
            </w:r>
          </w:p>
          <w:p w14:paraId="2C2FE6BA" w14:textId="084A5B40" w:rsidR="00771268" w:rsidRDefault="00771268" w:rsidP="00771268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enthaltenes „Grundmaterial“ mit Flächendesinfektionsmittel desinfizieren</w:t>
            </w:r>
          </w:p>
          <w:p w14:paraId="27149DD0" w14:textId="67F30DD2" w:rsidR="00771268" w:rsidRDefault="00771268" w:rsidP="000028A6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Neue </w:t>
            </w:r>
            <w:r w:rsidR="006B34BE">
              <w:rPr>
                <w:rFonts w:ascii="Calibri" w:hAnsi="Calibri"/>
                <w:color w:val="000000" w:themeColor="text1"/>
                <w:szCs w:val="24"/>
              </w:rPr>
              <w:t>Tüten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für den nächsten Tag füllen</w:t>
            </w:r>
          </w:p>
          <w:p w14:paraId="5CF708EE" w14:textId="0BA8FEF2" w:rsidR="00771268" w:rsidRPr="00174F08" w:rsidRDefault="00771268" w:rsidP="007D2FCD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Benutztes (Spiel)-Material desinfizieren</w:t>
            </w:r>
          </w:p>
        </w:tc>
      </w:tr>
      <w:tr w:rsidR="00771268" w:rsidRPr="004264ED" w14:paraId="6C631CCF" w14:textId="77777777" w:rsidTr="007D2FCD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0935B4BB" w14:textId="77777777" w:rsidR="00771268" w:rsidRPr="004264ED" w:rsidRDefault="00771268" w:rsidP="007D2FCD">
            <w:pPr>
              <w:rPr>
                <w:rFonts w:ascii="Calibri" w:hAnsi="Calibri"/>
                <w:sz w:val="12"/>
              </w:rPr>
            </w:pPr>
          </w:p>
        </w:tc>
      </w:tr>
    </w:tbl>
    <w:p w14:paraId="315517DA" w14:textId="77777777" w:rsidR="00771268" w:rsidRDefault="00771268" w:rsidP="00771268">
      <w:pPr>
        <w:rPr>
          <w:rFonts w:ascii="Fette Engschrift" w:hAnsi="Fette Engschrift"/>
        </w:rPr>
      </w:pPr>
    </w:p>
    <w:p w14:paraId="74CE6555" w14:textId="79EC8DFC" w:rsidR="00771268" w:rsidRDefault="00771268" w:rsidP="00FA19BB">
      <w:pPr>
        <w:rPr>
          <w:rFonts w:ascii="Fette Engschrift" w:hAnsi="Fette Engschrift"/>
        </w:rPr>
      </w:pPr>
      <w:r>
        <w:rPr>
          <w:rFonts w:ascii="Fette Engschrift" w:hAnsi="Fette Engschrift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5D69F3" w:rsidRPr="005D69F3" w14:paraId="2469AC61" w14:textId="77777777" w:rsidTr="000C60B1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2CFDEC94" w14:textId="7DB4763A" w:rsidR="005D69F3" w:rsidRPr="00E74CD3" w:rsidRDefault="005D69F3" w:rsidP="00686314">
            <w:pPr>
              <w:pStyle w:val="berschrift4"/>
              <w:numPr>
                <w:ilvl w:val="0"/>
                <w:numId w:val="9"/>
              </w:numPr>
              <w:rPr>
                <w:bCs/>
                <w:szCs w:val="24"/>
              </w:rPr>
            </w:pPr>
            <w:r w:rsidRPr="00686314">
              <w:rPr>
                <w:szCs w:val="28"/>
              </w:rPr>
              <w:lastRenderedPageBreak/>
              <w:t>Standort</w:t>
            </w:r>
            <w:r w:rsidRPr="005D69F3">
              <w:rPr>
                <w:bCs/>
                <w:szCs w:val="24"/>
              </w:rPr>
              <w:t xml:space="preserve"> „drinnen“</w:t>
            </w:r>
          </w:p>
        </w:tc>
      </w:tr>
    </w:tbl>
    <w:p w14:paraId="3310DBAD" w14:textId="77777777" w:rsidR="00771268" w:rsidRDefault="00771268" w:rsidP="002A15A0">
      <w:pPr>
        <w:pStyle w:val="Textkrper-Einzug2"/>
        <w:spacing w:line="240" w:lineRule="auto"/>
        <w:ind w:left="1418" w:hanging="1418"/>
        <w:rPr>
          <w:rFonts w:ascii="Calibri" w:hAnsi="Calibri"/>
          <w:i/>
          <w:iCs/>
          <w:color w:val="000000" w:themeColor="text1"/>
          <w:szCs w:val="24"/>
        </w:rPr>
      </w:pPr>
    </w:p>
    <w:p w14:paraId="5AC5E106" w14:textId="09B465F1" w:rsidR="002A15A0" w:rsidRDefault="002A15A0" w:rsidP="002A15A0">
      <w:pPr>
        <w:pStyle w:val="Textkrper-Einzug2"/>
        <w:spacing w:line="240" w:lineRule="auto"/>
        <w:ind w:left="1418" w:hanging="1418"/>
        <w:rPr>
          <w:rFonts w:ascii="Calibri" w:hAnsi="Calibri"/>
          <w:i/>
          <w:iCs/>
          <w:color w:val="000000" w:themeColor="text1"/>
          <w:szCs w:val="24"/>
        </w:rPr>
      </w:pPr>
      <w:r w:rsidRPr="00A00CA9">
        <w:rPr>
          <w:rFonts w:ascii="Calibri" w:hAnsi="Calibri"/>
          <w:i/>
          <w:iCs/>
          <w:color w:val="000000" w:themeColor="text1"/>
          <w:szCs w:val="24"/>
        </w:rPr>
        <w:t>Hintergrund:</w:t>
      </w:r>
      <w:r w:rsidRPr="00A00CA9">
        <w:rPr>
          <w:rFonts w:ascii="Calibri" w:hAnsi="Calibri"/>
          <w:i/>
          <w:iCs/>
          <w:color w:val="000000" w:themeColor="text1"/>
          <w:szCs w:val="24"/>
        </w:rPr>
        <w:tab/>
      </w:r>
      <w:r>
        <w:rPr>
          <w:rFonts w:ascii="Calibri" w:hAnsi="Calibri"/>
          <w:i/>
          <w:iCs/>
          <w:color w:val="000000" w:themeColor="text1"/>
          <w:szCs w:val="24"/>
        </w:rPr>
        <w:t>Findet ein Einsatz drinnen statt, müssen zusätzliche Schutzvorkehrungen g</w:t>
      </w:r>
      <w:r>
        <w:rPr>
          <w:rFonts w:ascii="Calibri" w:hAnsi="Calibri"/>
          <w:i/>
          <w:iCs/>
          <w:color w:val="000000" w:themeColor="text1"/>
          <w:szCs w:val="24"/>
        </w:rPr>
        <w:t>e</w:t>
      </w:r>
      <w:r>
        <w:rPr>
          <w:rFonts w:ascii="Calibri" w:hAnsi="Calibri"/>
          <w:i/>
          <w:iCs/>
          <w:color w:val="000000" w:themeColor="text1"/>
          <w:szCs w:val="24"/>
        </w:rPr>
        <w:t>troffen werden.</w:t>
      </w:r>
    </w:p>
    <w:p w14:paraId="74568868" w14:textId="77777777" w:rsidR="002A15A0" w:rsidRPr="002A15A0" w:rsidRDefault="002A15A0" w:rsidP="002A15A0">
      <w:pPr>
        <w:pStyle w:val="Textkrper-Einzug2"/>
        <w:spacing w:line="240" w:lineRule="auto"/>
        <w:ind w:left="1418" w:hanging="1418"/>
        <w:rPr>
          <w:rFonts w:ascii="Calibri" w:hAnsi="Calibri"/>
          <w:i/>
          <w:iCs/>
          <w:color w:val="000000" w:themeColor="text1"/>
          <w:szCs w:val="24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A4FA0" w:rsidRPr="002A15A0" w14:paraId="008D96B0" w14:textId="77777777" w:rsidTr="00E138A7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21D8F8" w14:textId="38ED9207" w:rsidR="00CA4FA0" w:rsidRPr="00E74CD3" w:rsidRDefault="002A15A0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 w:rsidRPr="002A15A0">
              <w:rPr>
                <w:bCs/>
                <w:sz w:val="24"/>
                <w:szCs w:val="24"/>
              </w:rPr>
              <w:t>Bringen / Anmeldung</w:t>
            </w:r>
            <w:r>
              <w:rPr>
                <w:bCs/>
                <w:sz w:val="24"/>
                <w:szCs w:val="24"/>
              </w:rPr>
              <w:t xml:space="preserve"> / Abholen</w:t>
            </w:r>
          </w:p>
        </w:tc>
      </w:tr>
      <w:tr w:rsidR="00CA4FA0" w:rsidRPr="00D02053" w14:paraId="23ECF97F" w14:textId="77777777" w:rsidTr="00E138A7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52DA8353" w14:textId="77777777" w:rsidR="00CA4FA0" w:rsidRPr="00D02053" w:rsidRDefault="00CA4FA0" w:rsidP="00E138A7">
            <w:pPr>
              <w:rPr>
                <w:rFonts w:ascii="Calibri" w:hAnsi="Calibri"/>
                <w:szCs w:val="24"/>
              </w:rPr>
            </w:pPr>
          </w:p>
        </w:tc>
      </w:tr>
      <w:tr w:rsidR="00CA4FA0" w:rsidRPr="004264ED" w14:paraId="7046F603" w14:textId="77777777" w:rsidTr="00E138A7">
        <w:tc>
          <w:tcPr>
            <w:tcW w:w="9060" w:type="dxa"/>
            <w:tcBorders>
              <w:top w:val="nil"/>
              <w:bottom w:val="nil"/>
            </w:tcBorders>
          </w:tcPr>
          <w:p w14:paraId="6063D5C4" w14:textId="4ED87FDA" w:rsidR="00871E85" w:rsidRPr="00131793" w:rsidRDefault="00131793" w:rsidP="00871E85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/>
                <w:szCs w:val="24"/>
              </w:rPr>
              <w:t>Die Eltern dürfen die Räumlichkeiten nicht betreten.</w:t>
            </w:r>
          </w:p>
          <w:p w14:paraId="62ADAEC7" w14:textId="25486608" w:rsidR="00131793" w:rsidRPr="00131793" w:rsidRDefault="00131793" w:rsidP="00871E85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/>
                <w:szCs w:val="24"/>
              </w:rPr>
              <w:t>Der Empfangsbereich wird an der Eingangstür aufgebaut.</w:t>
            </w:r>
          </w:p>
          <w:p w14:paraId="657F0085" w14:textId="5DAE25F7" w:rsidR="00131793" w:rsidRPr="00131793" w:rsidRDefault="00131793" w:rsidP="00871E85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/>
                <w:szCs w:val="24"/>
              </w:rPr>
              <w:t>Der Bistrotisch für die Eltern ist im Außenbereich unter dem Spielmobil-Pavillon (ihr braucht ihn ja nicht, ihr seid im Eingangsbereich der Halle).</w:t>
            </w:r>
          </w:p>
          <w:p w14:paraId="0D07E632" w14:textId="77777777" w:rsidR="00CA4FA0" w:rsidRPr="002A15A0" w:rsidRDefault="00131793" w:rsidP="00131793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/>
                <w:szCs w:val="24"/>
              </w:rPr>
              <w:t>Die Kinder können dann nach der Anmeldung die Räumlichkeiten ohne Eltern betreten und zum Aufenthaltsbereich gehen.</w:t>
            </w:r>
          </w:p>
          <w:p w14:paraId="220D38C1" w14:textId="4475D3D6" w:rsidR="002A15A0" w:rsidRPr="00131793" w:rsidRDefault="002A15A0" w:rsidP="00131793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="Calibri" w:hAnsi="Calibri"/>
                <w:szCs w:val="24"/>
              </w:rPr>
              <w:t>Auch bei der Abholung dürfen die Eltern die Räumlichkeiten nicht betreten.</w:t>
            </w:r>
          </w:p>
        </w:tc>
      </w:tr>
      <w:tr w:rsidR="00CA4FA0" w:rsidRPr="004264ED" w14:paraId="0339BDCF" w14:textId="77777777" w:rsidTr="00E138A7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6D58D03E" w14:textId="77777777" w:rsidR="00CA4FA0" w:rsidRPr="004264ED" w:rsidRDefault="00CA4FA0" w:rsidP="00E138A7">
            <w:pPr>
              <w:rPr>
                <w:rFonts w:ascii="Calibri" w:hAnsi="Calibri"/>
                <w:sz w:val="12"/>
              </w:rPr>
            </w:pPr>
          </w:p>
        </w:tc>
      </w:tr>
    </w:tbl>
    <w:p w14:paraId="77CF2BFB" w14:textId="77777777" w:rsidR="002A15A0" w:rsidRDefault="002A15A0"/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2A15A0" w:rsidRPr="007246D7" w14:paraId="16DA68FE" w14:textId="77777777" w:rsidTr="000C60B1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0FAF6C9" w14:textId="1638485A" w:rsidR="002A15A0" w:rsidRPr="00FF53DC" w:rsidRDefault="002A15A0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Türen</w:t>
            </w:r>
          </w:p>
        </w:tc>
      </w:tr>
      <w:tr w:rsidR="002A15A0" w:rsidRPr="00D02053" w14:paraId="52174526" w14:textId="77777777" w:rsidTr="000C60B1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53FAA84C" w14:textId="77777777" w:rsidR="002A15A0" w:rsidRPr="00D02053" w:rsidRDefault="002A15A0" w:rsidP="000C60B1">
            <w:pPr>
              <w:rPr>
                <w:rFonts w:ascii="Calibri" w:hAnsi="Calibri"/>
                <w:szCs w:val="24"/>
              </w:rPr>
            </w:pPr>
          </w:p>
        </w:tc>
      </w:tr>
      <w:tr w:rsidR="00871E85" w:rsidRPr="004264ED" w14:paraId="34A794A9" w14:textId="77777777" w:rsidTr="00E138A7">
        <w:tc>
          <w:tcPr>
            <w:tcW w:w="9060" w:type="dxa"/>
            <w:tcBorders>
              <w:top w:val="nil"/>
              <w:bottom w:val="nil"/>
            </w:tcBorders>
          </w:tcPr>
          <w:p w14:paraId="771AE727" w14:textId="77777777" w:rsidR="00871E85" w:rsidRPr="00D03FD7" w:rsidRDefault="00871E85" w:rsidP="00871E85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Eingangstüren bleiben geschlossen, um ein unkontrolliertes Betreten fremder Personen zu verhindern.</w:t>
            </w:r>
          </w:p>
          <w:p w14:paraId="5E22C145" w14:textId="77777777" w:rsidR="00871E85" w:rsidRPr="00D03FD7" w:rsidRDefault="00871E85" w:rsidP="00871E85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 xml:space="preserve">Es </w:t>
            </w:r>
            <w:proofErr w:type="gramStart"/>
            <w:r w:rsidRPr="00D03FD7">
              <w:rPr>
                <w:rFonts w:ascii="Calibri" w:hAnsi="Calibri"/>
                <w:color w:val="000000" w:themeColor="text1"/>
                <w:szCs w:val="24"/>
              </w:rPr>
              <w:t>werden</w:t>
            </w:r>
            <w:proofErr w:type="gramEnd"/>
            <w:r w:rsidRPr="00D03FD7">
              <w:rPr>
                <w:rFonts w:ascii="Calibri" w:hAnsi="Calibri"/>
                <w:color w:val="000000" w:themeColor="text1"/>
                <w:szCs w:val="24"/>
              </w:rPr>
              <w:t xml:space="preserve">, soweit möglich, automatisch öffnende Türen genutzt. </w:t>
            </w:r>
          </w:p>
          <w:p w14:paraId="765D68E0" w14:textId="77777777" w:rsidR="00871E85" w:rsidRPr="00D03FD7" w:rsidRDefault="00871E85" w:rsidP="00871E85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Nichtselbstständig öffnende Türen, die nicht zwingend geschlossen bleiben müssen, bleiben während der Veranstaltung dauerhaft geöffnet.</w:t>
            </w:r>
          </w:p>
          <w:p w14:paraId="329FB9CC" w14:textId="3432C664" w:rsidR="00871E85" w:rsidRPr="00871E85" w:rsidRDefault="00871E85" w:rsidP="00871E85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Türen, die lt. Brandschutz geschlossen bleiben müssen, bleiben ebenfalls geschlossen.</w:t>
            </w:r>
          </w:p>
        </w:tc>
      </w:tr>
      <w:tr w:rsidR="00871E85" w:rsidRPr="004264ED" w14:paraId="16271855" w14:textId="77777777" w:rsidTr="00E138A7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0C5E3BC1" w14:textId="77777777" w:rsidR="00871E85" w:rsidRPr="004264ED" w:rsidRDefault="00871E85" w:rsidP="00E138A7">
            <w:pPr>
              <w:rPr>
                <w:rFonts w:ascii="Calibri" w:hAnsi="Calibri"/>
                <w:sz w:val="12"/>
              </w:rPr>
            </w:pPr>
          </w:p>
        </w:tc>
      </w:tr>
    </w:tbl>
    <w:p w14:paraId="61C49EF7" w14:textId="77777777" w:rsidR="002A15A0" w:rsidRDefault="002A15A0"/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2A15A0" w:rsidRPr="002A15A0" w14:paraId="3978A8D8" w14:textId="77777777" w:rsidTr="000C60B1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7A1E91D" w14:textId="19CCBDA5" w:rsidR="002A15A0" w:rsidRPr="00FF53DC" w:rsidRDefault="002A15A0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Reinigung und Lüften</w:t>
            </w:r>
          </w:p>
        </w:tc>
      </w:tr>
      <w:tr w:rsidR="002A15A0" w:rsidRPr="00D02053" w14:paraId="3C88A926" w14:textId="77777777" w:rsidTr="000C60B1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64F23FDB" w14:textId="77777777" w:rsidR="002A15A0" w:rsidRPr="00D02053" w:rsidRDefault="002A15A0" w:rsidP="000C60B1">
            <w:pPr>
              <w:rPr>
                <w:rFonts w:ascii="Calibri" w:hAnsi="Calibri"/>
                <w:szCs w:val="24"/>
              </w:rPr>
            </w:pPr>
          </w:p>
        </w:tc>
      </w:tr>
      <w:tr w:rsidR="002A15A0" w:rsidRPr="004264ED" w14:paraId="7DC70945" w14:textId="77777777" w:rsidTr="00E138A7">
        <w:tc>
          <w:tcPr>
            <w:tcW w:w="9060" w:type="dxa"/>
            <w:tcBorders>
              <w:top w:val="nil"/>
              <w:bottom w:val="nil"/>
            </w:tcBorders>
          </w:tcPr>
          <w:p w14:paraId="6DEDF626" w14:textId="2F29B6CB" w:rsidR="00871E85" w:rsidRDefault="005D69F3" w:rsidP="00871E85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Die</w:t>
            </w:r>
            <w:r w:rsidR="00871E85" w:rsidRPr="00FC61A8">
              <w:rPr>
                <w:rFonts w:asciiTheme="minorHAnsi" w:hAnsiTheme="minorHAnsi" w:cstheme="minorHAnsi"/>
                <w:szCs w:val="24"/>
              </w:rPr>
              <w:t xml:space="preserve"> Räumlichkeiten</w:t>
            </w:r>
            <w:r>
              <w:rPr>
                <w:rFonts w:asciiTheme="minorHAnsi" w:hAnsiTheme="minorHAnsi" w:cstheme="minorHAnsi"/>
                <w:szCs w:val="24"/>
              </w:rPr>
              <w:t xml:space="preserve"> müssen</w:t>
            </w:r>
            <w:r w:rsidR="00871E85" w:rsidRPr="00FC61A8">
              <w:rPr>
                <w:rFonts w:asciiTheme="minorHAnsi" w:hAnsiTheme="minorHAnsi" w:cstheme="minorHAnsi"/>
                <w:szCs w:val="24"/>
              </w:rPr>
              <w:t xml:space="preserve"> regelmäßig gelüftet</w:t>
            </w:r>
            <w:r>
              <w:rPr>
                <w:rFonts w:asciiTheme="minorHAnsi" w:hAnsiTheme="minorHAnsi" w:cstheme="minorHAnsi"/>
                <w:szCs w:val="24"/>
              </w:rPr>
              <w:t xml:space="preserve"> werden:</w:t>
            </w:r>
          </w:p>
          <w:p w14:paraId="5D09066A" w14:textId="77777777" w:rsidR="00871E85" w:rsidRPr="00FC61A8" w:rsidRDefault="00871E85" w:rsidP="00871E85">
            <w:pPr>
              <w:pStyle w:val="Textkrper-Einzug2"/>
              <w:spacing w:after="200" w:line="240" w:lineRule="auto"/>
              <w:ind w:left="35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→ </w:t>
            </w:r>
            <w:r w:rsidRPr="00FC61A8">
              <w:rPr>
                <w:rFonts w:ascii="Calibri" w:hAnsi="Calibri"/>
                <w:szCs w:val="24"/>
              </w:rPr>
              <w:t>mindestens</w:t>
            </w:r>
            <w:r w:rsidRPr="00FC61A8">
              <w:rPr>
                <w:rFonts w:asciiTheme="minorHAnsi" w:hAnsiTheme="minorHAnsi" w:cstheme="minorHAnsi"/>
                <w:szCs w:val="24"/>
              </w:rPr>
              <w:t xml:space="preserve"> 10 Minuten je volle Stunde (lt. Empfehlung des Bayerischen Jugendri</w:t>
            </w:r>
            <w:r w:rsidRPr="00FC61A8">
              <w:rPr>
                <w:rFonts w:asciiTheme="minorHAnsi" w:hAnsiTheme="minorHAnsi" w:cstheme="minorHAnsi"/>
                <w:szCs w:val="24"/>
              </w:rPr>
              <w:t>n</w:t>
            </w:r>
            <w:r w:rsidRPr="00FC61A8">
              <w:rPr>
                <w:rFonts w:asciiTheme="minorHAnsi" w:hAnsiTheme="minorHAnsi" w:cstheme="minorHAnsi"/>
                <w:szCs w:val="24"/>
              </w:rPr>
              <w:t>ges).</w:t>
            </w:r>
          </w:p>
          <w:p w14:paraId="3E47FF07" w14:textId="77777777" w:rsidR="00871E85" w:rsidRPr="00A86D7F" w:rsidRDefault="00871E85" w:rsidP="00B8286A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ind w:right="1549"/>
              <w:rPr>
                <w:rFonts w:asciiTheme="minorHAnsi" w:hAnsiTheme="minorHAnsi" w:cstheme="minorHAnsi"/>
                <w:szCs w:val="24"/>
              </w:rPr>
            </w:pPr>
            <w:r w:rsidRPr="00A86D7F">
              <w:rPr>
                <w:rFonts w:ascii="Calibri" w:hAnsi="Calibri"/>
                <w:szCs w:val="24"/>
              </w:rPr>
              <w:t>Handkontaktflächen (insbesondere Türklinken, Tischoberflächen, Fen</w:t>
            </w:r>
            <w:r w:rsidRPr="00A86D7F">
              <w:rPr>
                <w:rFonts w:ascii="Calibri" w:hAnsi="Calibri"/>
                <w:szCs w:val="24"/>
              </w:rPr>
              <w:t>s</w:t>
            </w:r>
            <w:r w:rsidRPr="00A86D7F">
              <w:rPr>
                <w:rFonts w:ascii="Calibri" w:hAnsi="Calibri"/>
                <w:szCs w:val="24"/>
              </w:rPr>
              <w:t xml:space="preserve">tergriffe) </w:t>
            </w:r>
            <w:r>
              <w:rPr>
                <w:rFonts w:ascii="Calibri" w:hAnsi="Calibri"/>
                <w:szCs w:val="24"/>
              </w:rPr>
              <w:t xml:space="preserve">werden </w:t>
            </w:r>
            <w:r w:rsidRPr="00A86D7F">
              <w:rPr>
                <w:rFonts w:ascii="Calibri" w:hAnsi="Calibri"/>
                <w:szCs w:val="24"/>
              </w:rPr>
              <w:t xml:space="preserve">je nach Bedarf auch häufiger am Tag </w:t>
            </w:r>
            <w:r>
              <w:rPr>
                <w:rFonts w:ascii="Calibri" w:hAnsi="Calibri"/>
                <w:szCs w:val="24"/>
              </w:rPr>
              <w:t xml:space="preserve">mit einem </w:t>
            </w:r>
            <w:r w:rsidRPr="00A86D7F">
              <w:rPr>
                <w:rFonts w:asciiTheme="minorHAnsi" w:hAnsiTheme="minorHAnsi" w:cstheme="minorHAnsi"/>
                <w:szCs w:val="24"/>
              </w:rPr>
              <w:t>ha</w:t>
            </w:r>
            <w:r w:rsidRPr="00A86D7F">
              <w:rPr>
                <w:rFonts w:asciiTheme="minorHAnsi" w:hAnsiTheme="minorHAnsi" w:cstheme="minorHAnsi"/>
                <w:szCs w:val="24"/>
              </w:rPr>
              <w:t>n</w:t>
            </w:r>
            <w:r w:rsidRPr="00A86D7F">
              <w:rPr>
                <w:rFonts w:asciiTheme="minorHAnsi" w:hAnsiTheme="minorHAnsi" w:cstheme="minorHAnsi"/>
                <w:szCs w:val="24"/>
              </w:rPr>
              <w:t xml:space="preserve">delsüblichen Reiniger </w:t>
            </w:r>
            <w:r>
              <w:rPr>
                <w:rFonts w:ascii="Calibri" w:hAnsi="Calibri"/>
                <w:szCs w:val="24"/>
              </w:rPr>
              <w:t>ge</w:t>
            </w:r>
            <w:r w:rsidRPr="00A86D7F">
              <w:rPr>
                <w:rFonts w:ascii="Calibri" w:hAnsi="Calibri"/>
                <w:szCs w:val="24"/>
              </w:rPr>
              <w:t>reinig</w:t>
            </w:r>
            <w:r>
              <w:rPr>
                <w:rFonts w:ascii="Calibri" w:hAnsi="Calibri"/>
                <w:szCs w:val="24"/>
              </w:rPr>
              <w:t>t</w:t>
            </w:r>
            <w:r w:rsidRPr="00A86D7F">
              <w:rPr>
                <w:rFonts w:ascii="Calibri" w:hAnsi="Calibri"/>
                <w:szCs w:val="24"/>
              </w:rPr>
              <w:t>.</w:t>
            </w:r>
          </w:p>
          <w:p w14:paraId="0211BE88" w14:textId="0201F380" w:rsidR="00871E85" w:rsidRPr="005D69F3" w:rsidRDefault="00871E85" w:rsidP="005A060D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 w:rsidRPr="00A86D7F">
              <w:rPr>
                <w:rFonts w:asciiTheme="minorHAnsi" w:hAnsiTheme="minorHAnsi" w:cstheme="minorHAnsi"/>
                <w:szCs w:val="24"/>
              </w:rPr>
              <w:lastRenderedPageBreak/>
              <w:t>Bei Gruppenwechsel</w:t>
            </w:r>
            <w:r>
              <w:rPr>
                <w:rFonts w:asciiTheme="minorHAnsi" w:hAnsiTheme="minorHAnsi" w:cstheme="minorHAnsi"/>
                <w:szCs w:val="24"/>
              </w:rPr>
              <w:t xml:space="preserve"> wird </w:t>
            </w:r>
            <w:r w:rsidRPr="00A86D7F">
              <w:rPr>
                <w:rFonts w:asciiTheme="minorHAnsi" w:hAnsiTheme="minorHAnsi" w:cstheme="minorHAnsi"/>
                <w:szCs w:val="24"/>
              </w:rPr>
              <w:t>de</w:t>
            </w:r>
            <w:r>
              <w:rPr>
                <w:rFonts w:asciiTheme="minorHAnsi" w:hAnsiTheme="minorHAnsi" w:cstheme="minorHAnsi"/>
                <w:szCs w:val="24"/>
              </w:rPr>
              <w:t>r</w:t>
            </w:r>
            <w:r w:rsidRPr="00A86D7F">
              <w:rPr>
                <w:rFonts w:asciiTheme="minorHAnsi" w:hAnsiTheme="minorHAnsi" w:cstheme="minorHAnsi"/>
                <w:szCs w:val="24"/>
              </w:rPr>
              <w:t xml:space="preserve"> Raum</w:t>
            </w:r>
            <w:r>
              <w:rPr>
                <w:rFonts w:asciiTheme="minorHAnsi" w:hAnsiTheme="minorHAnsi" w:cstheme="minorHAnsi"/>
                <w:szCs w:val="24"/>
              </w:rPr>
              <w:t xml:space="preserve"> (</w:t>
            </w:r>
            <w:r w:rsidRPr="00A86D7F">
              <w:rPr>
                <w:rFonts w:asciiTheme="minorHAnsi" w:hAnsiTheme="minorHAnsi" w:cstheme="minorHAnsi"/>
                <w:szCs w:val="24"/>
              </w:rPr>
              <w:t>inklusive der Ausstattungsgegenstände, sowie Türgriffe, Fensterbänke, Fenstergriffe usw.</w:t>
            </w:r>
            <w:r w:rsidR="005A060D">
              <w:rPr>
                <w:rFonts w:asciiTheme="minorHAnsi" w:hAnsiTheme="minorHAnsi" w:cstheme="minorHAnsi"/>
                <w:szCs w:val="24"/>
              </w:rPr>
              <w:t>) gereinigt und desinfiziert und ausgiebig (min. 10 Minuten) gelüftet.</w:t>
            </w:r>
          </w:p>
        </w:tc>
      </w:tr>
      <w:tr w:rsidR="002A15A0" w:rsidRPr="004264ED" w14:paraId="52832F8A" w14:textId="77777777" w:rsidTr="000C60B1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647AB51E" w14:textId="77777777" w:rsidR="002A15A0" w:rsidRPr="004264ED" w:rsidRDefault="002A15A0" w:rsidP="000C60B1">
            <w:pPr>
              <w:rPr>
                <w:rFonts w:ascii="Calibri" w:hAnsi="Calibri"/>
                <w:sz w:val="12"/>
              </w:rPr>
            </w:pPr>
          </w:p>
        </w:tc>
      </w:tr>
    </w:tbl>
    <w:p w14:paraId="4C5E9B5A" w14:textId="77777777" w:rsidR="002A15A0" w:rsidRDefault="002A15A0" w:rsidP="00CA4FA0">
      <w:pPr>
        <w:rPr>
          <w:rFonts w:ascii="Fette Engschrift" w:hAnsi="Fette Engschrift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2A15A0" w:rsidRPr="002A15A0" w14:paraId="4B27F0B4" w14:textId="77777777" w:rsidTr="000C60B1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3958BFA" w14:textId="12949DB4" w:rsidR="002A15A0" w:rsidRPr="00FF53DC" w:rsidRDefault="002A15A0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 w:rsidRPr="002A15A0">
              <w:rPr>
                <w:bCs/>
                <w:sz w:val="24"/>
                <w:szCs w:val="24"/>
              </w:rPr>
              <w:t>Sanitärbereiche</w:t>
            </w:r>
          </w:p>
        </w:tc>
      </w:tr>
      <w:tr w:rsidR="002A15A0" w:rsidRPr="00D02053" w14:paraId="6FC9C758" w14:textId="77777777" w:rsidTr="000C60B1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5649FF08" w14:textId="77777777" w:rsidR="002A15A0" w:rsidRPr="00D02053" w:rsidRDefault="002A15A0" w:rsidP="000C60B1">
            <w:pPr>
              <w:rPr>
                <w:rFonts w:ascii="Calibri" w:hAnsi="Calibri"/>
                <w:szCs w:val="24"/>
              </w:rPr>
            </w:pPr>
          </w:p>
        </w:tc>
      </w:tr>
      <w:tr w:rsidR="005E2B33" w:rsidRPr="004264ED" w14:paraId="703FD3A4" w14:textId="77777777" w:rsidTr="000C60B1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2B72DAC7" w14:textId="77777777" w:rsidR="005D69F3" w:rsidRPr="004264ED" w:rsidRDefault="005D69F3" w:rsidP="000C60B1">
            <w:pPr>
              <w:rPr>
                <w:rFonts w:ascii="Calibri" w:hAnsi="Calibri"/>
                <w:sz w:val="12"/>
              </w:rPr>
            </w:pPr>
          </w:p>
        </w:tc>
      </w:tr>
      <w:tr w:rsidR="005E2B33" w:rsidRPr="004264ED" w14:paraId="36DC43F1" w14:textId="77777777" w:rsidTr="000C60B1">
        <w:tc>
          <w:tcPr>
            <w:tcW w:w="9060" w:type="dxa"/>
            <w:tcBorders>
              <w:top w:val="nil"/>
              <w:bottom w:val="nil"/>
            </w:tcBorders>
          </w:tcPr>
          <w:p w14:paraId="5F86B481" w14:textId="5C5CEC5E" w:rsidR="005D69F3" w:rsidRDefault="005D69F3" w:rsidP="000C60B1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Diese müssen von Haus aus entsprechend beschildert sein.</w:t>
            </w:r>
          </w:p>
          <w:p w14:paraId="35D526E1" w14:textId="703861AC" w:rsidR="005D69F3" w:rsidRDefault="005D69F3" w:rsidP="000C60B1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Die Vorgaben (z.B. wie viele Personen die Sanitärbereiche betreten dürfen etc.) musst Du beachten.</w:t>
            </w:r>
          </w:p>
          <w:p w14:paraId="34CCFB95" w14:textId="5E8468EC" w:rsidR="005D69F3" w:rsidRPr="005D69F3" w:rsidRDefault="005D69F3" w:rsidP="000C60B1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Auch hier gehen die Kinder nicht alleine zur Toiletten</w:t>
            </w:r>
            <w:r w:rsidR="005A060D">
              <w:rPr>
                <w:rFonts w:asciiTheme="minorHAnsi" w:hAnsiTheme="minorHAnsi" w:cstheme="minorHAnsi"/>
                <w:szCs w:val="24"/>
              </w:rPr>
              <w:t>,</w:t>
            </w:r>
            <w:r>
              <w:rPr>
                <w:rFonts w:asciiTheme="minorHAnsi" w:hAnsiTheme="minorHAnsi" w:cstheme="minorHAnsi"/>
                <w:szCs w:val="24"/>
              </w:rPr>
              <w:t xml:space="preserve"> sondern es gibt regelmäßige Pi</w:t>
            </w:r>
            <w:r>
              <w:rPr>
                <w:rFonts w:asciiTheme="minorHAnsi" w:hAnsiTheme="minorHAnsi" w:cstheme="minorHAnsi"/>
                <w:szCs w:val="24"/>
              </w:rPr>
              <w:t>n</w:t>
            </w:r>
            <w:r>
              <w:rPr>
                <w:rFonts w:asciiTheme="minorHAnsi" w:hAnsiTheme="minorHAnsi" w:cstheme="minorHAnsi"/>
                <w:szCs w:val="24"/>
              </w:rPr>
              <w:t>kel- und Händewaschpausen.</w:t>
            </w:r>
          </w:p>
        </w:tc>
      </w:tr>
      <w:tr w:rsidR="002A15A0" w:rsidRPr="004264ED" w14:paraId="315E8F4C" w14:textId="77777777" w:rsidTr="000C60B1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27D1A974" w14:textId="77777777" w:rsidR="002A15A0" w:rsidRPr="004264ED" w:rsidRDefault="002A15A0" w:rsidP="000C60B1">
            <w:pPr>
              <w:rPr>
                <w:rFonts w:ascii="Calibri" w:hAnsi="Calibri"/>
                <w:sz w:val="12"/>
              </w:rPr>
            </w:pPr>
          </w:p>
        </w:tc>
      </w:tr>
    </w:tbl>
    <w:p w14:paraId="0DC3B3B4" w14:textId="77777777" w:rsidR="002A15A0" w:rsidRDefault="002A15A0" w:rsidP="00CA4FA0">
      <w:pPr>
        <w:rPr>
          <w:rFonts w:ascii="Fette Engschrift" w:hAnsi="Fette Engschrift"/>
        </w:rPr>
      </w:pPr>
    </w:p>
    <w:p w14:paraId="2149E8C0" w14:textId="77777777" w:rsidR="005D69F3" w:rsidRDefault="005D69F3" w:rsidP="00CA4FA0">
      <w:pPr>
        <w:rPr>
          <w:rFonts w:ascii="Fette Engschrift" w:hAnsi="Fette Engschrift"/>
        </w:rPr>
      </w:pPr>
    </w:p>
    <w:p w14:paraId="355F018C" w14:textId="77777777" w:rsidR="00871E85" w:rsidRDefault="00871E85" w:rsidP="00871E85">
      <w: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54647A" w:rsidRPr="00E74CD3" w14:paraId="4381E403" w14:textId="77777777" w:rsidTr="00E138A7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575DC600" w14:textId="3C8D3840" w:rsidR="0054647A" w:rsidRPr="00E74CD3" w:rsidRDefault="0054647A" w:rsidP="00686314">
            <w:pPr>
              <w:pStyle w:val="berschrift4"/>
              <w:numPr>
                <w:ilvl w:val="0"/>
                <w:numId w:val="9"/>
              </w:numPr>
              <w:rPr>
                <w:bCs/>
                <w:szCs w:val="24"/>
              </w:rPr>
            </w:pPr>
            <w:r w:rsidRPr="00686314">
              <w:rPr>
                <w:szCs w:val="28"/>
              </w:rPr>
              <w:lastRenderedPageBreak/>
              <w:t>Sonstiges</w:t>
            </w:r>
          </w:p>
        </w:tc>
      </w:tr>
    </w:tbl>
    <w:p w14:paraId="5C6D3D95" w14:textId="65E05EE9" w:rsidR="0054647A" w:rsidRDefault="0054647A" w:rsidP="00871E85"/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54647A" w:rsidRPr="007246D7" w14:paraId="20140BAF" w14:textId="77777777" w:rsidTr="00E138A7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66E49DB" w14:textId="0D3FC3C7" w:rsidR="0054647A" w:rsidRPr="00FF53DC" w:rsidRDefault="0054647A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Verpflegung</w:t>
            </w:r>
          </w:p>
        </w:tc>
      </w:tr>
      <w:tr w:rsidR="0054647A" w:rsidRPr="00D02053" w14:paraId="74BD2C88" w14:textId="77777777" w:rsidTr="00E138A7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3C110A19" w14:textId="77777777" w:rsidR="0054647A" w:rsidRPr="00D02053" w:rsidRDefault="0054647A" w:rsidP="00E138A7">
            <w:pPr>
              <w:rPr>
                <w:rFonts w:ascii="Calibri" w:hAnsi="Calibri"/>
                <w:szCs w:val="24"/>
              </w:rPr>
            </w:pPr>
          </w:p>
        </w:tc>
      </w:tr>
      <w:tr w:rsidR="0054647A" w:rsidRPr="001803B8" w14:paraId="1B355B06" w14:textId="77777777" w:rsidTr="00E138A7">
        <w:tc>
          <w:tcPr>
            <w:tcW w:w="9060" w:type="dxa"/>
            <w:tcBorders>
              <w:top w:val="nil"/>
              <w:bottom w:val="nil"/>
            </w:tcBorders>
          </w:tcPr>
          <w:p w14:paraId="261D9B0E" w14:textId="77777777" w:rsidR="0054647A" w:rsidRDefault="0054647A" w:rsidP="0054647A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Es </w:t>
            </w:r>
            <w:r w:rsidRPr="00F15C7B">
              <w:rPr>
                <w:rFonts w:asciiTheme="minorHAnsi" w:hAnsiTheme="minorHAnsi" w:cstheme="minorHAnsi"/>
                <w:szCs w:val="24"/>
              </w:rPr>
              <w:t>werden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881F67">
              <w:rPr>
                <w:rFonts w:asciiTheme="minorHAnsi" w:hAnsiTheme="minorHAnsi" w:cstheme="minorHAnsi"/>
                <w:szCs w:val="24"/>
              </w:rPr>
              <w:t>keine offenen und frei zugängliche</w:t>
            </w:r>
            <w:r>
              <w:rPr>
                <w:rFonts w:asciiTheme="minorHAnsi" w:hAnsiTheme="minorHAnsi" w:cstheme="minorHAnsi"/>
                <w:szCs w:val="24"/>
              </w:rPr>
              <w:t>n</w:t>
            </w:r>
            <w:r w:rsidRPr="00881F67">
              <w:rPr>
                <w:rFonts w:asciiTheme="minorHAnsi" w:hAnsiTheme="minorHAnsi" w:cstheme="minorHAnsi"/>
                <w:szCs w:val="24"/>
              </w:rPr>
              <w:t xml:space="preserve"> Lebensmittel und Getränke </w:t>
            </w:r>
            <w:r>
              <w:rPr>
                <w:rFonts w:asciiTheme="minorHAnsi" w:hAnsiTheme="minorHAnsi" w:cstheme="minorHAnsi"/>
                <w:szCs w:val="24"/>
              </w:rPr>
              <w:t>angeboten</w:t>
            </w:r>
            <w:r w:rsidRPr="00881F67">
              <w:rPr>
                <w:rFonts w:asciiTheme="minorHAnsi" w:hAnsiTheme="minorHAnsi" w:cstheme="minorHAnsi"/>
                <w:szCs w:val="24"/>
              </w:rPr>
              <w:t>.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5484E4DC" w14:textId="77777777" w:rsidR="0054647A" w:rsidRPr="0054647A" w:rsidRDefault="0054647A" w:rsidP="0054647A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szCs w:val="24"/>
              </w:rPr>
            </w:pPr>
            <w:r w:rsidRPr="0054647A">
              <w:rPr>
                <w:rFonts w:asciiTheme="minorHAnsi" w:hAnsiTheme="minorHAnsi" w:cstheme="minorHAnsi"/>
                <w:szCs w:val="24"/>
              </w:rPr>
              <w:t xml:space="preserve">Sollte es sehr heiß werden, werden wir Euch wieder einen Kasten Wasser ins Spielmobil stellen. </w:t>
            </w:r>
          </w:p>
          <w:p w14:paraId="354481C4" w14:textId="1160AB67" w:rsidR="0054647A" w:rsidRPr="0054647A" w:rsidRDefault="0054647A" w:rsidP="002A15A0">
            <w:pPr>
              <w:pStyle w:val="Textkrper-Einzug2"/>
              <w:numPr>
                <w:ilvl w:val="0"/>
                <w:numId w:val="5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4647A">
              <w:rPr>
                <w:rFonts w:asciiTheme="minorHAnsi" w:hAnsiTheme="minorHAnsi" w:cstheme="minorHAnsi"/>
                <w:szCs w:val="24"/>
              </w:rPr>
              <w:t xml:space="preserve">Dieser ist </w:t>
            </w:r>
            <w:r w:rsidRPr="0054647A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für Euch und für durstige Kinder gedacht, die nichts mehr </w:t>
            </w:r>
            <w:r w:rsidR="00E138A7" w:rsidRPr="0054647A">
              <w:rPr>
                <w:rFonts w:asciiTheme="minorHAnsi" w:hAnsiTheme="minorHAnsi" w:cstheme="minorHAnsi"/>
                <w:color w:val="000000" w:themeColor="text1"/>
                <w:szCs w:val="24"/>
              </w:rPr>
              <w:t>dabeihaben</w:t>
            </w:r>
            <w:r w:rsidRPr="0054647A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  <w:p w14:paraId="07E85C08" w14:textId="77777777" w:rsidR="0054647A" w:rsidRPr="0054647A" w:rsidRDefault="0054647A" w:rsidP="002A15A0">
            <w:pPr>
              <w:pStyle w:val="Textkrper-Einzug2"/>
              <w:numPr>
                <w:ilvl w:val="0"/>
                <w:numId w:val="5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4647A">
              <w:rPr>
                <w:rFonts w:asciiTheme="minorHAnsi" w:hAnsiTheme="minorHAnsi" w:cstheme="minorHAnsi"/>
                <w:color w:val="000000" w:themeColor="text1"/>
                <w:szCs w:val="24"/>
              </w:rPr>
              <w:t>Er wird so aufbewahrt, dass sich die Teilnehmenden nicht selbst nehmen kö</w:t>
            </w:r>
            <w:r w:rsidRPr="0054647A">
              <w:rPr>
                <w:rFonts w:asciiTheme="minorHAnsi" w:hAnsiTheme="minorHAnsi" w:cstheme="minorHAnsi"/>
                <w:color w:val="000000" w:themeColor="text1"/>
                <w:szCs w:val="24"/>
              </w:rPr>
              <w:t>n</w:t>
            </w:r>
            <w:r w:rsidRPr="0054647A">
              <w:rPr>
                <w:rFonts w:asciiTheme="minorHAnsi" w:hAnsiTheme="minorHAnsi" w:cstheme="minorHAnsi"/>
                <w:color w:val="000000" w:themeColor="text1"/>
                <w:szCs w:val="24"/>
              </w:rPr>
              <w:t>nen</w:t>
            </w:r>
          </w:p>
          <w:p w14:paraId="102CA151" w14:textId="4866216F" w:rsidR="0054647A" w:rsidRPr="0054647A" w:rsidRDefault="0054647A" w:rsidP="002A15A0">
            <w:pPr>
              <w:pStyle w:val="Textkrper-Einzug2"/>
              <w:numPr>
                <w:ilvl w:val="0"/>
                <w:numId w:val="5"/>
              </w:numPr>
              <w:spacing w:after="200"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54647A">
              <w:rPr>
                <w:rFonts w:asciiTheme="minorHAnsi" w:hAnsiTheme="minorHAnsi" w:cstheme="minorHAnsi"/>
                <w:color w:val="000000" w:themeColor="text1"/>
                <w:szCs w:val="24"/>
              </w:rPr>
              <w:t>Die Getränke werden durch einen festen Mitarbeitenden an die Teilnehmenden ausgeteilt bzw. in mitgebrachte</w:t>
            </w:r>
            <w:r w:rsidRPr="0054647A">
              <w:rPr>
                <w:rFonts w:asciiTheme="minorHAnsi" w:hAnsiTheme="minorHAnsi" w:cstheme="minorHAnsi"/>
                <w:szCs w:val="24"/>
              </w:rPr>
              <w:t xml:space="preserve"> Flaschen abgefüllt.</w:t>
            </w:r>
          </w:p>
        </w:tc>
      </w:tr>
      <w:tr w:rsidR="0054647A" w:rsidRPr="001803B8" w14:paraId="1A1F43DC" w14:textId="77777777" w:rsidTr="00E138A7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68F1AA4D" w14:textId="77777777" w:rsidR="0054647A" w:rsidRPr="001803B8" w:rsidRDefault="0054647A" w:rsidP="00E138A7">
            <w:pPr>
              <w:rPr>
                <w:rFonts w:ascii="Calibri" w:hAnsi="Calibri"/>
                <w:b/>
                <w:sz w:val="12"/>
                <w:szCs w:val="12"/>
              </w:rPr>
            </w:pPr>
          </w:p>
        </w:tc>
      </w:tr>
    </w:tbl>
    <w:p w14:paraId="6409F7DE" w14:textId="77777777" w:rsidR="00871E85" w:rsidRDefault="00871E85" w:rsidP="00871E85"/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871E85" w:rsidRPr="007246D7" w14:paraId="08B54635" w14:textId="77777777" w:rsidTr="00E138A7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D76FC2D" w14:textId="77777777" w:rsidR="00871E85" w:rsidRPr="00FF53DC" w:rsidRDefault="00871E85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Notfallmaßnahmen</w:t>
            </w:r>
          </w:p>
        </w:tc>
      </w:tr>
      <w:tr w:rsidR="00871E85" w:rsidRPr="00D02053" w14:paraId="687810CA" w14:textId="77777777" w:rsidTr="00E138A7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2D531C79" w14:textId="77777777" w:rsidR="00871E85" w:rsidRPr="00D02053" w:rsidRDefault="00871E85" w:rsidP="00E138A7">
            <w:pPr>
              <w:rPr>
                <w:rFonts w:ascii="Calibri" w:hAnsi="Calibri"/>
                <w:szCs w:val="24"/>
              </w:rPr>
            </w:pPr>
          </w:p>
        </w:tc>
      </w:tr>
      <w:tr w:rsidR="00871E85" w:rsidRPr="001803B8" w14:paraId="283D3456" w14:textId="77777777" w:rsidTr="00E138A7">
        <w:tc>
          <w:tcPr>
            <w:tcW w:w="9060" w:type="dxa"/>
            <w:tcBorders>
              <w:top w:val="nil"/>
              <w:bottom w:val="nil"/>
            </w:tcBorders>
          </w:tcPr>
          <w:p w14:paraId="6129167C" w14:textId="5EA95000" w:rsidR="00871E85" w:rsidRDefault="00871E85" w:rsidP="00E138A7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>Bei Notfällen wird, wie bisher, nach den geltenden Notfallmanagement-Maßnahmen und Erste-Hilfe-Regeln gehandelt.</w:t>
            </w:r>
          </w:p>
          <w:p w14:paraId="00506B9E" w14:textId="6E51F8EA" w:rsidR="00871E85" w:rsidRPr="00D03FD7" w:rsidRDefault="0054647A" w:rsidP="0054647A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Wir haben weiterhin</w:t>
            </w:r>
            <w:r w:rsidR="00871E85" w:rsidRPr="00D03FD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Taschenbeatmungsmasken </w:t>
            </w:r>
            <w:r w:rsidR="00871E85" w:rsidRPr="0054647A">
              <w:rPr>
                <w:rFonts w:asciiTheme="minorHAnsi" w:hAnsiTheme="minorHAnsi" w:cstheme="minorHAnsi"/>
                <w:color w:val="000000" w:themeColor="text1"/>
                <w:szCs w:val="24"/>
              </w:rPr>
              <w:t>für Ersthelfer</w:t>
            </w:r>
            <w:r w:rsidR="00871E85" w:rsidRPr="00D03FD7">
              <w:rPr>
                <w:rFonts w:asciiTheme="minorHAnsi" w:hAnsiTheme="minorHAnsi" w:cstheme="minorHAnsi"/>
                <w:i/>
                <w:iCs/>
                <w:color w:val="000000" w:themeColor="text1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  <w:color w:val="000000" w:themeColor="text1"/>
                <w:szCs w:val="24"/>
              </w:rPr>
              <w:t xml:space="preserve">in den </w:t>
            </w:r>
            <w:r w:rsidRPr="0054647A">
              <w:rPr>
                <w:rFonts w:asciiTheme="minorHAnsi" w:hAnsiTheme="minorHAnsi" w:cstheme="minorHAnsi"/>
                <w:color w:val="000000" w:themeColor="text1"/>
                <w:szCs w:val="24"/>
              </w:rPr>
              <w:t>S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a</w:t>
            </w:r>
            <w:r w:rsidRPr="0054647A">
              <w:rPr>
                <w:rFonts w:asciiTheme="minorHAnsi" w:hAnsiTheme="minorHAnsi" w:cstheme="minorHAnsi"/>
                <w:color w:val="000000" w:themeColor="text1"/>
                <w:szCs w:val="24"/>
              </w:rPr>
              <w:t>ni</w:t>
            </w:r>
            <w:r w:rsidR="00771268">
              <w:rPr>
                <w:rFonts w:asciiTheme="minorHAnsi" w:hAnsiTheme="minorHAnsi" w:cstheme="minorHAnsi"/>
                <w:color w:val="000000" w:themeColor="text1"/>
                <w:szCs w:val="24"/>
              </w:rPr>
              <w:t>täts</w:t>
            </w:r>
            <w:r w:rsidRPr="0054647A">
              <w:rPr>
                <w:rFonts w:asciiTheme="minorHAnsi" w:hAnsiTheme="minorHAnsi" w:cstheme="minorHAnsi"/>
                <w:color w:val="000000" w:themeColor="text1"/>
                <w:szCs w:val="24"/>
              </w:rPr>
              <w:t>koffern</w:t>
            </w:r>
            <w:r>
              <w:rPr>
                <w:rFonts w:asciiTheme="minorHAnsi" w:hAnsiTheme="minorHAnsi" w:cstheme="minorHAnsi"/>
                <w:i/>
                <w:iCs/>
                <w:color w:val="000000" w:themeColor="text1"/>
                <w:szCs w:val="24"/>
              </w:rPr>
              <w:t xml:space="preserve">. </w:t>
            </w:r>
          </w:p>
        </w:tc>
      </w:tr>
      <w:tr w:rsidR="00871E85" w:rsidRPr="001803B8" w14:paraId="57D86EF9" w14:textId="77777777" w:rsidTr="00E138A7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4F0D99F7" w14:textId="77777777" w:rsidR="00871E85" w:rsidRPr="001803B8" w:rsidRDefault="00871E85" w:rsidP="00E138A7">
            <w:pPr>
              <w:rPr>
                <w:rFonts w:ascii="Calibri" w:hAnsi="Calibri"/>
                <w:b/>
                <w:sz w:val="12"/>
                <w:szCs w:val="12"/>
              </w:rPr>
            </w:pPr>
          </w:p>
        </w:tc>
      </w:tr>
    </w:tbl>
    <w:p w14:paraId="252622EC" w14:textId="449C4D35" w:rsidR="00871E85" w:rsidRPr="001803B8" w:rsidRDefault="00871E85" w:rsidP="00871E85">
      <w:pPr>
        <w:pStyle w:val="Textkrper3"/>
        <w:jc w:val="left"/>
        <w:rPr>
          <w:rFonts w:cs="Arial"/>
        </w:rPr>
      </w:pPr>
    </w:p>
    <w:p w14:paraId="2159D0FE" w14:textId="77777777" w:rsidR="00CA4FA0" w:rsidRDefault="00CA4FA0" w:rsidP="00CA4FA0">
      <w:pPr>
        <w:rPr>
          <w:rFonts w:ascii="Fette Engschrift" w:hAnsi="Fette Engschrift"/>
        </w:rPr>
      </w:pPr>
      <w:r>
        <w:rPr>
          <w:rFonts w:ascii="Fette Engschrift" w:hAnsi="Fette Engschrift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1A1344" w:rsidRPr="00E74CD3" w14:paraId="77405322" w14:textId="77777777" w:rsidTr="004F3A59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5A1477C" w14:textId="117EFB15" w:rsidR="001A1344" w:rsidRPr="00E74CD3" w:rsidRDefault="001A1344" w:rsidP="00686314">
            <w:pPr>
              <w:pStyle w:val="berschrift4"/>
              <w:numPr>
                <w:ilvl w:val="0"/>
                <w:numId w:val="9"/>
              </w:numPr>
              <w:rPr>
                <w:bCs/>
                <w:szCs w:val="24"/>
              </w:rPr>
            </w:pPr>
            <w:r w:rsidRPr="00686314">
              <w:rPr>
                <w:szCs w:val="28"/>
              </w:rPr>
              <w:lastRenderedPageBreak/>
              <w:t>Zusätzliches</w:t>
            </w:r>
            <w:r w:rsidRPr="001A1344">
              <w:rPr>
                <w:bCs/>
                <w:szCs w:val="24"/>
              </w:rPr>
              <w:t xml:space="preserve"> „Corona“-Material</w:t>
            </w:r>
          </w:p>
        </w:tc>
      </w:tr>
    </w:tbl>
    <w:p w14:paraId="79C23F8D" w14:textId="77777777" w:rsidR="001A1344" w:rsidRDefault="001A1344" w:rsidP="001A1344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3A6A62" w:rsidRPr="007246D7" w14:paraId="7A1C3817" w14:textId="77777777" w:rsidTr="00463DD3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DB7AAB2" w14:textId="393139CD" w:rsidR="003A6A62" w:rsidRPr="00E74CD3" w:rsidRDefault="001A1344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Schutzausrüstung</w:t>
            </w:r>
          </w:p>
        </w:tc>
      </w:tr>
      <w:tr w:rsidR="003A6A62" w:rsidRPr="00D02053" w14:paraId="5E93212D" w14:textId="77777777" w:rsidTr="00463DD3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27A0CADC" w14:textId="77777777" w:rsidR="003A6A62" w:rsidRPr="00D02053" w:rsidRDefault="003A6A62" w:rsidP="00463DD3">
            <w:pPr>
              <w:rPr>
                <w:rFonts w:ascii="Calibri" w:hAnsi="Calibri"/>
                <w:szCs w:val="24"/>
              </w:rPr>
            </w:pPr>
          </w:p>
        </w:tc>
      </w:tr>
      <w:tr w:rsidR="003A6A62" w:rsidRPr="004264ED" w14:paraId="4B48E41F" w14:textId="77777777" w:rsidTr="00463DD3">
        <w:tc>
          <w:tcPr>
            <w:tcW w:w="9060" w:type="dxa"/>
            <w:tcBorders>
              <w:top w:val="nil"/>
              <w:bottom w:val="nil"/>
            </w:tcBorders>
          </w:tcPr>
          <w:p w14:paraId="44E9378F" w14:textId="4D17ABD4" w:rsidR="003A6A62" w:rsidRDefault="003A6A62" w:rsidP="00CA4FA0">
            <w:pPr>
              <w:pStyle w:val="Textkrper-Einzug2"/>
              <w:numPr>
                <w:ilvl w:val="0"/>
                <w:numId w:val="1"/>
              </w:numPr>
              <w:spacing w:after="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Einwegmasken</w:t>
            </w:r>
            <w:r w:rsidR="001A1344">
              <w:rPr>
                <w:rFonts w:ascii="Calibri" w:hAnsi="Calibri"/>
                <w:color w:val="000000" w:themeColor="text1"/>
                <w:szCs w:val="24"/>
              </w:rPr>
              <w:t xml:space="preserve"> </w:t>
            </w:r>
          </w:p>
          <w:p w14:paraId="2027B47E" w14:textId="606F67F3" w:rsidR="00CA4FA0" w:rsidRPr="00CA4FA0" w:rsidRDefault="00CA4FA0" w:rsidP="002A15A0">
            <w:pPr>
              <w:pStyle w:val="Textkrper-Einzug2"/>
              <w:numPr>
                <w:ilvl w:val="0"/>
                <w:numId w:val="8"/>
              </w:numPr>
              <w:spacing w:after="0" w:line="240" w:lineRule="auto"/>
              <w:ind w:left="1843" w:hanging="357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 w:rsidRPr="00CA4FA0">
              <w:rPr>
                <w:rFonts w:ascii="Calibri" w:hAnsi="Calibri"/>
                <w:i/>
                <w:iCs/>
                <w:color w:val="000000" w:themeColor="text1"/>
                <w:szCs w:val="24"/>
              </w:rPr>
              <w:t>Für Betreuer zum täglichen Wechseln</w:t>
            </w:r>
          </w:p>
          <w:p w14:paraId="54F251D8" w14:textId="3C59FD0B" w:rsidR="00CA4FA0" w:rsidRPr="00CA4FA0" w:rsidRDefault="00CA4FA0" w:rsidP="002A15A0">
            <w:pPr>
              <w:pStyle w:val="Textkrper-Einzug2"/>
              <w:numPr>
                <w:ilvl w:val="0"/>
                <w:numId w:val="8"/>
              </w:numPr>
              <w:spacing w:after="200" w:line="240" w:lineRule="auto"/>
              <w:ind w:left="1843" w:hanging="357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 w:rsidRPr="00CA4FA0">
              <w:rPr>
                <w:rFonts w:ascii="Calibri" w:hAnsi="Calibri"/>
                <w:i/>
                <w:iCs/>
                <w:color w:val="000000" w:themeColor="text1"/>
                <w:szCs w:val="24"/>
              </w:rPr>
              <w:t>Für Kinder/Eltern bei Verlust/Verwechslung</w:t>
            </w:r>
          </w:p>
          <w:p w14:paraId="0BE15D14" w14:textId="69736713" w:rsidR="00CA4FA0" w:rsidRDefault="003A6A62" w:rsidP="00CA4FA0">
            <w:pPr>
              <w:pStyle w:val="Textkrper-Einzug2"/>
              <w:numPr>
                <w:ilvl w:val="0"/>
                <w:numId w:val="1"/>
              </w:numPr>
              <w:spacing w:after="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H</w:t>
            </w:r>
            <w:r w:rsidR="001A1344">
              <w:rPr>
                <w:rFonts w:ascii="Calibri" w:hAnsi="Calibri"/>
                <w:color w:val="000000" w:themeColor="text1"/>
                <w:szCs w:val="24"/>
              </w:rPr>
              <w:t>anddesinfektionsmittel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</w:t>
            </w:r>
            <w:r w:rsidR="00CA4FA0">
              <w:rPr>
                <w:rFonts w:ascii="Calibri" w:hAnsi="Calibri"/>
                <w:szCs w:val="24"/>
              </w:rPr>
              <w:t xml:space="preserve">(gelistet nach VAH, min. Wirkbereich begrenzt </w:t>
            </w:r>
            <w:proofErr w:type="spellStart"/>
            <w:r w:rsidR="00CA4FA0">
              <w:rPr>
                <w:rFonts w:ascii="Calibri" w:hAnsi="Calibri"/>
                <w:szCs w:val="24"/>
              </w:rPr>
              <w:t>viruzid</w:t>
            </w:r>
            <w:proofErr w:type="spellEnd"/>
            <w:r w:rsidR="00CA4FA0">
              <w:rPr>
                <w:rFonts w:ascii="Calibri" w:hAnsi="Calibri"/>
                <w:szCs w:val="24"/>
              </w:rPr>
              <w:t>)</w:t>
            </w:r>
          </w:p>
          <w:p w14:paraId="3CBEA711" w14:textId="0BFC5E2A" w:rsidR="00CA4FA0" w:rsidRPr="00CA4FA0" w:rsidRDefault="00CA4FA0" w:rsidP="002A15A0">
            <w:pPr>
              <w:pStyle w:val="Textkrper-Einzug2"/>
              <w:numPr>
                <w:ilvl w:val="0"/>
                <w:numId w:val="8"/>
              </w:numPr>
              <w:spacing w:after="0" w:line="240" w:lineRule="auto"/>
              <w:ind w:left="1843" w:hanging="357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 w:rsidRPr="00CA4FA0">
              <w:rPr>
                <w:rFonts w:ascii="Calibri" w:hAnsi="Calibri"/>
                <w:i/>
                <w:iCs/>
                <w:color w:val="000000" w:themeColor="text1"/>
                <w:szCs w:val="24"/>
              </w:rPr>
              <w:t>Pump-</w:t>
            </w:r>
            <w:r w:rsidR="003A6A62" w:rsidRPr="00CA4FA0">
              <w:rPr>
                <w:rFonts w:ascii="Calibri" w:hAnsi="Calibri"/>
                <w:i/>
                <w:iCs/>
                <w:color w:val="000000" w:themeColor="text1"/>
                <w:szCs w:val="24"/>
              </w:rPr>
              <w:t xml:space="preserve">Sprühflaschen 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(</w:t>
            </w:r>
            <w:r w:rsidR="003A6A62" w:rsidRPr="00CA4FA0">
              <w:rPr>
                <w:rFonts w:ascii="Calibri" w:hAnsi="Calibri"/>
                <w:i/>
                <w:iCs/>
                <w:color w:val="000000" w:themeColor="text1"/>
                <w:szCs w:val="24"/>
              </w:rPr>
              <w:t>für unterwegs</w:t>
            </w: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)</w:t>
            </w:r>
          </w:p>
          <w:p w14:paraId="35C46EBE" w14:textId="1F605132" w:rsidR="003A6A62" w:rsidRPr="00CA4FA0" w:rsidRDefault="003A6A62" w:rsidP="002A15A0">
            <w:pPr>
              <w:pStyle w:val="Textkrper-Einzug2"/>
              <w:numPr>
                <w:ilvl w:val="0"/>
                <w:numId w:val="8"/>
              </w:numPr>
              <w:spacing w:after="200" w:line="240" w:lineRule="auto"/>
              <w:ind w:left="1843" w:hanging="357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proofErr w:type="spellStart"/>
            <w:r w:rsidRPr="00CA4FA0">
              <w:rPr>
                <w:rFonts w:ascii="Calibri" w:hAnsi="Calibri"/>
                <w:i/>
                <w:iCs/>
                <w:color w:val="000000" w:themeColor="text1"/>
                <w:szCs w:val="24"/>
              </w:rPr>
              <w:t>No</w:t>
            </w:r>
            <w:proofErr w:type="spellEnd"/>
            <w:r w:rsidRPr="00CA4FA0">
              <w:rPr>
                <w:rFonts w:ascii="Calibri" w:hAnsi="Calibri"/>
                <w:i/>
                <w:iCs/>
                <w:color w:val="000000" w:themeColor="text1"/>
                <w:szCs w:val="24"/>
              </w:rPr>
              <w:t>-Touch-Spende</w:t>
            </w:r>
            <w:r w:rsidR="00CA4FA0">
              <w:rPr>
                <w:rFonts w:ascii="Calibri" w:hAnsi="Calibri"/>
                <w:i/>
                <w:iCs/>
                <w:color w:val="000000" w:themeColor="text1"/>
                <w:szCs w:val="24"/>
              </w:rPr>
              <w:t>r (zum Aufstellen)</w:t>
            </w:r>
          </w:p>
          <w:p w14:paraId="6D3EC6D6" w14:textId="77777777" w:rsidR="00FE255A" w:rsidRDefault="003A6A62" w:rsidP="00FE255A">
            <w:pPr>
              <w:pStyle w:val="Textkrper-Einzug2"/>
              <w:numPr>
                <w:ilvl w:val="0"/>
                <w:numId w:val="1"/>
              </w:numPr>
              <w:spacing w:after="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Seifenspender </w:t>
            </w:r>
          </w:p>
          <w:p w14:paraId="203CC22A" w14:textId="147D30CA" w:rsidR="00CA4FA0" w:rsidRPr="00CA4FA0" w:rsidRDefault="00CA4FA0" w:rsidP="002A15A0">
            <w:pPr>
              <w:pStyle w:val="Textkrper-Einzug2"/>
              <w:numPr>
                <w:ilvl w:val="0"/>
                <w:numId w:val="8"/>
              </w:numPr>
              <w:spacing w:after="0" w:line="240" w:lineRule="auto"/>
              <w:ind w:left="1843" w:hanging="357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 w:rsidRPr="00CA4FA0">
              <w:rPr>
                <w:rFonts w:ascii="Calibri" w:hAnsi="Calibri"/>
                <w:i/>
                <w:iCs/>
                <w:color w:val="000000" w:themeColor="text1"/>
                <w:szCs w:val="24"/>
              </w:rPr>
              <w:t>mit</w:t>
            </w:r>
            <w:r w:rsidRPr="00CA4FA0">
              <w:rPr>
                <w:rFonts w:ascii="Calibri" w:hAnsi="Calibri"/>
                <w:i/>
                <w:iCs/>
                <w:szCs w:val="24"/>
              </w:rPr>
              <w:t xml:space="preserve"> handschonender Seife</w:t>
            </w:r>
          </w:p>
          <w:p w14:paraId="52AF2F73" w14:textId="0B463A71" w:rsidR="003A6A62" w:rsidRDefault="003A6A62" w:rsidP="002A15A0">
            <w:pPr>
              <w:pStyle w:val="Textkrper-Einzug2"/>
              <w:numPr>
                <w:ilvl w:val="0"/>
                <w:numId w:val="8"/>
              </w:numPr>
              <w:spacing w:after="200" w:line="240" w:lineRule="auto"/>
              <w:ind w:left="1843" w:hanging="357"/>
              <w:rPr>
                <w:rFonts w:ascii="Calibri" w:hAnsi="Calibri"/>
                <w:color w:val="000000" w:themeColor="text1"/>
                <w:szCs w:val="24"/>
              </w:rPr>
            </w:pPr>
            <w:proofErr w:type="spellStart"/>
            <w:r>
              <w:rPr>
                <w:rFonts w:ascii="Calibri" w:hAnsi="Calibri"/>
                <w:color w:val="000000" w:themeColor="text1"/>
                <w:szCs w:val="24"/>
              </w:rPr>
              <w:t>no</w:t>
            </w:r>
            <w:proofErr w:type="spellEnd"/>
            <w:r w:rsidR="00FE255A">
              <w:rPr>
                <w:rFonts w:ascii="Calibri" w:hAnsi="Calibri"/>
                <w:color w:val="000000" w:themeColor="text1"/>
                <w:szCs w:val="24"/>
              </w:rPr>
              <w:t xml:space="preserve"> </w:t>
            </w:r>
            <w:proofErr w:type="spellStart"/>
            <w:r w:rsidR="00FE255A" w:rsidRPr="00FE255A">
              <w:rPr>
                <w:rFonts w:ascii="Calibri" w:hAnsi="Calibri"/>
                <w:i/>
                <w:iCs/>
                <w:color w:val="000000" w:themeColor="text1"/>
                <w:szCs w:val="24"/>
              </w:rPr>
              <w:t>t</w:t>
            </w:r>
            <w:r w:rsidRPr="00FE255A">
              <w:rPr>
                <w:rFonts w:ascii="Calibri" w:hAnsi="Calibri"/>
                <w:i/>
                <w:iCs/>
                <w:color w:val="000000" w:themeColor="text1"/>
                <w:szCs w:val="24"/>
              </w:rPr>
              <w:t>ouch</w:t>
            </w:r>
            <w:proofErr w:type="spellEnd"/>
          </w:p>
          <w:p w14:paraId="5DFC86E3" w14:textId="31A60461" w:rsidR="00CA4FA0" w:rsidRDefault="00CA4FA0" w:rsidP="002A15A0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79065C">
              <w:rPr>
                <w:rFonts w:ascii="Calibri" w:hAnsi="Calibri"/>
                <w:szCs w:val="24"/>
              </w:rPr>
              <w:t>Einmalhandtücher</w:t>
            </w:r>
          </w:p>
          <w:p w14:paraId="62B64F2F" w14:textId="0C596ECE" w:rsidR="004F3A59" w:rsidRDefault="003A6A62" w:rsidP="00FE255A">
            <w:pPr>
              <w:pStyle w:val="Textkrper-Einzug2"/>
              <w:numPr>
                <w:ilvl w:val="0"/>
                <w:numId w:val="1"/>
              </w:numPr>
              <w:spacing w:after="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Flächendesinfektion</w:t>
            </w:r>
            <w:r w:rsidR="00CA4FA0">
              <w:rPr>
                <w:rFonts w:ascii="Calibri" w:hAnsi="Calibri"/>
                <w:color w:val="000000" w:themeColor="text1"/>
                <w:szCs w:val="24"/>
              </w:rPr>
              <w:t>smittel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</w:t>
            </w:r>
          </w:p>
          <w:p w14:paraId="64F8A30E" w14:textId="11DB286B" w:rsidR="003A6A62" w:rsidRPr="00FE255A" w:rsidRDefault="003A6A62" w:rsidP="002A15A0">
            <w:pPr>
              <w:pStyle w:val="Textkrper-Einzug2"/>
              <w:numPr>
                <w:ilvl w:val="0"/>
                <w:numId w:val="8"/>
              </w:numPr>
              <w:spacing w:after="200" w:line="240" w:lineRule="auto"/>
              <w:ind w:left="1843" w:hanging="357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 w:rsidRPr="00FE255A">
              <w:rPr>
                <w:rFonts w:ascii="Calibri" w:hAnsi="Calibri"/>
                <w:i/>
                <w:iCs/>
                <w:color w:val="000000" w:themeColor="text1"/>
                <w:szCs w:val="24"/>
              </w:rPr>
              <w:t xml:space="preserve">in </w:t>
            </w:r>
            <w:proofErr w:type="spellStart"/>
            <w:r w:rsidRPr="00FE255A">
              <w:rPr>
                <w:rFonts w:ascii="Calibri" w:hAnsi="Calibri"/>
                <w:i/>
                <w:iCs/>
                <w:color w:val="000000" w:themeColor="text1"/>
                <w:szCs w:val="24"/>
              </w:rPr>
              <w:t>Blumensprüher</w:t>
            </w:r>
            <w:proofErr w:type="spellEnd"/>
          </w:p>
          <w:p w14:paraId="2193FBA9" w14:textId="77777777" w:rsidR="003A6A62" w:rsidRDefault="003A6A62" w:rsidP="00463DD3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Einmalhandschuhe</w:t>
            </w:r>
          </w:p>
          <w:p w14:paraId="1E01A782" w14:textId="77777777" w:rsidR="00CA4FA0" w:rsidRPr="00CA4FA0" w:rsidRDefault="004F3A59" w:rsidP="00CA4FA0">
            <w:pPr>
              <w:pStyle w:val="Textkrper-Einzug2"/>
              <w:numPr>
                <w:ilvl w:val="0"/>
                <w:numId w:val="1"/>
              </w:numPr>
              <w:spacing w:after="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3A09D2">
              <w:rPr>
                <w:rFonts w:ascii="Calibri" w:hAnsi="Calibri"/>
                <w:color w:val="000000" w:themeColor="text1"/>
                <w:szCs w:val="24"/>
              </w:rPr>
              <w:t>Plexiglas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-</w:t>
            </w:r>
            <w:r w:rsidRPr="00CA4FA0">
              <w:rPr>
                <w:rFonts w:ascii="Calibri" w:hAnsi="Calibri"/>
                <w:color w:val="000000" w:themeColor="text1"/>
                <w:szCs w:val="24"/>
              </w:rPr>
              <w:t>Scheibe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</w:p>
          <w:p w14:paraId="070D63A5" w14:textId="2CF3BF61" w:rsidR="003A6A62" w:rsidRPr="00CA4FA0" w:rsidRDefault="004F3A59" w:rsidP="002A15A0">
            <w:pPr>
              <w:pStyle w:val="Textkrper-Einzug2"/>
              <w:numPr>
                <w:ilvl w:val="0"/>
                <w:numId w:val="8"/>
              </w:numPr>
              <w:spacing w:after="200" w:line="240" w:lineRule="auto"/>
              <w:ind w:left="1843" w:hanging="357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 w:rsidRPr="00CA4FA0">
              <w:rPr>
                <w:rFonts w:ascii="Calibri" w:hAnsi="Calibri"/>
                <w:i/>
                <w:iCs/>
                <w:color w:val="000000" w:themeColor="text1"/>
                <w:szCs w:val="24"/>
              </w:rPr>
              <w:t>für</w:t>
            </w:r>
            <w:r w:rsidRPr="00CA4FA0">
              <w:rPr>
                <w:rFonts w:asciiTheme="minorHAnsi" w:hAnsiTheme="minorHAnsi" w:cstheme="minorHAnsi"/>
                <w:i/>
                <w:iCs/>
                <w:color w:val="000000" w:themeColor="text1"/>
                <w:szCs w:val="24"/>
              </w:rPr>
              <w:t xml:space="preserve"> Empfang</w:t>
            </w:r>
            <w:r w:rsidRPr="00CA4FA0">
              <w:rPr>
                <w:rFonts w:ascii="Calibri" w:hAnsi="Calibri"/>
                <w:i/>
                <w:iCs/>
                <w:color w:val="000000" w:themeColor="text1"/>
                <w:szCs w:val="24"/>
              </w:rPr>
              <w:t xml:space="preserve"> </w:t>
            </w:r>
          </w:p>
          <w:p w14:paraId="6942C147" w14:textId="2CE4F687" w:rsidR="00CA4FA0" w:rsidRPr="00735022" w:rsidRDefault="00735022" w:rsidP="00CA4FA0">
            <w:pPr>
              <w:pStyle w:val="Textkrper-Einzug2"/>
              <w:numPr>
                <w:ilvl w:val="0"/>
                <w:numId w:val="1"/>
              </w:numPr>
              <w:spacing w:after="0" w:line="240" w:lineRule="auto"/>
              <w:rPr>
                <w:rFonts w:ascii="Calibri" w:hAnsi="Calibri"/>
                <w:szCs w:val="24"/>
              </w:rPr>
            </w:pPr>
            <w:r w:rsidRPr="00735022">
              <w:rPr>
                <w:rFonts w:ascii="Calibri" w:hAnsi="Calibri"/>
                <w:szCs w:val="24"/>
              </w:rPr>
              <w:t>Tasch</w:t>
            </w:r>
            <w:r>
              <w:rPr>
                <w:rFonts w:ascii="Calibri" w:hAnsi="Calibri"/>
                <w:szCs w:val="24"/>
              </w:rPr>
              <w:t>e</w:t>
            </w:r>
            <w:r w:rsidRPr="00735022">
              <w:rPr>
                <w:rFonts w:ascii="Calibri" w:hAnsi="Calibri"/>
                <w:szCs w:val="24"/>
              </w:rPr>
              <w:t>nmaske</w:t>
            </w:r>
          </w:p>
          <w:p w14:paraId="48AE9A1D" w14:textId="77777777" w:rsidR="00CA4FA0" w:rsidRPr="00735022" w:rsidRDefault="00CA4FA0" w:rsidP="002A15A0">
            <w:pPr>
              <w:pStyle w:val="Textkrper-Einzug2"/>
              <w:numPr>
                <w:ilvl w:val="0"/>
                <w:numId w:val="8"/>
              </w:numPr>
              <w:spacing w:after="0" w:line="240" w:lineRule="auto"/>
              <w:ind w:left="1843" w:hanging="357"/>
              <w:rPr>
                <w:rFonts w:ascii="Calibri" w:hAnsi="Calibri"/>
                <w:i/>
                <w:color w:val="000000" w:themeColor="text1"/>
                <w:szCs w:val="24"/>
              </w:rPr>
            </w:pPr>
            <w:r w:rsidRPr="00735022">
              <w:rPr>
                <w:rFonts w:ascii="Calibri" w:hAnsi="Calibri"/>
                <w:i/>
                <w:color w:val="000000" w:themeColor="text1"/>
                <w:szCs w:val="24"/>
              </w:rPr>
              <w:t>Für Mund-zu-Mund-Beatmung</w:t>
            </w:r>
          </w:p>
          <w:p w14:paraId="024DEB80" w14:textId="77777777" w:rsidR="001A1344" w:rsidRPr="00044E6A" w:rsidRDefault="00CA4FA0" w:rsidP="002A15A0">
            <w:pPr>
              <w:pStyle w:val="Textkrper-Einzug2"/>
              <w:numPr>
                <w:ilvl w:val="0"/>
                <w:numId w:val="8"/>
              </w:numPr>
              <w:spacing w:after="200" w:line="240" w:lineRule="auto"/>
              <w:ind w:left="1843" w:hanging="357"/>
              <w:rPr>
                <w:rFonts w:ascii="Calibri" w:hAnsi="Calibri"/>
                <w:i/>
                <w:color w:val="000000" w:themeColor="text1"/>
                <w:szCs w:val="24"/>
              </w:rPr>
            </w:pPr>
            <w:r w:rsidRPr="00735022">
              <w:rPr>
                <w:rFonts w:ascii="Calibri" w:hAnsi="Calibri"/>
                <w:i/>
                <w:color w:val="000000" w:themeColor="text1"/>
                <w:szCs w:val="24"/>
              </w:rPr>
              <w:t>im</w:t>
            </w:r>
            <w:r w:rsidR="004F3A59" w:rsidRPr="00735022">
              <w:rPr>
                <w:rFonts w:ascii="Calibri" w:hAnsi="Calibri"/>
                <w:i/>
                <w:color w:val="000000" w:themeColor="text1"/>
                <w:szCs w:val="24"/>
              </w:rPr>
              <w:t xml:space="preserve"> </w:t>
            </w:r>
            <w:proofErr w:type="spellStart"/>
            <w:r w:rsidR="004F3A59" w:rsidRPr="00735022">
              <w:rPr>
                <w:rFonts w:asciiTheme="minorHAnsi" w:hAnsiTheme="minorHAnsi" w:cstheme="minorHAnsi"/>
                <w:i/>
                <w:iCs/>
                <w:color w:val="000000" w:themeColor="text1"/>
                <w:szCs w:val="24"/>
              </w:rPr>
              <w:t>Sanikoffer</w:t>
            </w:r>
            <w:proofErr w:type="spellEnd"/>
          </w:p>
          <w:p w14:paraId="5DE59318" w14:textId="5EA252AE" w:rsidR="00044E6A" w:rsidRPr="002A15A0" w:rsidRDefault="00044E6A" w:rsidP="00044E6A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i/>
                <w:color w:val="000000" w:themeColor="text1"/>
                <w:szCs w:val="24"/>
              </w:rPr>
            </w:pPr>
            <w:r w:rsidRPr="00044E6A">
              <w:rPr>
                <w:rFonts w:ascii="Calibri" w:hAnsi="Calibri"/>
                <w:color w:val="000000" w:themeColor="text1"/>
                <w:szCs w:val="24"/>
              </w:rPr>
              <w:t>Wasserbehälter zum Händewaschen</w:t>
            </w:r>
          </w:p>
        </w:tc>
      </w:tr>
      <w:tr w:rsidR="003A6A62" w:rsidRPr="004264ED" w14:paraId="141F43BD" w14:textId="77777777" w:rsidTr="00463DD3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46646263" w14:textId="77777777" w:rsidR="003A6A62" w:rsidRPr="004264ED" w:rsidRDefault="003A6A62" w:rsidP="00463DD3">
            <w:pPr>
              <w:rPr>
                <w:rFonts w:ascii="Calibri" w:hAnsi="Calibri"/>
                <w:sz w:val="12"/>
              </w:rPr>
            </w:pPr>
          </w:p>
        </w:tc>
      </w:tr>
    </w:tbl>
    <w:p w14:paraId="61C96B35" w14:textId="0722C765" w:rsidR="001A1344" w:rsidRPr="00AE729B" w:rsidRDefault="001A1344" w:rsidP="003A6A62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1A1344" w:rsidRPr="007246D7" w14:paraId="35DD3DA5" w14:textId="77777777" w:rsidTr="004F3A59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4B9C592" w14:textId="016D1C1A" w:rsidR="001A1344" w:rsidRPr="00E74CD3" w:rsidRDefault="001A1344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Hinweise und Markierungen</w:t>
            </w:r>
          </w:p>
        </w:tc>
      </w:tr>
      <w:tr w:rsidR="001A1344" w:rsidRPr="00D02053" w14:paraId="2B36A64F" w14:textId="77777777" w:rsidTr="004F3A59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0392A0FC" w14:textId="77777777" w:rsidR="001A1344" w:rsidRPr="00D02053" w:rsidRDefault="001A1344" w:rsidP="004F3A59">
            <w:pPr>
              <w:rPr>
                <w:rFonts w:ascii="Calibri" w:hAnsi="Calibri"/>
                <w:szCs w:val="24"/>
              </w:rPr>
            </w:pPr>
          </w:p>
        </w:tc>
      </w:tr>
      <w:tr w:rsidR="001A1344" w:rsidRPr="004264ED" w14:paraId="4FE9EDF4" w14:textId="77777777" w:rsidTr="004F3A59">
        <w:tc>
          <w:tcPr>
            <w:tcW w:w="9060" w:type="dxa"/>
            <w:tcBorders>
              <w:top w:val="nil"/>
              <w:bottom w:val="nil"/>
            </w:tcBorders>
          </w:tcPr>
          <w:p w14:paraId="334B401F" w14:textId="33050E32" w:rsidR="001A1344" w:rsidRDefault="001A1344" w:rsidP="004F3A59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Markierungen</w:t>
            </w:r>
          </w:p>
          <w:p w14:paraId="17314A4E" w14:textId="5EBC0957" w:rsidR="005D69F3" w:rsidRDefault="005D69F3" w:rsidP="004F3A59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Abstandsmarkierungen (Poolnudeln)</w:t>
            </w:r>
          </w:p>
          <w:p w14:paraId="2ADFBBA0" w14:textId="6A5342A9" w:rsidR="001A1344" w:rsidRDefault="001A1344" w:rsidP="004F3A59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Pfeile</w:t>
            </w:r>
          </w:p>
          <w:p w14:paraId="760951D9" w14:textId="7514A001" w:rsidR="001A1344" w:rsidRDefault="001A1344" w:rsidP="004F3A59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proofErr w:type="spellStart"/>
            <w:r>
              <w:rPr>
                <w:rFonts w:ascii="Calibri" w:hAnsi="Calibri"/>
                <w:color w:val="000000" w:themeColor="text1"/>
                <w:szCs w:val="24"/>
              </w:rPr>
              <w:t>Wimpelketten</w:t>
            </w:r>
            <w:proofErr w:type="spellEnd"/>
            <w:r>
              <w:rPr>
                <w:rFonts w:ascii="Calibri" w:hAnsi="Calibri"/>
                <w:color w:val="000000" w:themeColor="text1"/>
                <w:szCs w:val="24"/>
              </w:rPr>
              <w:t xml:space="preserve"> / Absperrband</w:t>
            </w:r>
          </w:p>
          <w:p w14:paraId="5B53B247" w14:textId="63896818" w:rsidR="001A1344" w:rsidRDefault="001A1344" w:rsidP="004F3A59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Plakate </w:t>
            </w:r>
            <w:r w:rsidR="00AE729B">
              <w:rPr>
                <w:rFonts w:ascii="Calibri" w:hAnsi="Calibri"/>
                <w:color w:val="000000" w:themeColor="text1"/>
                <w:szCs w:val="24"/>
              </w:rPr>
              <w:t>„</w:t>
            </w:r>
            <w:r>
              <w:rPr>
                <w:rFonts w:ascii="Calibri" w:hAnsi="Calibri"/>
                <w:color w:val="000000" w:themeColor="text1"/>
                <w:szCs w:val="24"/>
              </w:rPr>
              <w:t>Hygieneregeln</w:t>
            </w:r>
            <w:r w:rsidR="00AE729B">
              <w:rPr>
                <w:rFonts w:ascii="Calibri" w:hAnsi="Calibri"/>
                <w:color w:val="000000" w:themeColor="text1"/>
                <w:szCs w:val="24"/>
              </w:rPr>
              <w:t>“</w:t>
            </w:r>
          </w:p>
          <w:p w14:paraId="239FA587" w14:textId="6EC9E35F" w:rsidR="00AE729B" w:rsidRDefault="00AE729B" w:rsidP="004F3A59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Plakate „Anmeldung“</w:t>
            </w:r>
          </w:p>
          <w:p w14:paraId="3677F52A" w14:textId="1D245DDF" w:rsidR="00AE729B" w:rsidRDefault="00AE729B" w:rsidP="004F3A59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lastRenderedPageBreak/>
              <w:t>Plakate „Richtiges Hände waschen“</w:t>
            </w:r>
          </w:p>
          <w:p w14:paraId="173201CA" w14:textId="41D19F32" w:rsidR="00AE729B" w:rsidRDefault="00AE729B" w:rsidP="004F3A59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Plakate „Abstand – Mundschutz“</w:t>
            </w:r>
          </w:p>
          <w:p w14:paraId="07833737" w14:textId="45E509BE" w:rsidR="001A1344" w:rsidRPr="002A15A0" w:rsidRDefault="005D69F3" w:rsidP="00B8286A">
            <w:pPr>
              <w:pStyle w:val="Textkrper-Einzug2"/>
              <w:numPr>
                <w:ilvl w:val="0"/>
                <w:numId w:val="1"/>
              </w:numPr>
              <w:spacing w:after="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Puzzlematten</w:t>
            </w:r>
          </w:p>
        </w:tc>
      </w:tr>
      <w:tr w:rsidR="001A1344" w:rsidRPr="004264ED" w14:paraId="19DCDB8E" w14:textId="77777777" w:rsidTr="004F3A59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5C5A9396" w14:textId="77777777" w:rsidR="001A1344" w:rsidRPr="004264ED" w:rsidRDefault="001A1344" w:rsidP="004F3A59">
            <w:pPr>
              <w:rPr>
                <w:rFonts w:ascii="Calibri" w:hAnsi="Calibri"/>
                <w:sz w:val="12"/>
              </w:rPr>
            </w:pPr>
          </w:p>
        </w:tc>
      </w:tr>
    </w:tbl>
    <w:p w14:paraId="3C0D80CD" w14:textId="5224A8C6" w:rsidR="00B8286A" w:rsidRPr="00AE729B" w:rsidRDefault="00B8286A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1A1344" w:rsidRPr="007246D7" w14:paraId="706F2BE1" w14:textId="77777777" w:rsidTr="004F3A59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40C2187" w14:textId="493583F0" w:rsidR="001A1344" w:rsidRPr="00E74CD3" w:rsidRDefault="001A1344" w:rsidP="007246D7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„Verwaltung“</w:t>
            </w:r>
          </w:p>
        </w:tc>
      </w:tr>
      <w:tr w:rsidR="001A1344" w:rsidRPr="00D02053" w14:paraId="584CF974" w14:textId="77777777" w:rsidTr="004F3A59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73F34FE5" w14:textId="77777777" w:rsidR="001A1344" w:rsidRPr="00D02053" w:rsidRDefault="001A1344" w:rsidP="004F3A59">
            <w:pPr>
              <w:rPr>
                <w:rFonts w:ascii="Calibri" w:hAnsi="Calibri"/>
                <w:szCs w:val="24"/>
              </w:rPr>
            </w:pPr>
          </w:p>
        </w:tc>
      </w:tr>
      <w:tr w:rsidR="001A1344" w:rsidRPr="004264ED" w14:paraId="1A615E63" w14:textId="77777777" w:rsidTr="004F3A59">
        <w:tc>
          <w:tcPr>
            <w:tcW w:w="9060" w:type="dxa"/>
            <w:tcBorders>
              <w:top w:val="nil"/>
              <w:bottom w:val="nil"/>
            </w:tcBorders>
          </w:tcPr>
          <w:p w14:paraId="1C0ABB53" w14:textId="3607F22C" w:rsidR="001A1344" w:rsidRPr="001A1344" w:rsidRDefault="00CA4FA0" w:rsidP="002A15A0">
            <w:pPr>
              <w:pStyle w:val="Textkrper-Einzug2"/>
              <w:numPr>
                <w:ilvl w:val="0"/>
                <w:numId w:val="8"/>
              </w:numPr>
              <w:spacing w:line="240" w:lineRule="auto"/>
              <w:ind w:left="1843" w:hanging="357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>
              <w:rPr>
                <w:rFonts w:ascii="Calibri" w:hAnsi="Calibri"/>
                <w:i/>
                <w:iCs/>
                <w:color w:val="000000" w:themeColor="text1"/>
                <w:szCs w:val="24"/>
              </w:rPr>
              <w:t>In gesonderten Ordner</w:t>
            </w:r>
          </w:p>
          <w:p w14:paraId="21838282" w14:textId="21AE15A7" w:rsidR="001A1344" w:rsidRDefault="00CA4FA0" w:rsidP="001A1344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Teilnehmerlisten bereits angemeldeter Kinder</w:t>
            </w:r>
          </w:p>
          <w:p w14:paraId="733BDEA6" w14:textId="77777777" w:rsidR="00CA4FA0" w:rsidRDefault="00CA4FA0" w:rsidP="001A1344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Einverständniserklärungen für Eltern</w:t>
            </w:r>
          </w:p>
          <w:p w14:paraId="0E86FCC0" w14:textId="77777777" w:rsidR="00CA4FA0" w:rsidRDefault="00CA4FA0" w:rsidP="001A1344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Formular „aktueller Gesundheitszustand“</w:t>
            </w:r>
          </w:p>
          <w:p w14:paraId="76163EF0" w14:textId="0EFC45C2" w:rsidR="00CA4FA0" w:rsidRDefault="00CA4FA0" w:rsidP="001A1344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Formular „Heimweg“</w:t>
            </w:r>
          </w:p>
          <w:p w14:paraId="5E59B077" w14:textId="77777777" w:rsidR="00CA4FA0" w:rsidRDefault="000028A6" w:rsidP="002A15A0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Dokumentation der Veranstaltung</w:t>
            </w:r>
          </w:p>
          <w:p w14:paraId="5EDB0846" w14:textId="77777777" w:rsidR="00044E6A" w:rsidRDefault="00044E6A" w:rsidP="002A15A0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Infozettel für Eltern</w:t>
            </w:r>
          </w:p>
          <w:p w14:paraId="5CF86A7C" w14:textId="1BF01DFE" w:rsidR="00AE729B" w:rsidRDefault="00AE729B" w:rsidP="002A15A0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Hygienekonzept</w:t>
            </w:r>
          </w:p>
          <w:p w14:paraId="40EAED6A" w14:textId="3593B2D9" w:rsidR="001D77C1" w:rsidRDefault="001D77C1" w:rsidP="002A15A0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Textilaufkleber (darf fotografiert werden / darf nicht fotografiert werden)</w:t>
            </w:r>
          </w:p>
          <w:p w14:paraId="5EE91E7C" w14:textId="77777777" w:rsidR="00AE729B" w:rsidRPr="00AE729B" w:rsidRDefault="00AE729B" w:rsidP="00AE729B">
            <w:pPr>
              <w:pStyle w:val="Textkrper-Einzug2"/>
              <w:numPr>
                <w:ilvl w:val="0"/>
                <w:numId w:val="8"/>
              </w:numPr>
              <w:spacing w:line="240" w:lineRule="auto"/>
              <w:ind w:left="1843" w:hanging="357"/>
              <w:rPr>
                <w:rFonts w:ascii="Calibri" w:hAnsi="Calibri"/>
                <w:i/>
                <w:iCs/>
                <w:color w:val="000000" w:themeColor="text1"/>
                <w:szCs w:val="24"/>
              </w:rPr>
            </w:pPr>
            <w:r w:rsidRPr="00AE729B">
              <w:rPr>
                <w:rFonts w:ascii="Calibri" w:hAnsi="Calibri"/>
                <w:i/>
                <w:iCs/>
                <w:color w:val="000000" w:themeColor="text1"/>
                <w:szCs w:val="24"/>
              </w:rPr>
              <w:t>Zum Auslegen</w:t>
            </w:r>
          </w:p>
          <w:p w14:paraId="3CB3B1AE" w14:textId="3C664793" w:rsidR="00AE729B" w:rsidRDefault="00AE729B" w:rsidP="002A15A0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Teilnahmebedingungen (für die Eltern zum Nachlesen)</w:t>
            </w:r>
          </w:p>
          <w:p w14:paraId="3AD4B2D6" w14:textId="77777777" w:rsidR="00AE729B" w:rsidRDefault="00AE729B" w:rsidP="002A15A0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Datenschutzhinweise (für die Eltern zum Nachlesen)</w:t>
            </w:r>
          </w:p>
          <w:p w14:paraId="6840D612" w14:textId="60C29374" w:rsidR="00AE729B" w:rsidRPr="002A15A0" w:rsidRDefault="00AE729B" w:rsidP="002A15A0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Stifte (zum Ausfüllen der Einverständniserklärung </w:t>
            </w:r>
            <w:proofErr w:type="spellStart"/>
            <w:r>
              <w:rPr>
                <w:rFonts w:ascii="Calibri" w:hAnsi="Calibri"/>
                <w:color w:val="000000" w:themeColor="text1"/>
                <w:szCs w:val="24"/>
              </w:rPr>
              <w:t>u.ä.</w:t>
            </w:r>
            <w:proofErr w:type="spellEnd"/>
            <w:r>
              <w:rPr>
                <w:rFonts w:ascii="Calibri" w:hAnsi="Calibri"/>
                <w:color w:val="000000" w:themeColor="text1"/>
                <w:szCs w:val="24"/>
              </w:rPr>
              <w:t>)</w:t>
            </w:r>
          </w:p>
        </w:tc>
      </w:tr>
      <w:tr w:rsidR="001A1344" w:rsidRPr="004264ED" w14:paraId="46F100D7" w14:textId="77777777" w:rsidTr="004F3A59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246EBA62" w14:textId="77777777" w:rsidR="001A1344" w:rsidRPr="004264ED" w:rsidRDefault="001A1344" w:rsidP="004F3A59">
            <w:pPr>
              <w:rPr>
                <w:rFonts w:ascii="Calibri" w:hAnsi="Calibri"/>
                <w:sz w:val="12"/>
              </w:rPr>
            </w:pPr>
          </w:p>
        </w:tc>
      </w:tr>
    </w:tbl>
    <w:p w14:paraId="7FB6A4D3" w14:textId="77777777" w:rsidR="001D77C1" w:rsidRPr="00AE729B" w:rsidRDefault="001D77C1" w:rsidP="001D77C1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1D77C1" w:rsidRPr="007246D7" w14:paraId="111B86B6" w14:textId="77777777" w:rsidTr="00D953CD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CDE2419" w14:textId="6A938209" w:rsidR="001D77C1" w:rsidRPr="00E74CD3" w:rsidRDefault="001D77C1" w:rsidP="001D77C1">
            <w:pPr>
              <w:pStyle w:val="berschrift4"/>
              <w:numPr>
                <w:ilvl w:val="1"/>
                <w:numId w:val="9"/>
              </w:num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Sonstiges</w:t>
            </w:r>
          </w:p>
        </w:tc>
      </w:tr>
      <w:tr w:rsidR="001D77C1" w:rsidRPr="00D02053" w14:paraId="230699EF" w14:textId="77777777" w:rsidTr="00D953CD">
        <w:trPr>
          <w:cantSplit/>
        </w:trPr>
        <w:tc>
          <w:tcPr>
            <w:tcW w:w="9060" w:type="dxa"/>
            <w:tcBorders>
              <w:top w:val="nil"/>
              <w:bottom w:val="nil"/>
            </w:tcBorders>
          </w:tcPr>
          <w:p w14:paraId="680BAD5C" w14:textId="77777777" w:rsidR="001D77C1" w:rsidRPr="00D02053" w:rsidRDefault="001D77C1" w:rsidP="00D953CD">
            <w:pPr>
              <w:rPr>
                <w:rFonts w:ascii="Calibri" w:hAnsi="Calibri"/>
                <w:szCs w:val="24"/>
              </w:rPr>
            </w:pPr>
          </w:p>
        </w:tc>
      </w:tr>
      <w:tr w:rsidR="001D77C1" w:rsidRPr="004264ED" w14:paraId="13BAE26C" w14:textId="77777777" w:rsidTr="00D953CD">
        <w:tc>
          <w:tcPr>
            <w:tcW w:w="9060" w:type="dxa"/>
            <w:tcBorders>
              <w:top w:val="nil"/>
              <w:bottom w:val="nil"/>
            </w:tcBorders>
          </w:tcPr>
          <w:p w14:paraId="6096C971" w14:textId="340FA759" w:rsidR="001D77C1" w:rsidRPr="001D77C1" w:rsidRDefault="001D77C1" w:rsidP="001D77C1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Material-Tüten (mit „Grundmaterial“: 1 Schere, div. Stiften, 1 Klebestift)</w:t>
            </w:r>
          </w:p>
        </w:tc>
      </w:tr>
      <w:tr w:rsidR="001D77C1" w:rsidRPr="004264ED" w14:paraId="55FADEEE" w14:textId="77777777" w:rsidTr="00D953CD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038D1212" w14:textId="77777777" w:rsidR="001D77C1" w:rsidRPr="004264ED" w:rsidRDefault="001D77C1" w:rsidP="00D953CD">
            <w:pPr>
              <w:rPr>
                <w:rFonts w:ascii="Calibri" w:hAnsi="Calibri"/>
                <w:sz w:val="12"/>
              </w:rPr>
            </w:pPr>
          </w:p>
        </w:tc>
      </w:tr>
    </w:tbl>
    <w:p w14:paraId="2F39D151" w14:textId="77777777" w:rsidR="00463DD3" w:rsidRDefault="00463DD3">
      <w:pPr>
        <w:rPr>
          <w:rFonts w:ascii="Fette Engschrift" w:hAnsi="Fette Engschrift"/>
        </w:rPr>
      </w:pPr>
      <w:r>
        <w:rPr>
          <w:rFonts w:ascii="Fette Engschrift" w:hAnsi="Fette Engschrift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7B4A7E" w:rsidRPr="00E74CD3" w14:paraId="27386988" w14:textId="77777777" w:rsidTr="007D2FCD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225EBAFE" w14:textId="3903D1DD" w:rsidR="007B4A7E" w:rsidRPr="00E74CD3" w:rsidRDefault="007B4A7E" w:rsidP="00686314">
            <w:pPr>
              <w:pStyle w:val="berschrift4"/>
              <w:numPr>
                <w:ilvl w:val="0"/>
                <w:numId w:val="9"/>
              </w:numPr>
              <w:rPr>
                <w:bCs/>
                <w:szCs w:val="24"/>
              </w:rPr>
            </w:pPr>
            <w:r w:rsidRPr="00686314">
              <w:rPr>
                <w:szCs w:val="28"/>
              </w:rPr>
              <w:lastRenderedPageBreak/>
              <w:t>Leitung</w:t>
            </w:r>
            <w:r w:rsidR="002A15A0" w:rsidRPr="00686314">
              <w:rPr>
                <w:szCs w:val="28"/>
              </w:rPr>
              <w:t>saufgaben</w:t>
            </w:r>
          </w:p>
        </w:tc>
      </w:tr>
    </w:tbl>
    <w:p w14:paraId="3A355648" w14:textId="77777777" w:rsidR="007B4A7E" w:rsidRDefault="007B4A7E" w:rsidP="007B4A7E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1B7EF7" w:rsidRPr="00D02053" w14:paraId="1F01582A" w14:textId="77777777" w:rsidTr="002A15A0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7701E6D4" w14:textId="77777777" w:rsidR="001B7EF7" w:rsidRPr="00D02053" w:rsidRDefault="001B7EF7" w:rsidP="002A15A0">
            <w:pPr>
              <w:rPr>
                <w:rFonts w:ascii="Calibri" w:hAnsi="Calibri"/>
                <w:szCs w:val="24"/>
              </w:rPr>
            </w:pPr>
          </w:p>
        </w:tc>
      </w:tr>
      <w:tr w:rsidR="001B7EF7" w:rsidRPr="003A09D2" w14:paraId="53E496AA" w14:textId="77777777" w:rsidTr="004C6910"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4541687F" w14:textId="3854AF87" w:rsidR="001B7EF7" w:rsidRPr="00735022" w:rsidRDefault="00735022" w:rsidP="004C6910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2A15A0">
              <w:rPr>
                <w:rFonts w:asciiTheme="minorHAnsi" w:hAnsiTheme="minorHAnsi" w:cstheme="minorHAnsi"/>
                <w:szCs w:val="24"/>
              </w:rPr>
              <w:t xml:space="preserve">Wir informieren uns über </w:t>
            </w:r>
            <w:r w:rsidR="001B7EF7" w:rsidRPr="002A15A0">
              <w:rPr>
                <w:rFonts w:asciiTheme="minorHAnsi" w:hAnsiTheme="minorHAnsi" w:cstheme="minorHAnsi"/>
                <w:szCs w:val="24"/>
              </w:rPr>
              <w:t>die aktuellen bundes-, landes-, und landkreisweite Regelu</w:t>
            </w:r>
            <w:r w:rsidR="001B7EF7" w:rsidRPr="002A15A0">
              <w:rPr>
                <w:rFonts w:asciiTheme="minorHAnsi" w:hAnsiTheme="minorHAnsi" w:cstheme="minorHAnsi"/>
                <w:szCs w:val="24"/>
              </w:rPr>
              <w:t>n</w:t>
            </w:r>
            <w:r w:rsidR="001B7EF7" w:rsidRPr="002A15A0">
              <w:rPr>
                <w:rFonts w:asciiTheme="minorHAnsi" w:hAnsiTheme="minorHAnsi" w:cstheme="minorHAnsi"/>
                <w:szCs w:val="24"/>
              </w:rPr>
              <w:t xml:space="preserve">gen und Vorgaben in Bezug auf die Corona Pandemie </w:t>
            </w:r>
            <w:r w:rsidR="001B7EF7" w:rsidRPr="00735022">
              <w:rPr>
                <w:rFonts w:asciiTheme="minorHAnsi" w:hAnsiTheme="minorHAnsi" w:cstheme="minorHAnsi"/>
                <w:color w:val="000000" w:themeColor="text1"/>
                <w:szCs w:val="24"/>
              </w:rPr>
              <w:t>SARS-CoV-2</w:t>
            </w:r>
            <w:r w:rsidR="001B7EF7" w:rsidRPr="00735022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Und geben diese I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n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formationen an die Leitungen und Betreuer weiter.</w:t>
            </w:r>
          </w:p>
          <w:p w14:paraId="266F35A2" w14:textId="101926D5" w:rsidR="001B7EF7" w:rsidRPr="003A09D2" w:rsidRDefault="001B7EF7" w:rsidP="00EE395A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A09D2">
              <w:rPr>
                <w:rFonts w:ascii="Calibri" w:hAnsi="Calibri"/>
                <w:color w:val="000000" w:themeColor="text1"/>
                <w:szCs w:val="24"/>
              </w:rPr>
              <w:t>Die Leitung:</w:t>
            </w:r>
          </w:p>
          <w:p w14:paraId="044716FD" w14:textId="77777777" w:rsidR="00EE395A" w:rsidRDefault="00EE395A" w:rsidP="002A15A0">
            <w:pPr>
              <w:pStyle w:val="Textkrper-Einzug2"/>
              <w:numPr>
                <w:ilvl w:val="0"/>
                <w:numId w:val="8"/>
              </w:numPr>
              <w:spacing w:after="0" w:line="240" w:lineRule="auto"/>
              <w:ind w:left="1843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d.h. nicht, dass sie alle Punkte selbst machen muss. </w:t>
            </w:r>
          </w:p>
          <w:p w14:paraId="1631A9DF" w14:textId="20104182" w:rsidR="00EE395A" w:rsidRPr="00EE395A" w:rsidRDefault="00EE395A" w:rsidP="002A15A0">
            <w:pPr>
              <w:pStyle w:val="Textkrper-Einzug2"/>
              <w:numPr>
                <w:ilvl w:val="0"/>
                <w:numId w:val="8"/>
              </w:numPr>
              <w:spacing w:after="200" w:line="240" w:lineRule="auto"/>
              <w:ind w:left="1843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</w:t>
            </w:r>
            <w:r w:rsidR="00735022">
              <w:rPr>
                <w:rFonts w:asciiTheme="minorHAnsi" w:hAnsiTheme="minorHAnsi" w:cstheme="minorHAnsi"/>
                <w:color w:val="000000" w:themeColor="text1"/>
              </w:rPr>
              <w:t>i</w:t>
            </w:r>
            <w:r>
              <w:rPr>
                <w:rFonts w:asciiTheme="minorHAnsi" w:hAnsiTheme="minorHAnsi" w:cstheme="minorHAnsi"/>
                <w:color w:val="000000" w:themeColor="text1"/>
              </w:rPr>
              <w:t>e kann delegieren, muss aber kontrollieren, ob die Punkte auch ausg</w:t>
            </w:r>
            <w:r>
              <w:rPr>
                <w:rFonts w:asciiTheme="minorHAnsi" w:hAnsiTheme="minorHAnsi" w:cstheme="minorHAnsi"/>
                <w:color w:val="000000" w:themeColor="text1"/>
              </w:rPr>
              <w:t>e</w:t>
            </w:r>
            <w:r>
              <w:rPr>
                <w:rFonts w:asciiTheme="minorHAnsi" w:hAnsiTheme="minorHAnsi" w:cstheme="minorHAnsi"/>
                <w:color w:val="000000" w:themeColor="text1"/>
              </w:rPr>
              <w:t>führt wurden.</w:t>
            </w:r>
          </w:p>
          <w:p w14:paraId="136951BC" w14:textId="2FF361C4" w:rsidR="001B7EF7" w:rsidRPr="003A09D2" w:rsidRDefault="005E2B33" w:rsidP="004C6910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kontrolliert regelmäßig </w:t>
            </w:r>
            <w:r w:rsidR="001B7EF7" w:rsidRPr="003A09D2">
              <w:rPr>
                <w:rFonts w:ascii="Calibri" w:hAnsi="Calibri"/>
                <w:color w:val="000000" w:themeColor="text1"/>
                <w:szCs w:val="24"/>
              </w:rPr>
              <w:t xml:space="preserve">die </w:t>
            </w:r>
            <w:r w:rsidR="001B7EF7"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Einhaltung</w:t>
            </w:r>
            <w:r w:rsidR="001B7EF7" w:rsidRPr="003A09D2">
              <w:rPr>
                <w:rFonts w:ascii="Calibri" w:hAnsi="Calibri"/>
                <w:color w:val="000000" w:themeColor="text1"/>
                <w:szCs w:val="24"/>
              </w:rPr>
              <w:t xml:space="preserve"> der Regelungen;</w:t>
            </w:r>
          </w:p>
          <w:p w14:paraId="052FDEEE" w14:textId="00FF3D4D" w:rsidR="005E2B33" w:rsidRDefault="005A060D" w:rsidP="004C6910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sorgt dafür, dass alle</w:t>
            </w:r>
            <w:r w:rsidR="005E2B33">
              <w:rPr>
                <w:rFonts w:asciiTheme="minorHAnsi" w:hAnsiTheme="minorHAnsi" w:cstheme="minorHAnsi"/>
                <w:color w:val="000000" w:themeColor="text1"/>
              </w:rPr>
              <w:t xml:space="preserve"> Hinweisschilder und Markierungen angebracht werden.</w:t>
            </w:r>
          </w:p>
          <w:p w14:paraId="45229384" w14:textId="63DB4291" w:rsidR="005E2B33" w:rsidRPr="005E2B33" w:rsidRDefault="005E2B33" w:rsidP="004C6910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Sorgt dafür, dass die maximale Teilnehmeranzahl nicht überschritten wird.</w:t>
            </w:r>
          </w:p>
          <w:p w14:paraId="47002047" w14:textId="77777777" w:rsidR="00297E17" w:rsidRPr="00297E17" w:rsidRDefault="001B7EF7" w:rsidP="00297E17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297E17">
              <w:rPr>
                <w:rFonts w:asciiTheme="minorHAnsi" w:hAnsiTheme="minorHAnsi" w:cstheme="minorHAnsi"/>
                <w:color w:val="000000" w:themeColor="text1"/>
              </w:rPr>
              <w:t>übern</w:t>
            </w:r>
            <w:r w:rsidR="00EE395A" w:rsidRPr="00297E17">
              <w:rPr>
                <w:rFonts w:asciiTheme="minorHAnsi" w:hAnsiTheme="minorHAnsi" w:cstheme="minorHAnsi"/>
                <w:color w:val="000000" w:themeColor="text1"/>
              </w:rPr>
              <w:t>immt</w:t>
            </w:r>
            <w:r w:rsidRPr="003A09D2">
              <w:rPr>
                <w:rFonts w:ascii="Calibri" w:hAnsi="Calibri"/>
                <w:color w:val="000000" w:themeColor="text1"/>
                <w:szCs w:val="24"/>
              </w:rPr>
              <w:t xml:space="preserve"> die </w:t>
            </w:r>
            <w:r w:rsidR="00297E17">
              <w:rPr>
                <w:rFonts w:ascii="Calibri" w:hAnsi="Calibri"/>
                <w:color w:val="000000" w:themeColor="text1"/>
                <w:szCs w:val="24"/>
              </w:rPr>
              <w:t>Dokumentation der Veranstaltung</w:t>
            </w:r>
          </w:p>
          <w:p w14:paraId="3D27BB99" w14:textId="5ADF6EFD" w:rsidR="00297E17" w:rsidRDefault="00297E17" w:rsidP="00297E17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Die Veranstaltung muss dokumentiert werden</w:t>
            </w:r>
            <w:r w:rsidR="005A060D">
              <w:rPr>
                <w:rFonts w:asciiTheme="minorHAnsi" w:hAnsiTheme="minorHAnsi" w:cstheme="minorHAnsi"/>
                <w:color w:val="000000" w:themeColor="text1"/>
              </w:rPr>
              <w:t>,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um Infektionsketten nac</w:t>
            </w:r>
            <w:r>
              <w:rPr>
                <w:rFonts w:asciiTheme="minorHAnsi" w:hAnsiTheme="minorHAnsi" w:cstheme="minorHAnsi"/>
                <w:color w:val="000000" w:themeColor="text1"/>
              </w:rPr>
              <w:t>h</w:t>
            </w:r>
            <w:r>
              <w:rPr>
                <w:rFonts w:asciiTheme="minorHAnsi" w:hAnsiTheme="minorHAnsi" w:cstheme="minorHAnsi"/>
                <w:color w:val="000000" w:themeColor="text1"/>
              </w:rPr>
              <w:t>vollziehen zu können.</w:t>
            </w:r>
          </w:p>
          <w:p w14:paraId="4A715085" w14:textId="59F0590E" w:rsidR="001B7EF7" w:rsidRPr="00297E17" w:rsidRDefault="00297E17" w:rsidP="00297E17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H</w:t>
            </w:r>
            <w:r w:rsidRPr="00297E17">
              <w:rPr>
                <w:rFonts w:asciiTheme="minorHAnsi" w:hAnsiTheme="minorHAnsi" w:cstheme="minorHAnsi"/>
                <w:color w:val="000000" w:themeColor="text1"/>
              </w:rPr>
              <w:t>ierfür gibt es ein gesondertes Formular</w:t>
            </w:r>
            <w:r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3D834E73" w14:textId="3A8BA86B" w:rsidR="00297E17" w:rsidRPr="003A09D2" w:rsidRDefault="00297E17" w:rsidP="00297E17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Es muss erfasst werden, welche Teilnehmer, Betreuer und ggf. welche e</w:t>
            </w:r>
            <w:r>
              <w:rPr>
                <w:rFonts w:asciiTheme="minorHAnsi" w:hAnsiTheme="minorHAnsi" w:cstheme="minorHAnsi"/>
                <w:color w:val="000000" w:themeColor="text1"/>
              </w:rPr>
              <w:t>x</w:t>
            </w:r>
            <w:r>
              <w:rPr>
                <w:rFonts w:asciiTheme="minorHAnsi" w:hAnsiTheme="minorHAnsi" w:cstheme="minorHAnsi"/>
                <w:color w:val="000000" w:themeColor="text1"/>
              </w:rPr>
              <w:t>ternen Personen (mit Name, Kontakt etc.) von wann bis wann bei der Ve</w:t>
            </w:r>
            <w:r>
              <w:rPr>
                <w:rFonts w:asciiTheme="minorHAnsi" w:hAnsiTheme="minorHAnsi" w:cstheme="minorHAnsi"/>
                <w:color w:val="000000" w:themeColor="text1"/>
              </w:rPr>
              <w:t>r</w:t>
            </w:r>
            <w:r>
              <w:rPr>
                <w:rFonts w:asciiTheme="minorHAnsi" w:hAnsiTheme="minorHAnsi" w:cstheme="minorHAnsi"/>
                <w:color w:val="000000" w:themeColor="text1"/>
              </w:rPr>
              <w:t>anstaltung anwesend waren.</w:t>
            </w:r>
          </w:p>
          <w:p w14:paraId="29F985E0" w14:textId="77777777" w:rsidR="00735022" w:rsidRDefault="001B7EF7" w:rsidP="005E2B33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</w:rPr>
              <w:t>überprüf</w:t>
            </w:r>
            <w:r w:rsidR="00EE395A">
              <w:rPr>
                <w:rFonts w:asciiTheme="minorHAnsi" w:hAnsiTheme="minorHAnsi" w:cstheme="minorHAnsi"/>
                <w:color w:val="000000" w:themeColor="text1"/>
              </w:rPr>
              <w:t>t</w:t>
            </w:r>
            <w:r w:rsidR="00735022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735022" w:rsidRPr="003A09D2">
              <w:rPr>
                <w:rFonts w:asciiTheme="minorHAnsi" w:hAnsiTheme="minorHAnsi" w:cstheme="minorHAnsi"/>
                <w:color w:val="000000" w:themeColor="text1"/>
              </w:rPr>
              <w:t>und sorg</w:t>
            </w:r>
            <w:r w:rsidR="00735022">
              <w:rPr>
                <w:rFonts w:asciiTheme="minorHAnsi" w:hAnsiTheme="minorHAnsi" w:cstheme="minorHAnsi"/>
                <w:color w:val="000000" w:themeColor="text1"/>
              </w:rPr>
              <w:t>t</w:t>
            </w:r>
            <w:r w:rsidR="00735022" w:rsidRPr="003A09D2">
              <w:rPr>
                <w:rFonts w:asciiTheme="minorHAnsi" w:hAnsiTheme="minorHAnsi" w:cstheme="minorHAnsi"/>
                <w:color w:val="000000" w:themeColor="text1"/>
              </w:rPr>
              <w:t xml:space="preserve"> ggf. dafür, dass aufgefüllt wird</w:t>
            </w:r>
            <w:r w:rsidR="00735022">
              <w:rPr>
                <w:rFonts w:asciiTheme="minorHAnsi" w:hAnsiTheme="minorHAnsi" w:cstheme="minorHAnsi"/>
                <w:color w:val="000000" w:themeColor="text1"/>
              </w:rPr>
              <w:t>:</w:t>
            </w:r>
          </w:p>
          <w:p w14:paraId="2E270536" w14:textId="77777777" w:rsidR="005E2B33" w:rsidRDefault="005E2B33" w:rsidP="002A15A0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Theme="minorHAnsi" w:hAnsiTheme="minorHAnsi" w:cstheme="minorHAnsi"/>
                <w:color w:val="000000" w:themeColor="text1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</w:rPr>
              <w:t xml:space="preserve">Seife, </w:t>
            </w:r>
          </w:p>
          <w:p w14:paraId="29FFA9BB" w14:textId="77777777" w:rsidR="005E2B33" w:rsidRDefault="005E2B33" w:rsidP="002A15A0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Theme="minorHAnsi" w:hAnsiTheme="minorHAnsi" w:cstheme="minorHAnsi"/>
                <w:color w:val="000000" w:themeColor="text1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</w:rPr>
              <w:t xml:space="preserve">Einmalhandtücher </w:t>
            </w:r>
          </w:p>
          <w:p w14:paraId="501F3EDA" w14:textId="77777777" w:rsidR="005E2B33" w:rsidRDefault="005E2B33" w:rsidP="002A15A0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Händed</w:t>
            </w:r>
            <w:r w:rsidRPr="003A09D2">
              <w:rPr>
                <w:rFonts w:asciiTheme="minorHAnsi" w:hAnsiTheme="minorHAnsi" w:cstheme="minorHAnsi"/>
                <w:color w:val="000000" w:themeColor="text1"/>
              </w:rPr>
              <w:t>esinfektionsmittel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, </w:t>
            </w:r>
          </w:p>
          <w:p w14:paraId="59BB1BD1" w14:textId="5C7EBD45" w:rsidR="005E2B33" w:rsidRPr="003A09D2" w:rsidRDefault="005E2B33" w:rsidP="002A15A0">
            <w:pPr>
              <w:pStyle w:val="Textkrper-Einzug2"/>
              <w:numPr>
                <w:ilvl w:val="0"/>
                <w:numId w:val="7"/>
              </w:numPr>
              <w:spacing w:line="240" w:lineRule="auto"/>
              <w:ind w:left="156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Flächend</w:t>
            </w:r>
            <w:r w:rsidRPr="003A09D2">
              <w:rPr>
                <w:rFonts w:asciiTheme="minorHAnsi" w:hAnsiTheme="minorHAnsi" w:cstheme="minorHAnsi"/>
                <w:color w:val="000000" w:themeColor="text1"/>
              </w:rPr>
              <w:t>esinfektionsmittel</w:t>
            </w:r>
            <w:r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1DF2B0DF" w14:textId="4C2BF8C5" w:rsidR="001B7EF7" w:rsidRPr="003A09D2" w:rsidRDefault="001B7EF7" w:rsidP="004C6910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</w:rPr>
              <w:t>ob eine zusätzliche Desinfektion bzw. Reinigung von Räumlichkeiten, Türklinken etc. während der Veranstaltung nötig ist und sorg</w:t>
            </w:r>
            <w:r w:rsidR="00EE395A">
              <w:rPr>
                <w:rFonts w:asciiTheme="minorHAnsi" w:hAnsiTheme="minorHAnsi" w:cstheme="minorHAnsi"/>
                <w:color w:val="000000" w:themeColor="text1"/>
              </w:rPr>
              <w:t>t</w:t>
            </w:r>
            <w:r w:rsidRPr="003A09D2">
              <w:rPr>
                <w:rFonts w:asciiTheme="minorHAnsi" w:hAnsiTheme="minorHAnsi" w:cstheme="minorHAnsi"/>
                <w:color w:val="000000" w:themeColor="text1"/>
              </w:rPr>
              <w:t xml:space="preserve"> ggf. für diese</w:t>
            </w:r>
            <w:r w:rsidR="00EE395A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34974BF8" w14:textId="77777777" w:rsidR="001B7EF7" w:rsidRDefault="001B7EF7" w:rsidP="004C6910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</w:rPr>
            </w:pPr>
            <w:r w:rsidRPr="003A09D2">
              <w:rPr>
                <w:rFonts w:asciiTheme="minorHAnsi" w:hAnsiTheme="minorHAnsi" w:cstheme="minorHAnsi"/>
                <w:color w:val="000000" w:themeColor="text1"/>
              </w:rPr>
              <w:t>ob regelmäßig gelüftet wird und sorg</w:t>
            </w:r>
            <w:r w:rsidR="00EE395A">
              <w:rPr>
                <w:rFonts w:asciiTheme="minorHAnsi" w:hAnsiTheme="minorHAnsi" w:cstheme="minorHAnsi"/>
                <w:color w:val="000000" w:themeColor="text1"/>
              </w:rPr>
              <w:t>t</w:t>
            </w:r>
            <w:r w:rsidRPr="003A09D2">
              <w:rPr>
                <w:rFonts w:asciiTheme="minorHAnsi" w:hAnsiTheme="minorHAnsi" w:cstheme="minorHAnsi"/>
                <w:color w:val="000000" w:themeColor="text1"/>
              </w:rPr>
              <w:t xml:space="preserve"> dafür.</w:t>
            </w:r>
          </w:p>
          <w:p w14:paraId="027815AF" w14:textId="4D0CC3D4" w:rsidR="00EE395A" w:rsidRPr="00EE395A" w:rsidRDefault="00EE395A" w:rsidP="00E618FC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 xml:space="preserve">sorgt dafür, dass alle nötigen Formulare (siehe </w:t>
            </w:r>
            <w:r w:rsidR="00E618FC">
              <w:rPr>
                <w:rFonts w:ascii="Calibri" w:hAnsi="Calibri"/>
                <w:color w:val="000000" w:themeColor="text1"/>
                <w:szCs w:val="24"/>
              </w:rPr>
              <w:t>4.2 und 7.3</w:t>
            </w:r>
            <w:r>
              <w:rPr>
                <w:rFonts w:ascii="Calibri" w:hAnsi="Calibri"/>
                <w:color w:val="000000" w:themeColor="text1"/>
                <w:szCs w:val="24"/>
              </w:rPr>
              <w:t>) ausfüllt werden bzw. füllt sie selbst aus</w:t>
            </w:r>
          </w:p>
        </w:tc>
      </w:tr>
    </w:tbl>
    <w:p w14:paraId="31AAEEDB" w14:textId="77777777" w:rsidR="00463DD3" w:rsidRDefault="00463DD3">
      <w:pPr>
        <w:rPr>
          <w:rFonts w:ascii="Fette Engschrift" w:hAnsi="Fette Engschrift"/>
        </w:rPr>
      </w:pPr>
      <w:r>
        <w:rPr>
          <w:rFonts w:ascii="Fette Engschrift" w:hAnsi="Fette Engschrift"/>
        </w:rPr>
        <w:br w:type="page"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2A15A0" w:rsidRPr="00E74CD3" w14:paraId="7783A374" w14:textId="77777777" w:rsidTr="000C60B1">
        <w:trPr>
          <w:cantSplit/>
        </w:trPr>
        <w:tc>
          <w:tcPr>
            <w:tcW w:w="9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09F42D89" w14:textId="18EFE920" w:rsidR="002A15A0" w:rsidRPr="00E74CD3" w:rsidRDefault="002A15A0" w:rsidP="00686314">
            <w:pPr>
              <w:pStyle w:val="berschrift4"/>
              <w:numPr>
                <w:ilvl w:val="0"/>
                <w:numId w:val="9"/>
              </w:numPr>
              <w:rPr>
                <w:bCs/>
                <w:szCs w:val="24"/>
              </w:rPr>
            </w:pPr>
            <w:r w:rsidRPr="00686314">
              <w:rPr>
                <w:szCs w:val="28"/>
              </w:rPr>
              <w:lastRenderedPageBreak/>
              <w:t>Hygieneregeln</w:t>
            </w:r>
          </w:p>
        </w:tc>
      </w:tr>
    </w:tbl>
    <w:p w14:paraId="10228C4F" w14:textId="77777777" w:rsidR="002A15A0" w:rsidRDefault="002A15A0" w:rsidP="002A15A0">
      <w:pPr>
        <w:rPr>
          <w:rFonts w:ascii="Calibri" w:hAnsi="Calibri"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1E3A72" w:rsidRPr="00D02053" w14:paraId="671740F2" w14:textId="77777777" w:rsidTr="002A15A0">
        <w:trPr>
          <w:cantSplit/>
        </w:trPr>
        <w:tc>
          <w:tcPr>
            <w:tcW w:w="9060" w:type="dxa"/>
            <w:tcBorders>
              <w:top w:val="dotted" w:sz="4" w:space="0" w:color="auto"/>
              <w:bottom w:val="nil"/>
            </w:tcBorders>
          </w:tcPr>
          <w:p w14:paraId="610DBCF7" w14:textId="77777777" w:rsidR="001E3A72" w:rsidRPr="00D02053" w:rsidRDefault="001E3A72" w:rsidP="002A15A0">
            <w:pPr>
              <w:rPr>
                <w:rFonts w:ascii="Calibri" w:hAnsi="Calibri"/>
                <w:szCs w:val="24"/>
              </w:rPr>
            </w:pPr>
          </w:p>
        </w:tc>
      </w:tr>
      <w:tr w:rsidR="001E3A72" w:rsidRPr="004264ED" w14:paraId="1272DAB8" w14:textId="77777777" w:rsidTr="00463DD3">
        <w:tc>
          <w:tcPr>
            <w:tcW w:w="9060" w:type="dxa"/>
            <w:tcBorders>
              <w:top w:val="nil"/>
              <w:bottom w:val="nil"/>
            </w:tcBorders>
          </w:tcPr>
          <w:p w14:paraId="4A0D735A" w14:textId="77777777" w:rsidR="001E3A72" w:rsidRPr="007B4A7E" w:rsidRDefault="001E3A72" w:rsidP="007B4A7E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7B4A7E">
              <w:rPr>
                <w:rFonts w:ascii="Calibri" w:hAnsi="Calibri"/>
                <w:color w:val="000000" w:themeColor="text1"/>
                <w:szCs w:val="24"/>
              </w:rPr>
              <w:t>Berührungen und Körperkontakt (z. B. Händeschütteln oder Umarmungen) sind im Rahmen der gesetzlichen Regelungen zu unterlassen.</w:t>
            </w:r>
          </w:p>
          <w:p w14:paraId="010F2B7A" w14:textId="77777777" w:rsidR="001E3A72" w:rsidRPr="007B4A7E" w:rsidRDefault="001E3A72" w:rsidP="007B4A7E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7B4A7E">
              <w:rPr>
                <w:rFonts w:ascii="Calibri" w:hAnsi="Calibri"/>
                <w:color w:val="000000" w:themeColor="text1"/>
                <w:szCs w:val="24"/>
              </w:rPr>
              <w:t>Die 1,5 m Abstandsregelung (gegenüber anderen Mitarbeitenden, Teilnehmenden, E</w:t>
            </w:r>
            <w:r w:rsidRPr="007B4A7E">
              <w:rPr>
                <w:rFonts w:ascii="Calibri" w:hAnsi="Calibri"/>
                <w:color w:val="000000" w:themeColor="text1"/>
                <w:szCs w:val="24"/>
              </w:rPr>
              <w:t>l</w:t>
            </w:r>
            <w:r w:rsidRPr="007B4A7E">
              <w:rPr>
                <w:rFonts w:ascii="Calibri" w:hAnsi="Calibri"/>
                <w:color w:val="000000" w:themeColor="text1"/>
                <w:szCs w:val="24"/>
              </w:rPr>
              <w:t>tern etc.) wird eingehalten.</w:t>
            </w:r>
          </w:p>
          <w:p w14:paraId="3E038A63" w14:textId="77777777" w:rsidR="001E3A72" w:rsidRPr="007B4A7E" w:rsidRDefault="001E3A72" w:rsidP="007B4A7E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7B4A7E">
              <w:rPr>
                <w:rFonts w:ascii="Calibri" w:hAnsi="Calibri"/>
                <w:color w:val="000000" w:themeColor="text1"/>
                <w:szCs w:val="24"/>
              </w:rPr>
              <w:t>Kann der Mindestabstand von 1,5 m (gegenüber anderen Mitarbeitenden, Teilne</w:t>
            </w:r>
            <w:r w:rsidRPr="007B4A7E">
              <w:rPr>
                <w:rFonts w:ascii="Calibri" w:hAnsi="Calibri"/>
                <w:color w:val="000000" w:themeColor="text1"/>
                <w:szCs w:val="24"/>
              </w:rPr>
              <w:t>h</w:t>
            </w:r>
            <w:r w:rsidRPr="007B4A7E">
              <w:rPr>
                <w:rFonts w:ascii="Calibri" w:hAnsi="Calibri"/>
                <w:color w:val="000000" w:themeColor="text1"/>
                <w:szCs w:val="24"/>
              </w:rPr>
              <w:t>menden ab 6 Jahren, Eltern etc.) nicht eingehalten werden, wird eine Mund-Nase-Bedeckung (= Community-Masken bzw. Alltagsmasken) getragen.</w:t>
            </w:r>
          </w:p>
          <w:p w14:paraId="28E0D21B" w14:textId="77777777" w:rsidR="001E3A72" w:rsidRDefault="001E3A72" w:rsidP="007B4A7E">
            <w:pPr>
              <w:pStyle w:val="Textkrper-Einzug2"/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szCs w:val="24"/>
              </w:rPr>
            </w:pPr>
            <w:r w:rsidRPr="007B4A7E">
              <w:rPr>
                <w:rFonts w:ascii="Calibri" w:hAnsi="Calibri"/>
                <w:color w:val="000000" w:themeColor="text1"/>
                <w:szCs w:val="24"/>
              </w:rPr>
              <w:t>Es wird regelmäßiges und gründliches Händewaschen mit möglichst hautschonender Seife durchgeführt</w:t>
            </w:r>
            <w:r>
              <w:rPr>
                <w:rFonts w:ascii="Calibri" w:hAnsi="Calibri"/>
                <w:szCs w:val="24"/>
              </w:rPr>
              <w:t>. Es wird:</w:t>
            </w:r>
          </w:p>
          <w:p w14:paraId="42B46CF1" w14:textId="77777777" w:rsidR="003A46F7" w:rsidRPr="003A46F7" w:rsidRDefault="003A46F7" w:rsidP="003A46F7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 w:rsidRPr="003A46F7">
              <w:rPr>
                <w:rFonts w:ascii="Calibri" w:hAnsi="Calibri"/>
                <w:color w:val="000000" w:themeColor="text1"/>
                <w:szCs w:val="24"/>
              </w:rPr>
              <w:t>die gesamte Hand</w:t>
            </w:r>
          </w:p>
          <w:p w14:paraId="1EC42109" w14:textId="77777777" w:rsidR="003A46F7" w:rsidRPr="003A46F7" w:rsidRDefault="003A46F7" w:rsidP="003A46F7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 w:rsidRPr="003A46F7">
              <w:rPr>
                <w:rFonts w:ascii="Calibri" w:hAnsi="Calibri"/>
                <w:color w:val="000000" w:themeColor="text1"/>
                <w:szCs w:val="24"/>
              </w:rPr>
              <w:t xml:space="preserve">einschließlich Handrücken, Fingerzwischenräume, Daumen und Fingernägel </w:t>
            </w:r>
          </w:p>
          <w:p w14:paraId="71EF39F1" w14:textId="77777777" w:rsidR="003A46F7" w:rsidRDefault="003A46F7" w:rsidP="003A46F7">
            <w:pPr>
              <w:pStyle w:val="Textkrper-Einzug2"/>
              <w:numPr>
                <w:ilvl w:val="0"/>
                <w:numId w:val="2"/>
              </w:numPr>
              <w:spacing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 w:rsidRPr="003A46F7">
              <w:rPr>
                <w:rFonts w:ascii="Calibri" w:hAnsi="Calibri"/>
                <w:color w:val="000000" w:themeColor="text1"/>
                <w:szCs w:val="24"/>
              </w:rPr>
              <w:t>für mindestens 20 Sekunden</w:t>
            </w:r>
          </w:p>
          <w:p w14:paraId="1A0A632E" w14:textId="018EC32C" w:rsidR="003A46F7" w:rsidRPr="003A46F7" w:rsidRDefault="003A46F7" w:rsidP="003A46F7">
            <w:pPr>
              <w:pStyle w:val="Textkrper-Einzug2"/>
              <w:spacing w:after="200" w:line="240" w:lineRule="auto"/>
              <w:ind w:left="1071"/>
              <w:rPr>
                <w:rFonts w:ascii="Calibri" w:hAnsi="Calibri"/>
                <w:color w:val="000000" w:themeColor="text1"/>
                <w:sz w:val="20"/>
              </w:rPr>
            </w:pPr>
            <w:r w:rsidRPr="003A46F7">
              <w:rPr>
                <w:rFonts w:ascii="Calibri" w:hAnsi="Calibri"/>
                <w:color w:val="000000" w:themeColor="text1"/>
                <w:sz w:val="20"/>
              </w:rPr>
              <w:t xml:space="preserve">(für Kinder zur Abschätzung der Zeitspanne mit Hilfe eines Liedtextes für ein bekanntes Lied das 30 Sek. dauert (z.B. 2 mal „Happy </w:t>
            </w:r>
            <w:proofErr w:type="spellStart"/>
            <w:r w:rsidRPr="003A46F7">
              <w:rPr>
                <w:rFonts w:ascii="Calibri" w:hAnsi="Calibri"/>
                <w:color w:val="000000" w:themeColor="text1"/>
                <w:sz w:val="20"/>
              </w:rPr>
              <w:t>Birthday</w:t>
            </w:r>
            <w:proofErr w:type="spellEnd"/>
            <w:r w:rsidRPr="003A46F7">
              <w:rPr>
                <w:rFonts w:ascii="Calibri" w:hAnsi="Calibri"/>
                <w:color w:val="000000" w:themeColor="text1"/>
                <w:sz w:val="20"/>
              </w:rPr>
              <w:t>“) oder eine Uhr mit Sekundenzeiger)</w:t>
            </w:r>
          </w:p>
          <w:p w14:paraId="1B8B9AE1" w14:textId="77777777" w:rsidR="003A46F7" w:rsidRPr="003A46F7" w:rsidRDefault="003A46F7" w:rsidP="003A46F7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 w:rsidRPr="003A46F7">
              <w:rPr>
                <w:rFonts w:ascii="Calibri" w:hAnsi="Calibri"/>
                <w:color w:val="000000" w:themeColor="text1"/>
                <w:szCs w:val="24"/>
              </w:rPr>
              <w:t>mit Seife eingeschäumt</w:t>
            </w:r>
          </w:p>
          <w:p w14:paraId="55C161EF" w14:textId="77777777" w:rsidR="003A46F7" w:rsidRPr="003A46F7" w:rsidRDefault="003A46F7" w:rsidP="003A46F7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color w:val="000000" w:themeColor="text1"/>
                <w:szCs w:val="24"/>
              </w:rPr>
            </w:pPr>
            <w:r w:rsidRPr="003A46F7">
              <w:rPr>
                <w:rFonts w:ascii="Calibri" w:hAnsi="Calibri"/>
                <w:color w:val="000000" w:themeColor="text1"/>
                <w:szCs w:val="24"/>
              </w:rPr>
              <w:t>danach gut abgetrocknet.</w:t>
            </w:r>
          </w:p>
          <w:p w14:paraId="35C86080" w14:textId="3EE25A2E" w:rsidR="001E3A72" w:rsidRPr="007B4A7E" w:rsidRDefault="001E3A72" w:rsidP="007B4A7E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7B4A7E">
              <w:rPr>
                <w:rFonts w:ascii="Calibri" w:hAnsi="Calibri"/>
                <w:color w:val="000000" w:themeColor="text1"/>
                <w:szCs w:val="24"/>
              </w:rPr>
              <w:t xml:space="preserve">Bei Bedarf </w:t>
            </w:r>
            <w:r w:rsidR="007B4A7E">
              <w:rPr>
                <w:rFonts w:ascii="Calibri" w:hAnsi="Calibri"/>
                <w:color w:val="000000" w:themeColor="text1"/>
                <w:szCs w:val="24"/>
              </w:rPr>
              <w:t xml:space="preserve">bzw. wenn es keine Möglichkeit gibt die Hände zu waschen </w:t>
            </w:r>
            <w:r w:rsidRPr="007B4A7E">
              <w:rPr>
                <w:rFonts w:ascii="Calibri" w:hAnsi="Calibri"/>
                <w:color w:val="000000" w:themeColor="text1"/>
                <w:szCs w:val="24"/>
              </w:rPr>
              <w:t>werden die Hä</w:t>
            </w:r>
            <w:r w:rsidRPr="007B4A7E">
              <w:rPr>
                <w:rFonts w:ascii="Calibri" w:hAnsi="Calibri"/>
                <w:color w:val="000000" w:themeColor="text1"/>
                <w:szCs w:val="24"/>
              </w:rPr>
              <w:t>n</w:t>
            </w:r>
            <w:r w:rsidRPr="007B4A7E">
              <w:rPr>
                <w:rFonts w:ascii="Calibri" w:hAnsi="Calibri"/>
                <w:color w:val="000000" w:themeColor="text1"/>
                <w:szCs w:val="24"/>
              </w:rPr>
              <w:t>de desinfiziert (mit Händedesinfektionsmittel gelistet nach VAH, min. Wirkbereich b</w:t>
            </w:r>
            <w:r w:rsidRPr="007B4A7E">
              <w:rPr>
                <w:rFonts w:ascii="Calibri" w:hAnsi="Calibri"/>
                <w:color w:val="000000" w:themeColor="text1"/>
                <w:szCs w:val="24"/>
              </w:rPr>
              <w:t>e</w:t>
            </w:r>
            <w:r w:rsidRPr="007B4A7E">
              <w:rPr>
                <w:rFonts w:ascii="Calibri" w:hAnsi="Calibri"/>
                <w:color w:val="000000" w:themeColor="text1"/>
                <w:szCs w:val="24"/>
              </w:rPr>
              <w:t xml:space="preserve">grenzt </w:t>
            </w:r>
            <w:proofErr w:type="spellStart"/>
            <w:r w:rsidRPr="007B4A7E">
              <w:rPr>
                <w:rFonts w:ascii="Calibri" w:hAnsi="Calibri"/>
                <w:color w:val="000000" w:themeColor="text1"/>
                <w:szCs w:val="24"/>
              </w:rPr>
              <w:t>viruzid</w:t>
            </w:r>
            <w:proofErr w:type="spellEnd"/>
            <w:r w:rsidRPr="007B4A7E">
              <w:rPr>
                <w:rFonts w:ascii="Calibri" w:hAnsi="Calibri"/>
                <w:color w:val="000000" w:themeColor="text1"/>
                <w:szCs w:val="24"/>
              </w:rPr>
              <w:t>).</w:t>
            </w:r>
          </w:p>
          <w:p w14:paraId="7576517C" w14:textId="77777777" w:rsidR="007B4A7E" w:rsidRPr="005E2B33" w:rsidRDefault="007B4A7E" w:rsidP="007B4A7E">
            <w:pPr>
              <w:pStyle w:val="Textkrper-Einzug2"/>
              <w:spacing w:after="0" w:line="240" w:lineRule="auto"/>
              <w:ind w:left="709"/>
              <w:rPr>
                <w:rFonts w:ascii="Calibri" w:hAnsi="Calibri"/>
                <w:szCs w:val="24"/>
              </w:rPr>
            </w:pPr>
            <w:r w:rsidRPr="005E2B33">
              <w:rPr>
                <w:rFonts w:ascii="Calibri" w:hAnsi="Calibri"/>
                <w:szCs w:val="24"/>
              </w:rPr>
              <w:t xml:space="preserve">Achtung: </w:t>
            </w:r>
          </w:p>
          <w:p w14:paraId="6CBB3EC7" w14:textId="76715928" w:rsidR="007B4A7E" w:rsidRPr="005E2B33" w:rsidRDefault="007B4A7E" w:rsidP="007B4A7E">
            <w:pPr>
              <w:pStyle w:val="Textkrper-Einzug2"/>
              <w:numPr>
                <w:ilvl w:val="0"/>
                <w:numId w:val="2"/>
              </w:numPr>
              <w:spacing w:after="0"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5E2B33">
              <w:rPr>
                <w:rFonts w:ascii="Calibri" w:hAnsi="Calibri"/>
                <w:szCs w:val="24"/>
              </w:rPr>
              <w:t xml:space="preserve">bei Kindern sollten die Hände nicht so oft desinfiziert werden. </w:t>
            </w:r>
          </w:p>
          <w:p w14:paraId="73BB774C" w14:textId="326A5479" w:rsidR="007B4A7E" w:rsidRPr="005E2B33" w:rsidRDefault="007B4A7E" w:rsidP="007B4A7E">
            <w:pPr>
              <w:pStyle w:val="Textkrper-Einzug2"/>
              <w:numPr>
                <w:ilvl w:val="0"/>
                <w:numId w:val="2"/>
              </w:numPr>
              <w:spacing w:after="0"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5E2B33">
              <w:rPr>
                <w:rFonts w:ascii="Calibri" w:hAnsi="Calibri"/>
                <w:szCs w:val="24"/>
              </w:rPr>
              <w:t>Man geht hier davon aus, dass regelmäßiges, gründliches Händewaschen au</w:t>
            </w:r>
            <w:r w:rsidRPr="005E2B33">
              <w:rPr>
                <w:rFonts w:ascii="Calibri" w:hAnsi="Calibri"/>
                <w:szCs w:val="24"/>
              </w:rPr>
              <w:t>s</w:t>
            </w:r>
            <w:r w:rsidRPr="005E2B33">
              <w:rPr>
                <w:rFonts w:ascii="Calibri" w:hAnsi="Calibri"/>
                <w:szCs w:val="24"/>
              </w:rPr>
              <w:t>reicht.</w:t>
            </w:r>
          </w:p>
          <w:p w14:paraId="343765A6" w14:textId="2B5DA82E" w:rsidR="007B4A7E" w:rsidRPr="005E2B33" w:rsidRDefault="00735022" w:rsidP="007B4A7E">
            <w:pPr>
              <w:pStyle w:val="Textkrper-Einzug2"/>
              <w:numPr>
                <w:ilvl w:val="0"/>
                <w:numId w:val="2"/>
              </w:numPr>
              <w:spacing w:after="200" w:line="240" w:lineRule="auto"/>
              <w:ind w:left="1071" w:hanging="357"/>
              <w:rPr>
                <w:rFonts w:ascii="Calibri" w:hAnsi="Calibri"/>
                <w:szCs w:val="24"/>
              </w:rPr>
            </w:pPr>
            <w:r w:rsidRPr="005E2B33">
              <w:rPr>
                <w:rFonts w:ascii="Calibri" w:hAnsi="Calibri"/>
                <w:szCs w:val="24"/>
              </w:rPr>
              <w:t>Nur in Ausnahmefällen</w:t>
            </w:r>
            <w:r w:rsidR="007B4A7E" w:rsidRPr="005E2B33">
              <w:rPr>
                <w:rFonts w:ascii="Calibri" w:hAnsi="Calibri"/>
                <w:szCs w:val="24"/>
              </w:rPr>
              <w:t xml:space="preserve"> </w:t>
            </w:r>
            <w:r w:rsidRPr="005E2B33">
              <w:rPr>
                <w:rFonts w:ascii="Calibri" w:hAnsi="Calibri"/>
                <w:szCs w:val="24"/>
              </w:rPr>
              <w:t xml:space="preserve">sollten die </w:t>
            </w:r>
            <w:r w:rsidR="007B4A7E" w:rsidRPr="005E2B33">
              <w:rPr>
                <w:rFonts w:ascii="Calibri" w:hAnsi="Calibri"/>
                <w:szCs w:val="24"/>
              </w:rPr>
              <w:t>Hände der Kinder desinfiziert werden.</w:t>
            </w:r>
          </w:p>
          <w:p w14:paraId="632AE14B" w14:textId="37027125" w:rsidR="001E3A72" w:rsidRPr="007B4A7E" w:rsidRDefault="001E3A72" w:rsidP="007B4A7E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7B4A7E">
              <w:rPr>
                <w:rFonts w:ascii="Calibri" w:hAnsi="Calibri"/>
                <w:color w:val="000000" w:themeColor="text1"/>
                <w:szCs w:val="24"/>
              </w:rPr>
              <w:t>Die Hände werden aus dem Gesicht ferngehalten.</w:t>
            </w:r>
          </w:p>
          <w:p w14:paraId="24740865" w14:textId="6CF10C4A" w:rsidR="001E3A72" w:rsidRPr="00174F08" w:rsidRDefault="001E3A72" w:rsidP="007B4A7E">
            <w:pPr>
              <w:pStyle w:val="Textkrper-Einzug2"/>
              <w:numPr>
                <w:ilvl w:val="0"/>
                <w:numId w:val="1"/>
              </w:numPr>
              <w:spacing w:after="200" w:line="240" w:lineRule="auto"/>
              <w:rPr>
                <w:rFonts w:ascii="Calibri" w:hAnsi="Calibri"/>
                <w:color w:val="000000" w:themeColor="text1"/>
                <w:szCs w:val="24"/>
              </w:rPr>
            </w:pPr>
            <w:r w:rsidRPr="007B4A7E">
              <w:rPr>
                <w:rFonts w:ascii="Calibri" w:hAnsi="Calibri"/>
                <w:color w:val="000000" w:themeColor="text1"/>
                <w:szCs w:val="24"/>
              </w:rPr>
              <w:t xml:space="preserve">Die </w:t>
            </w:r>
            <w:proofErr w:type="spellStart"/>
            <w:r w:rsidRPr="007B4A7E">
              <w:rPr>
                <w:rFonts w:ascii="Calibri" w:hAnsi="Calibri"/>
                <w:color w:val="000000" w:themeColor="text1"/>
                <w:szCs w:val="24"/>
              </w:rPr>
              <w:t>Hust</w:t>
            </w:r>
            <w:proofErr w:type="spellEnd"/>
            <w:r w:rsidRPr="007B4A7E">
              <w:rPr>
                <w:rFonts w:ascii="Calibri" w:hAnsi="Calibri"/>
                <w:color w:val="000000" w:themeColor="text1"/>
                <w:szCs w:val="24"/>
              </w:rPr>
              <w:t xml:space="preserve">- und Niesetikette wird eingehalten (husten und niesen in ein Taschentuch </w:t>
            </w:r>
            <w:r w:rsidRPr="007B4A7E">
              <w:rPr>
                <w:rFonts w:ascii="Calibri" w:hAnsi="Calibri"/>
                <w:color w:val="000000" w:themeColor="text1"/>
                <w:szCs w:val="24"/>
              </w:rPr>
              <w:t>o</w:t>
            </w:r>
            <w:r w:rsidRPr="007B4A7E">
              <w:rPr>
                <w:rFonts w:ascii="Calibri" w:hAnsi="Calibri"/>
                <w:color w:val="000000" w:themeColor="text1"/>
                <w:szCs w:val="24"/>
              </w:rPr>
              <w:t>der in die</w:t>
            </w:r>
            <w:r w:rsidRPr="00C34507">
              <w:rPr>
                <w:rFonts w:ascii="Calibri" w:hAnsi="Calibri"/>
                <w:szCs w:val="24"/>
              </w:rPr>
              <w:t xml:space="preserve"> Armbeuge, nicht in die Hand).</w:t>
            </w:r>
          </w:p>
        </w:tc>
      </w:tr>
      <w:tr w:rsidR="001E3A72" w:rsidRPr="004264ED" w14:paraId="63A4AC46" w14:textId="77777777" w:rsidTr="00463DD3">
        <w:trPr>
          <w:cantSplit/>
        </w:trPr>
        <w:tc>
          <w:tcPr>
            <w:tcW w:w="9060" w:type="dxa"/>
            <w:tcBorders>
              <w:top w:val="nil"/>
              <w:bottom w:val="dotted" w:sz="4" w:space="0" w:color="auto"/>
            </w:tcBorders>
          </w:tcPr>
          <w:p w14:paraId="5B3D8F05" w14:textId="77777777" w:rsidR="001E3A72" w:rsidRPr="004264ED" w:rsidRDefault="001E3A72" w:rsidP="00463DD3">
            <w:pPr>
              <w:rPr>
                <w:rFonts w:ascii="Calibri" w:hAnsi="Calibri"/>
                <w:sz w:val="12"/>
              </w:rPr>
            </w:pPr>
          </w:p>
        </w:tc>
      </w:tr>
    </w:tbl>
    <w:p w14:paraId="4FDEB540" w14:textId="77777777" w:rsidR="0076585A" w:rsidRDefault="0076585A">
      <w:pPr>
        <w:rPr>
          <w:rFonts w:ascii="Fette Engschrift" w:hAnsi="Fette Engschrift"/>
        </w:rPr>
      </w:pPr>
    </w:p>
    <w:p w14:paraId="0DD0D169" w14:textId="64B8E8A7" w:rsidR="00C65082" w:rsidRDefault="00C65082">
      <w:pPr>
        <w:rPr>
          <w:rFonts w:ascii="Fette Engschrift" w:hAnsi="Fette Engschrift"/>
        </w:rPr>
      </w:pPr>
      <w:r>
        <w:rPr>
          <w:rFonts w:ascii="Fette Engschrift" w:hAnsi="Fette Engschrift"/>
        </w:rPr>
        <w:br w:type="page"/>
      </w:r>
    </w:p>
    <w:p w14:paraId="24C23DF0" w14:textId="77777777" w:rsidR="001448FA" w:rsidRDefault="001448FA" w:rsidP="001448FA">
      <w:pPr>
        <w:rPr>
          <w:rFonts w:ascii="Fette Engschrift" w:hAnsi="Fette Engschrift"/>
        </w:rPr>
      </w:pPr>
    </w:p>
    <w:p w14:paraId="4ACEEFE9" w14:textId="77777777" w:rsidR="00C65082" w:rsidRDefault="00C65082" w:rsidP="001448FA">
      <w:pPr>
        <w:rPr>
          <w:rFonts w:ascii="Fette Engschrift" w:hAnsi="Fette Engschrift"/>
        </w:rPr>
      </w:pPr>
    </w:p>
    <w:p w14:paraId="7FD6A1AC" w14:textId="77777777" w:rsidR="00C65082" w:rsidRDefault="00C65082" w:rsidP="001448FA">
      <w:pPr>
        <w:rPr>
          <w:rFonts w:ascii="Fette Engschrift" w:hAnsi="Fette Engschrift"/>
        </w:rPr>
      </w:pPr>
    </w:p>
    <w:p w14:paraId="68053021" w14:textId="77777777" w:rsidR="00C65082" w:rsidRDefault="00C65082" w:rsidP="001448FA">
      <w:pPr>
        <w:rPr>
          <w:rFonts w:ascii="Fette Engschrift" w:hAnsi="Fette Engschrift"/>
        </w:rPr>
      </w:pPr>
    </w:p>
    <w:p w14:paraId="2A144A5D" w14:textId="77777777" w:rsidR="00C65082" w:rsidRDefault="00C65082" w:rsidP="001448FA">
      <w:pPr>
        <w:rPr>
          <w:rFonts w:ascii="Fette Engschrift" w:hAnsi="Fette Engschrift"/>
        </w:rPr>
      </w:pPr>
    </w:p>
    <w:p w14:paraId="6775AC99" w14:textId="77777777" w:rsidR="00C65082" w:rsidRDefault="00C65082" w:rsidP="001448FA">
      <w:pPr>
        <w:rPr>
          <w:rFonts w:ascii="Fette Engschrift" w:hAnsi="Fette Engschrift"/>
        </w:rPr>
      </w:pPr>
    </w:p>
    <w:p w14:paraId="286B491E" w14:textId="77777777" w:rsidR="00C65082" w:rsidRDefault="00C65082" w:rsidP="001448FA">
      <w:pPr>
        <w:rPr>
          <w:rFonts w:ascii="Fette Engschrift" w:hAnsi="Fette Engschrift"/>
        </w:rPr>
      </w:pPr>
    </w:p>
    <w:p w14:paraId="36E0CE14" w14:textId="77777777" w:rsidR="00C65082" w:rsidRDefault="00C65082" w:rsidP="001448FA">
      <w:pPr>
        <w:rPr>
          <w:rFonts w:ascii="Fette Engschrift" w:hAnsi="Fette Engschrift"/>
        </w:rPr>
      </w:pPr>
    </w:p>
    <w:p w14:paraId="694EA85C" w14:textId="77777777" w:rsidR="00C65082" w:rsidRDefault="00C65082" w:rsidP="001448FA">
      <w:pPr>
        <w:rPr>
          <w:rFonts w:ascii="Fette Engschrift" w:hAnsi="Fette Engschrift"/>
        </w:rPr>
      </w:pPr>
    </w:p>
    <w:p w14:paraId="099DBC20" w14:textId="77777777" w:rsidR="00C65082" w:rsidRDefault="00C65082" w:rsidP="001448FA">
      <w:pPr>
        <w:rPr>
          <w:rFonts w:ascii="Fette Engschrift" w:hAnsi="Fette Engschrift"/>
        </w:rPr>
      </w:pPr>
    </w:p>
    <w:p w14:paraId="0346BDEB" w14:textId="77777777" w:rsidR="00C65082" w:rsidRDefault="00C65082" w:rsidP="001448FA">
      <w:pPr>
        <w:rPr>
          <w:rFonts w:ascii="Fette Engschrift" w:hAnsi="Fette Engschrift"/>
        </w:rPr>
      </w:pPr>
    </w:p>
    <w:p w14:paraId="4BF08CE1" w14:textId="77777777" w:rsidR="00C65082" w:rsidRDefault="00C65082" w:rsidP="001448FA">
      <w:pPr>
        <w:rPr>
          <w:rFonts w:ascii="Fette Engschrift" w:hAnsi="Fette Engschrift"/>
        </w:rPr>
      </w:pPr>
    </w:p>
    <w:p w14:paraId="66596988" w14:textId="77777777" w:rsidR="00C65082" w:rsidRDefault="00C65082" w:rsidP="001448FA">
      <w:pPr>
        <w:rPr>
          <w:rFonts w:ascii="Fette Engschrift" w:hAnsi="Fette Engschrift"/>
        </w:rPr>
      </w:pPr>
    </w:p>
    <w:p w14:paraId="0F32766D" w14:textId="77777777" w:rsidR="00C65082" w:rsidRDefault="00C65082" w:rsidP="001448FA">
      <w:pPr>
        <w:rPr>
          <w:rFonts w:ascii="Fette Engschrift" w:hAnsi="Fette Engschrift"/>
        </w:rPr>
      </w:pPr>
    </w:p>
    <w:p w14:paraId="1DF5FC48" w14:textId="77777777" w:rsidR="00C65082" w:rsidRDefault="00C65082" w:rsidP="001448FA">
      <w:pPr>
        <w:rPr>
          <w:rFonts w:ascii="Fette Engschrift" w:hAnsi="Fette Engschrift"/>
        </w:rPr>
      </w:pPr>
    </w:p>
    <w:p w14:paraId="00DC10FB" w14:textId="77777777" w:rsidR="00C65082" w:rsidRDefault="00C65082" w:rsidP="001448FA">
      <w:pPr>
        <w:rPr>
          <w:rFonts w:ascii="Fette Engschrift" w:hAnsi="Fette Engschrift"/>
        </w:rPr>
      </w:pPr>
    </w:p>
    <w:p w14:paraId="158410DA" w14:textId="77777777" w:rsidR="00C65082" w:rsidRDefault="00C65082" w:rsidP="001448FA">
      <w:pPr>
        <w:rPr>
          <w:rFonts w:ascii="Fette Engschrift" w:hAnsi="Fette Engschrift"/>
        </w:rPr>
      </w:pPr>
    </w:p>
    <w:p w14:paraId="0687405C" w14:textId="77777777" w:rsidR="00C65082" w:rsidRDefault="00C65082" w:rsidP="001448FA">
      <w:pPr>
        <w:rPr>
          <w:rFonts w:ascii="Fette Engschrift" w:hAnsi="Fette Engschrift"/>
        </w:rPr>
      </w:pPr>
    </w:p>
    <w:p w14:paraId="0DBCBB24" w14:textId="77777777" w:rsidR="00C65082" w:rsidRDefault="00C65082" w:rsidP="001448FA">
      <w:pPr>
        <w:rPr>
          <w:rFonts w:ascii="Fette Engschrift" w:hAnsi="Fette Engschrift"/>
        </w:rPr>
      </w:pPr>
    </w:p>
    <w:p w14:paraId="1C640845" w14:textId="77777777" w:rsidR="00C65082" w:rsidRDefault="00C65082" w:rsidP="001448FA">
      <w:pPr>
        <w:rPr>
          <w:rFonts w:ascii="Fette Engschrift" w:hAnsi="Fette Engschrift"/>
        </w:rPr>
      </w:pPr>
    </w:p>
    <w:p w14:paraId="449DF307" w14:textId="77777777" w:rsidR="00C65082" w:rsidRDefault="00C65082" w:rsidP="001448FA">
      <w:pPr>
        <w:rPr>
          <w:rFonts w:ascii="Fette Engschrift" w:hAnsi="Fette Engschrift"/>
        </w:rPr>
      </w:pPr>
    </w:p>
    <w:p w14:paraId="7A813F53" w14:textId="77777777" w:rsidR="00C65082" w:rsidRDefault="00C65082" w:rsidP="001448FA">
      <w:pPr>
        <w:rPr>
          <w:rFonts w:ascii="Fette Engschrift" w:hAnsi="Fette Engschrift"/>
        </w:rPr>
      </w:pPr>
    </w:p>
    <w:p w14:paraId="4B674B56" w14:textId="77777777" w:rsidR="00C65082" w:rsidRDefault="00C65082" w:rsidP="001448FA">
      <w:pPr>
        <w:rPr>
          <w:rFonts w:ascii="Fette Engschrift" w:hAnsi="Fette Engschrift"/>
        </w:rPr>
      </w:pPr>
    </w:p>
    <w:p w14:paraId="54C20991" w14:textId="77777777" w:rsidR="00C65082" w:rsidRDefault="00C65082" w:rsidP="001448FA">
      <w:pPr>
        <w:rPr>
          <w:rFonts w:ascii="Fette Engschrift" w:hAnsi="Fette Engschrift"/>
        </w:rPr>
      </w:pPr>
    </w:p>
    <w:p w14:paraId="32F5EC06" w14:textId="77777777" w:rsidR="00C65082" w:rsidRDefault="00C65082" w:rsidP="001448FA">
      <w:pPr>
        <w:rPr>
          <w:rFonts w:ascii="Fette Engschrift" w:hAnsi="Fette Engschrift"/>
        </w:rPr>
      </w:pPr>
    </w:p>
    <w:p w14:paraId="1F6C6EAF" w14:textId="77777777" w:rsidR="00C65082" w:rsidRDefault="00C65082" w:rsidP="001448FA">
      <w:pPr>
        <w:rPr>
          <w:rFonts w:ascii="Fette Engschrift" w:hAnsi="Fette Engschrift"/>
        </w:rPr>
      </w:pPr>
    </w:p>
    <w:p w14:paraId="1DDEF483" w14:textId="77777777" w:rsidR="00C65082" w:rsidRDefault="00C65082" w:rsidP="001448FA">
      <w:pPr>
        <w:rPr>
          <w:rFonts w:ascii="Fette Engschrift" w:hAnsi="Fette Engschrift"/>
        </w:rPr>
      </w:pPr>
    </w:p>
    <w:p w14:paraId="0D56FD44" w14:textId="77777777" w:rsidR="00C65082" w:rsidRDefault="00C65082" w:rsidP="001448FA">
      <w:pPr>
        <w:rPr>
          <w:rFonts w:ascii="Fette Engschrift" w:hAnsi="Fette Engschrift"/>
        </w:rPr>
      </w:pPr>
    </w:p>
    <w:p w14:paraId="5D3ECB9B" w14:textId="77777777" w:rsidR="00C65082" w:rsidRDefault="00C65082" w:rsidP="001448FA">
      <w:pPr>
        <w:rPr>
          <w:rFonts w:ascii="Fette Engschrift" w:hAnsi="Fette Engschrift"/>
        </w:rPr>
      </w:pPr>
    </w:p>
    <w:p w14:paraId="1EFE743A" w14:textId="77777777" w:rsidR="001448FA" w:rsidRDefault="001448FA" w:rsidP="001448FA">
      <w:pPr>
        <w:rPr>
          <w:rFonts w:ascii="Fette Engschrift" w:hAnsi="Fette Engschrift"/>
        </w:rPr>
      </w:pPr>
    </w:p>
    <w:p w14:paraId="22BD88B3" w14:textId="77777777" w:rsidR="001448FA" w:rsidRPr="00F54C77" w:rsidRDefault="001448FA" w:rsidP="001448FA">
      <w:pPr>
        <w:rPr>
          <w:rFonts w:asciiTheme="minorHAnsi" w:hAnsiTheme="minorHAnsi" w:cstheme="minorHAnsi"/>
          <w:sz w:val="20"/>
        </w:rPr>
      </w:pPr>
      <w:r w:rsidRPr="00F54C77">
        <w:rPr>
          <w:rFonts w:asciiTheme="minorHAnsi" w:hAnsiTheme="minorHAnsi" w:cstheme="minorHAnsi"/>
          <w:sz w:val="20"/>
        </w:rPr>
        <w:t>Landratsamt Kulmbach</w:t>
      </w:r>
    </w:p>
    <w:p w14:paraId="5C31F445" w14:textId="77777777" w:rsidR="001448FA" w:rsidRPr="00F54C77" w:rsidRDefault="001448FA" w:rsidP="001448FA">
      <w:pPr>
        <w:rPr>
          <w:rFonts w:asciiTheme="minorHAnsi" w:hAnsiTheme="minorHAnsi" w:cstheme="minorHAnsi"/>
          <w:sz w:val="20"/>
        </w:rPr>
      </w:pPr>
      <w:r w:rsidRPr="00F54C77">
        <w:rPr>
          <w:rFonts w:asciiTheme="minorHAnsi" w:hAnsiTheme="minorHAnsi" w:cstheme="minorHAnsi"/>
          <w:sz w:val="20"/>
        </w:rPr>
        <w:t>Fachbereich 252</w:t>
      </w:r>
    </w:p>
    <w:p w14:paraId="0374F295" w14:textId="77777777" w:rsidR="001448FA" w:rsidRPr="00F54C77" w:rsidRDefault="001448FA" w:rsidP="001448FA">
      <w:pPr>
        <w:rPr>
          <w:rFonts w:asciiTheme="minorHAnsi" w:hAnsiTheme="minorHAnsi" w:cstheme="minorHAnsi"/>
          <w:b/>
          <w:sz w:val="36"/>
          <w:szCs w:val="36"/>
        </w:rPr>
      </w:pPr>
      <w:r w:rsidRPr="00F54C77">
        <w:rPr>
          <w:rFonts w:asciiTheme="minorHAnsi" w:hAnsiTheme="minorHAnsi" w:cstheme="minorHAnsi"/>
          <w:b/>
          <w:sz w:val="36"/>
          <w:szCs w:val="36"/>
        </w:rPr>
        <w:t>Landkreisjugendarbeit</w:t>
      </w:r>
    </w:p>
    <w:p w14:paraId="388AE6BE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Konrad-Adenauer-Str. 5</w:t>
      </w:r>
    </w:p>
    <w:p w14:paraId="43C2CBBC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95326 Kulmbach</w:t>
      </w:r>
    </w:p>
    <w:p w14:paraId="230EB46E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Tel.</w:t>
      </w:r>
      <w:r w:rsidRPr="00F54C77">
        <w:rPr>
          <w:rFonts w:asciiTheme="minorHAnsi" w:hAnsiTheme="minorHAnsi" w:cstheme="minorHAnsi"/>
        </w:rPr>
        <w:tab/>
        <w:t>09221/707-225</w:t>
      </w:r>
    </w:p>
    <w:p w14:paraId="062C9E3B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Fax</w:t>
      </w:r>
      <w:r w:rsidRPr="00F54C77">
        <w:rPr>
          <w:rFonts w:asciiTheme="minorHAnsi" w:hAnsiTheme="minorHAnsi" w:cstheme="minorHAnsi"/>
        </w:rPr>
        <w:tab/>
        <w:t>09221/707-95-225</w:t>
      </w:r>
    </w:p>
    <w:p w14:paraId="78BEEEBC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KJA@landkreis-kulmbach.de</w:t>
      </w:r>
    </w:p>
    <w:p w14:paraId="4FD99011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www.kjr-ku.de</w:t>
      </w:r>
    </w:p>
    <w:p w14:paraId="6878BA0F" w14:textId="77777777" w:rsidR="001448FA" w:rsidRPr="00F54C77" w:rsidRDefault="001448FA" w:rsidP="001448FA">
      <w:pPr>
        <w:rPr>
          <w:rFonts w:asciiTheme="minorHAnsi" w:hAnsiTheme="minorHAnsi" w:cstheme="minorHAnsi"/>
        </w:rPr>
      </w:pPr>
    </w:p>
    <w:p w14:paraId="7A86C223" w14:textId="77777777" w:rsidR="001448FA" w:rsidRPr="00F54C77" w:rsidRDefault="001448FA" w:rsidP="001448FA">
      <w:pPr>
        <w:rPr>
          <w:rFonts w:asciiTheme="minorHAnsi" w:hAnsiTheme="minorHAnsi" w:cstheme="minorHAnsi"/>
          <w:b/>
          <w:sz w:val="36"/>
          <w:szCs w:val="36"/>
        </w:rPr>
      </w:pPr>
      <w:r w:rsidRPr="00F54C77">
        <w:rPr>
          <w:rFonts w:asciiTheme="minorHAnsi" w:hAnsiTheme="minorHAnsi" w:cstheme="minorHAnsi"/>
          <w:b/>
          <w:sz w:val="36"/>
          <w:szCs w:val="36"/>
        </w:rPr>
        <w:t>Kreisjugendring Kulmbach</w:t>
      </w:r>
    </w:p>
    <w:p w14:paraId="1ED2C01D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Konrad-Adenauer-Str. 5</w:t>
      </w:r>
    </w:p>
    <w:p w14:paraId="1620D4B5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95326 Kulmbach</w:t>
      </w:r>
    </w:p>
    <w:p w14:paraId="048CD1C4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Tel.</w:t>
      </w:r>
      <w:r w:rsidRPr="00F54C77">
        <w:rPr>
          <w:rFonts w:asciiTheme="minorHAnsi" w:hAnsiTheme="minorHAnsi" w:cstheme="minorHAnsi"/>
        </w:rPr>
        <w:tab/>
        <w:t>09221/707-222</w:t>
      </w:r>
    </w:p>
    <w:p w14:paraId="2957ED8C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Fax</w:t>
      </w:r>
      <w:r w:rsidRPr="00F54C77">
        <w:rPr>
          <w:rFonts w:asciiTheme="minorHAnsi" w:hAnsiTheme="minorHAnsi" w:cstheme="minorHAnsi"/>
        </w:rPr>
        <w:tab/>
        <w:t>09221/707-95-222</w:t>
      </w:r>
    </w:p>
    <w:p w14:paraId="2D40E72E" w14:textId="77777777" w:rsidR="001448FA" w:rsidRPr="00F54C77" w:rsidRDefault="001448FA" w:rsidP="001448FA">
      <w:pPr>
        <w:rPr>
          <w:rFonts w:asciiTheme="minorHAnsi" w:hAnsiTheme="minorHAnsi" w:cstheme="minorHAnsi"/>
        </w:rPr>
      </w:pPr>
      <w:r w:rsidRPr="00F54C77">
        <w:rPr>
          <w:rFonts w:asciiTheme="minorHAnsi" w:hAnsiTheme="minorHAnsi" w:cstheme="minorHAnsi"/>
        </w:rPr>
        <w:t>info@kjr-ku.de</w:t>
      </w:r>
    </w:p>
    <w:p w14:paraId="2DF1A8F4" w14:textId="76813111" w:rsidR="001448FA" w:rsidRPr="00F54C77" w:rsidRDefault="009607EA" w:rsidP="001448F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45555" wp14:editId="7E220CC3">
                <wp:simplePos x="0" y="0"/>
                <wp:positionH relativeFrom="column">
                  <wp:posOffset>-98173</wp:posOffset>
                </wp:positionH>
                <wp:positionV relativeFrom="paragraph">
                  <wp:posOffset>576748</wp:posOffset>
                </wp:positionV>
                <wp:extent cx="6090249" cy="241539"/>
                <wp:effectExtent l="0" t="0" r="6350" b="635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49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740B6A" id="Rechteck 10" o:spid="_x0000_s1026" style="position:absolute;margin-left:-7.75pt;margin-top:45.4pt;width:479.55pt;height: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" fillcolor="white [3212]" stroked="f" strokeweight="2pt"/>
            </w:pict>
          </mc:Fallback>
        </mc:AlternateContent>
      </w:r>
      <w:r w:rsidR="001448FA" w:rsidRPr="00F54C77">
        <w:rPr>
          <w:rFonts w:asciiTheme="minorHAnsi" w:hAnsiTheme="minorHAnsi" w:cstheme="minorHAnsi"/>
        </w:rPr>
        <w:t>www.kjr-ku.de</w:t>
      </w:r>
    </w:p>
    <w:sectPr w:rsidR="001448FA" w:rsidRPr="00F54C77" w:rsidSect="00FF167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 w:code="9"/>
      <w:pgMar w:top="1985" w:right="1418" w:bottom="1304" w:left="1418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1EC93" w14:textId="77777777" w:rsidR="00AE729B" w:rsidRDefault="00AE729B">
      <w:r>
        <w:separator/>
      </w:r>
    </w:p>
  </w:endnote>
  <w:endnote w:type="continuationSeparator" w:id="0">
    <w:p w14:paraId="27B67611" w14:textId="77777777" w:rsidR="00AE729B" w:rsidRDefault="00AE7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DBAAF6-188E-4854-9FC9-5949D7C1E9A8}"/>
    <w:embedBold r:id="rId2" w:fontKey="{E50A370C-F0DC-4DA7-BC91-034721D4FE48}"/>
    <w:embedItalic r:id="rId3" w:fontKey="{CA25C72B-78C3-4C99-809F-4B522B3F3867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xHeavy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35DBE5E8-2E94-43E3-9AE6-D840E39F28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B248B13-6ED7-49F1-BA19-B75812CE5F35}"/>
    <w:embedBold r:id="rId6" w:fontKey="{1416A6EA-E75F-43BB-A8DB-070C295FC735}"/>
  </w:font>
  <w:font w:name="Fette Engschrif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48A0C44E-7245-4E90-91D4-61D1BBBF83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06590A0-64A3-4D98-AA25-8E38C5BCE6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DAD5C4F-4189-45E3-80FB-DB12E6676C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81E1C" w14:textId="77777777" w:rsidR="00AE729B" w:rsidRDefault="00AE729B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527B2" w14:textId="7AB3989E" w:rsidR="00AE729B" w:rsidRDefault="00AE729B">
    <w:pPr>
      <w:pStyle w:val="Fuzeile"/>
      <w:rPr>
        <w:rFonts w:ascii="Fette Engschrift" w:hAnsi="Fette Engschrift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708928" behindDoc="1" locked="0" layoutInCell="1" allowOverlap="1" wp14:anchorId="12BCC8FE" wp14:editId="0920C35D">
              <wp:simplePos x="0" y="0"/>
              <wp:positionH relativeFrom="column">
                <wp:posOffset>4490720</wp:posOffset>
              </wp:positionH>
              <wp:positionV relativeFrom="paragraph">
                <wp:posOffset>-1010285</wp:posOffset>
              </wp:positionV>
              <wp:extent cx="1943735" cy="1450340"/>
              <wp:effectExtent l="0" t="0" r="0" b="0"/>
              <wp:wrapTight wrapText="bothSides">
                <wp:wrapPolygon edited="0">
                  <wp:start x="0" y="0"/>
                  <wp:lineTo x="0" y="21278"/>
                  <wp:lineTo x="21381" y="21278"/>
                  <wp:lineTo x="21381" y="0"/>
                  <wp:lineTo x="0" y="0"/>
                </wp:wrapPolygon>
              </wp:wrapTight>
              <wp:docPr id="28" name="Gruppieren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3735" cy="1450340"/>
                        <a:chOff x="0" y="0"/>
                        <a:chExt cx="1943100" cy="1449070"/>
                      </a:xfrm>
                    </wpg:grpSpPr>
                    <pic:pic xmlns:pic="http://schemas.openxmlformats.org/drawingml/2006/picture">
                      <pic:nvPicPr>
                        <pic:cNvPr id="27" name="Bild 10" descr="Kreise_unten_rechts_grün_KJ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Ellipse 5"/>
                      <wps:cNvSpPr/>
                      <wps:spPr>
                        <a:xfrm>
                          <a:off x="318247" y="219635"/>
                          <a:ext cx="1322294" cy="61837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Grafik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8588" y="246530"/>
                          <a:ext cx="1121410" cy="6737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DD9DBC0" id="Gruppieren 28" o:spid="_x0000_s1026" style="position:absolute;margin-left:353.6pt;margin-top:-79.55pt;width:153.05pt;height:114.2pt;z-index:-251607552;mso-width-relative:margin;mso-height-relative:margin" coordsize="19431,144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27" type="#_x0000_t75" alt="Kreise_unten_rechts_grün_KJR" style="position:absolute;width:19431;height: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">
                <v:imagedata r:id="rId3" o:title="Kreise_unten_rechts_grün_KJR"/>
              </v:shape>
              <v:oval id="Ellipse 5" o:spid="_x0000_s1028" style="position:absolute;left:3182;top:2196;width:13223;height:6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" fillcolor="white [3212]" strokecolor="white [3212]" strokeweight="2pt"/>
              <v:shape id="Grafik 26" o:spid="_x0000_s1029" type="#_x0000_t75" style="position:absolute;left:3585;top:2465;width:11214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">
                <v:imagedata r:id="rId4" o:title=""/>
              </v:shape>
              <w10:wrap type="tight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9482C" w14:textId="77777777" w:rsidR="00AE729B" w:rsidRPr="00211CA3" w:rsidRDefault="00AE729B">
    <w:pPr>
      <w:pStyle w:val="Fuzeile"/>
      <w:framePr w:wrap="around" w:vAnchor="text" w:hAnchor="margin" w:xAlign="inside" w:y="1"/>
      <w:rPr>
        <w:rStyle w:val="Seitenzahl"/>
        <w:rFonts w:asciiTheme="minorHAnsi" w:hAnsiTheme="minorHAnsi" w:cstheme="minorHAnsi"/>
        <w:sz w:val="20"/>
      </w:rPr>
    </w:pPr>
    <w:r w:rsidRPr="00211CA3">
      <w:rPr>
        <w:rStyle w:val="Seitenzahl"/>
        <w:rFonts w:asciiTheme="minorHAnsi" w:hAnsiTheme="minorHAnsi" w:cstheme="minorHAnsi"/>
        <w:sz w:val="20"/>
      </w:rPr>
      <w:fldChar w:fldCharType="begin"/>
    </w:r>
    <w:r w:rsidRPr="00211CA3">
      <w:rPr>
        <w:rStyle w:val="Seitenzahl"/>
        <w:rFonts w:asciiTheme="minorHAnsi" w:hAnsiTheme="minorHAnsi" w:cstheme="minorHAnsi"/>
        <w:sz w:val="20"/>
      </w:rPr>
      <w:instrText xml:space="preserve">PAGE  </w:instrText>
    </w:r>
    <w:r w:rsidRPr="00211CA3">
      <w:rPr>
        <w:rStyle w:val="Seitenzahl"/>
        <w:rFonts w:asciiTheme="minorHAnsi" w:hAnsiTheme="minorHAnsi" w:cstheme="minorHAnsi"/>
        <w:sz w:val="20"/>
      </w:rPr>
      <w:fldChar w:fldCharType="separate"/>
    </w:r>
    <w:r w:rsidR="00C41360">
      <w:rPr>
        <w:rStyle w:val="Seitenzahl"/>
        <w:rFonts w:asciiTheme="minorHAnsi" w:hAnsiTheme="minorHAnsi" w:cstheme="minorHAnsi"/>
        <w:noProof/>
        <w:sz w:val="20"/>
      </w:rPr>
      <w:t>22</w:t>
    </w:r>
    <w:r w:rsidRPr="00211CA3">
      <w:rPr>
        <w:rStyle w:val="Seitenzahl"/>
        <w:rFonts w:asciiTheme="minorHAnsi" w:hAnsiTheme="minorHAnsi" w:cstheme="minorHAnsi"/>
        <w:sz w:val="20"/>
      </w:rPr>
      <w:fldChar w:fldCharType="end"/>
    </w:r>
  </w:p>
  <w:p w14:paraId="09029EEC" w14:textId="72EB4D5D" w:rsidR="00AE729B" w:rsidRDefault="00AE729B" w:rsidP="009607EA">
    <w:pPr>
      <w:pStyle w:val="Fuzeile"/>
      <w:ind w:right="360"/>
    </w:pPr>
    <w:r>
      <w:rPr>
        <w:rStyle w:val="Seitenzahl"/>
        <w:rFonts w:asciiTheme="minorHAnsi" w:hAnsiTheme="minorHAnsi" w:cstheme="minorHAnsi"/>
        <w:noProof/>
        <w:sz w:val="20"/>
      </w:rPr>
      <w:t>erstellt durch Landkreisjugendarbeit / Kreisjugendring Kulmbach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189D6" w14:textId="77777777" w:rsidR="00AE729B" w:rsidRPr="00211CA3" w:rsidRDefault="00AE729B">
    <w:pPr>
      <w:pStyle w:val="Fuzeile"/>
      <w:framePr w:wrap="around" w:vAnchor="text" w:hAnchor="margin" w:xAlign="inside" w:y="1"/>
      <w:rPr>
        <w:rStyle w:val="Seitenzahl"/>
        <w:rFonts w:asciiTheme="minorHAnsi" w:hAnsiTheme="minorHAnsi" w:cstheme="minorHAnsi"/>
        <w:sz w:val="20"/>
      </w:rPr>
    </w:pPr>
    <w:r w:rsidRPr="00211CA3">
      <w:rPr>
        <w:rStyle w:val="Seitenzahl"/>
        <w:rFonts w:asciiTheme="minorHAnsi" w:hAnsiTheme="minorHAnsi" w:cstheme="minorHAnsi"/>
        <w:sz w:val="20"/>
      </w:rPr>
      <w:fldChar w:fldCharType="begin"/>
    </w:r>
    <w:r w:rsidRPr="00211CA3">
      <w:rPr>
        <w:rStyle w:val="Seitenzahl"/>
        <w:rFonts w:asciiTheme="minorHAnsi" w:hAnsiTheme="minorHAnsi" w:cstheme="minorHAnsi"/>
        <w:sz w:val="20"/>
      </w:rPr>
      <w:instrText xml:space="preserve">PAGE  </w:instrText>
    </w:r>
    <w:r w:rsidRPr="00211CA3">
      <w:rPr>
        <w:rStyle w:val="Seitenzahl"/>
        <w:rFonts w:asciiTheme="minorHAnsi" w:hAnsiTheme="minorHAnsi" w:cstheme="minorHAnsi"/>
        <w:sz w:val="20"/>
      </w:rPr>
      <w:fldChar w:fldCharType="separate"/>
    </w:r>
    <w:r w:rsidR="00C41360">
      <w:rPr>
        <w:rStyle w:val="Seitenzahl"/>
        <w:rFonts w:asciiTheme="minorHAnsi" w:hAnsiTheme="minorHAnsi" w:cstheme="minorHAnsi"/>
        <w:noProof/>
        <w:sz w:val="20"/>
      </w:rPr>
      <w:t>21</w:t>
    </w:r>
    <w:r w:rsidRPr="00211CA3">
      <w:rPr>
        <w:rStyle w:val="Seitenzahl"/>
        <w:rFonts w:asciiTheme="minorHAnsi" w:hAnsiTheme="minorHAnsi" w:cstheme="minorHAnsi"/>
        <w:sz w:val="20"/>
      </w:rPr>
      <w:fldChar w:fldCharType="end"/>
    </w:r>
  </w:p>
  <w:p w14:paraId="1AE1D1DA" w14:textId="7A3D811A" w:rsidR="00AE729B" w:rsidRDefault="00AE729B" w:rsidP="009607EA">
    <w:pPr>
      <w:pStyle w:val="Fuzeile"/>
      <w:tabs>
        <w:tab w:val="clear" w:pos="4536"/>
        <w:tab w:val="clear" w:pos="9072"/>
      </w:tabs>
      <w:rPr>
        <w:rFonts w:ascii="Fette Engschrift" w:hAnsi="Fette Engschrift"/>
      </w:rPr>
    </w:pPr>
    <w:r>
      <w:rPr>
        <w:rStyle w:val="Seitenzahl"/>
        <w:rFonts w:asciiTheme="minorHAnsi" w:hAnsiTheme="minorHAnsi" w:cstheme="minorHAnsi"/>
        <w:noProof/>
        <w:sz w:val="20"/>
      </w:rPr>
      <w:tab/>
      <w:t>erstellt durch Landkreisjugendarbeit / Kreisjugendring Kulmbach</w:t>
    </w: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710976" behindDoc="1" locked="0" layoutInCell="1" allowOverlap="1" wp14:anchorId="643C5C74" wp14:editId="056253C3">
              <wp:simplePos x="0" y="0"/>
              <wp:positionH relativeFrom="column">
                <wp:posOffset>4486275</wp:posOffset>
              </wp:positionH>
              <wp:positionV relativeFrom="paragraph">
                <wp:posOffset>-1013460</wp:posOffset>
              </wp:positionV>
              <wp:extent cx="1943735" cy="1450340"/>
              <wp:effectExtent l="0" t="0" r="0" b="0"/>
              <wp:wrapTight wrapText="bothSides">
                <wp:wrapPolygon edited="0">
                  <wp:start x="0" y="0"/>
                  <wp:lineTo x="0" y="21278"/>
                  <wp:lineTo x="21381" y="21278"/>
                  <wp:lineTo x="21381" y="0"/>
                  <wp:lineTo x="0" y="0"/>
                </wp:wrapPolygon>
              </wp:wrapTight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3735" cy="1450340"/>
                        <a:chOff x="0" y="0"/>
                        <a:chExt cx="1943100" cy="1449070"/>
                      </a:xfrm>
                    </wpg:grpSpPr>
                    <pic:pic xmlns:pic="http://schemas.openxmlformats.org/drawingml/2006/picture">
                      <pic:nvPicPr>
                        <pic:cNvPr id="3" name="Bild 10" descr="Kreise_unten_rechts_grün_KJ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Ellipse 4"/>
                      <wps:cNvSpPr/>
                      <wps:spPr>
                        <a:xfrm>
                          <a:off x="318247" y="219635"/>
                          <a:ext cx="1322294" cy="61837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8588" y="246530"/>
                          <a:ext cx="1121410" cy="6737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" o:spid="_x0000_s1026" style="position:absolute;margin-left:353.25pt;margin-top:-79.8pt;width:153.05pt;height:114.2pt;z-index:-251605504;mso-width-relative:margin;mso-height-relative:margin" coordsize="19431,14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27" type="#_x0000_t75" alt="Kreise_unten_rechts_grün_KJR" style="position:absolute;width:19431;height:14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jxaPDAAAA2gAAAA8AAABkcnMvZG93bnJldi54bWxEj09rwkAUxO+C32F5hV7EbFpBJHWVIvSP&#10;uUii0usj+5qEZt+G7Jqk394VBI/DzPyGWW9H04ieOldbVvASxSCIC6trLhWcjh/zFQjnkTU2lknB&#10;PznYbqaTNSbaDpxRn/tSBAi7BBVU3reJlK6oyKCLbEscvF/bGfRBdqXUHQ4Bbhr5GsdLabDmsFBh&#10;S7uKir/8YhSsfs6Yfi3lp86ysj+k2WXvcKbU89P4/gbC0+gf4Xv7WytYwO1KuAFyc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PFo8MAAADaAAAADwAAAAAAAAAAAAAAAACf&#10;AgAAZHJzL2Rvd25yZXYueG1sUEsFBgAAAAAEAAQA9wAAAI8DAAAAAA==&#10;">
                <v:imagedata r:id="rId3" o:title="Kreise_unten_rechts_grün_KJR"/>
                <v:path arrowok="t"/>
              </v:shape>
              <v:oval id="Ellipse 4" o:spid="_x0000_s1028" style="position:absolute;left:3182;top:2196;width:13223;height:6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DecEA&#10;AADaAAAADwAAAGRycy9kb3ducmV2LnhtbESPQWsCMRSE7wX/Q3iCN81aRGRrlCII4kFwVejxsXnu&#10;hm5eQhJ1+++NIPQ4zMw3zHLd207cKUTjWMF0UoAgrp023Cg4n7bjBYiYkDV2jknBH0VYrwYfSyy1&#10;e/CR7lVqRIZwLFFBm5IvpYx1SxbjxHni7F1dsJiyDI3UAR8Zbjv5WRRzadFwXmjR06al+re6WQVX&#10;U/1s5NxvD2E/c/ujuVUXf1BqNOy/v0Ak6tN/+N3eaQUzeF3JN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9g3nBAAAA2gAAAA8AAAAAAAAAAAAAAAAAmAIAAGRycy9kb3du&#10;cmV2LnhtbFBLBQYAAAAABAAEAPUAAACGAwAAAAA=&#10;" fillcolor="white [3212]" strokecolor="white [3212]" strokeweight="2pt"/>
              <v:shape id="Grafik 6" o:spid="_x0000_s1029" type="#_x0000_t75" style="position:absolute;left:3585;top:2465;width:11214;height:6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fONnCAAAA2gAAAA8AAABkcnMvZG93bnJldi54bWxEj0+LwjAUxO/CfofwFryIJnoo0jXKsqB4&#10;EtY/7PXRPNtq81KSqHU/vREEj8PM/IaZLTrbiCv5UDvWMB4pEMSFMzWXGva75XAKIkRkg41j0nCn&#10;AIv5R2+GuXE3/qXrNpYiQTjkqKGKsc2lDEVFFsPItcTJOzpvMSbpS2k83hLcNnKiVCYt1pwWKmzp&#10;p6LivL1YDZtLY7LVeDK9s1KDv//ucAp+qXX/s/v+AhGpi+/wq702GjJ4Xkk3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3zjZwgAAANoAAAAPAAAAAAAAAAAAAAAAAJ8C&#10;AABkcnMvZG93bnJldi54bWxQSwUGAAAAAAQABAD3AAAAjgMAAAAA&#10;">
                <v:imagedata r:id="rId4" o:title=""/>
                <v:path arrowok="t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80CC4" w14:textId="77777777" w:rsidR="00AE729B" w:rsidRDefault="00AE729B">
      <w:r>
        <w:separator/>
      </w:r>
    </w:p>
  </w:footnote>
  <w:footnote w:type="continuationSeparator" w:id="0">
    <w:p w14:paraId="541F8D3B" w14:textId="77777777" w:rsidR="00AE729B" w:rsidRDefault="00AE72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9D91B" w14:textId="65DCE725" w:rsidR="00AE729B" w:rsidRPr="00D50D78" w:rsidRDefault="00AE729B" w:rsidP="00D50D78">
    <w:pPr>
      <w:pStyle w:val="Kopfzeile"/>
      <w:ind w:left="1134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szCs w:val="24"/>
      </w:rPr>
      <w:t>Hygienekonzepte in der Jugendarbeit</w:t>
    </w:r>
    <w:r w:rsidRPr="00D50D78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685376" behindDoc="0" locked="0" layoutInCell="1" allowOverlap="1" wp14:anchorId="3CA0B070" wp14:editId="7B9D7F0B">
          <wp:simplePos x="0" y="0"/>
          <wp:positionH relativeFrom="column">
            <wp:posOffset>-914400</wp:posOffset>
          </wp:positionH>
          <wp:positionV relativeFrom="page">
            <wp:posOffset>3810</wp:posOffset>
          </wp:positionV>
          <wp:extent cx="1522800" cy="2401200"/>
          <wp:effectExtent l="0" t="0" r="1270" b="0"/>
          <wp:wrapNone/>
          <wp:docPr id="11" name="Bild 11" descr="Kreise_oben_links_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reise_oben_links_grü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800" cy="240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A18E23" w14:textId="3BA736A8" w:rsidR="00AE729B" w:rsidRPr="00D50D78" w:rsidRDefault="00AE729B" w:rsidP="00D50D78">
    <w:pPr>
      <w:pStyle w:val="Kopfzeile"/>
      <w:ind w:left="1134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szCs w:val="24"/>
      </w:rPr>
      <w:t>Konzept</w:t>
    </w:r>
    <w:r>
      <w:rPr>
        <w:rFonts w:asciiTheme="minorHAnsi" w:hAnsiTheme="minorHAnsi" w:cstheme="minorHAnsi"/>
        <w:b/>
        <w:szCs w:val="24"/>
      </w:rPr>
      <w:t xml:space="preserve"> für die Mitarbeiterschulung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232F2" w14:textId="370A5C56" w:rsidR="00AE729B" w:rsidRPr="00D50D78" w:rsidRDefault="00AE729B" w:rsidP="00D50D78">
    <w:pPr>
      <w:pStyle w:val="Kopfzeile"/>
      <w:ind w:left="1134"/>
      <w:jc w:val="right"/>
      <w:rPr>
        <w:rFonts w:asciiTheme="minorHAnsi" w:hAnsiTheme="minorHAnsi" w:cstheme="minorHAnsi"/>
        <w:b/>
        <w:szCs w:val="24"/>
      </w:rPr>
    </w:pPr>
    <w:bookmarkStart w:id="2" w:name="_Hlk44266269"/>
    <w:bookmarkStart w:id="3" w:name="_Hlk44266270"/>
    <w:bookmarkStart w:id="4" w:name="_Hlk44268900"/>
    <w:bookmarkStart w:id="5" w:name="_Hlk44268901"/>
    <w:r w:rsidRPr="00D50D78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691008" behindDoc="1" locked="0" layoutInCell="1" allowOverlap="1" wp14:anchorId="641FB856" wp14:editId="76B51E12">
          <wp:simplePos x="0" y="0"/>
          <wp:positionH relativeFrom="column">
            <wp:posOffset>533400</wp:posOffset>
          </wp:positionH>
          <wp:positionV relativeFrom="paragraph">
            <wp:posOffset>-270369</wp:posOffset>
          </wp:positionV>
          <wp:extent cx="6096000" cy="800100"/>
          <wp:effectExtent l="0" t="0" r="0" b="0"/>
          <wp:wrapNone/>
          <wp:docPr id="9" name="Bild 9" descr="Bogen_oben_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ogen_oben_grü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0D78">
      <w:rPr>
        <w:rFonts w:asciiTheme="minorHAnsi" w:hAnsiTheme="minorHAnsi" w:cstheme="minorHAnsi"/>
        <w:b/>
        <w:szCs w:val="24"/>
      </w:rPr>
      <w:t>Hygienekonzepte in der Jugendarbeit</w:t>
    </w:r>
  </w:p>
  <w:p w14:paraId="7D7EE608" w14:textId="3E01A45D" w:rsidR="00AE729B" w:rsidRPr="00D50D78" w:rsidRDefault="00AE729B" w:rsidP="00D50D78">
    <w:pPr>
      <w:pStyle w:val="Kopfzeile"/>
      <w:ind w:left="1134"/>
      <w:jc w:val="right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szCs w:val="24"/>
      </w:rPr>
      <w:t>Konzept</w:t>
    </w:r>
    <w:bookmarkEnd w:id="2"/>
    <w:bookmarkEnd w:id="3"/>
    <w:bookmarkEnd w:id="4"/>
    <w:bookmarkEnd w:id="5"/>
    <w:r>
      <w:rPr>
        <w:rFonts w:asciiTheme="minorHAnsi" w:hAnsiTheme="minorHAnsi" w:cstheme="minorHAnsi"/>
        <w:b/>
        <w:szCs w:val="24"/>
      </w:rPr>
      <w:t xml:space="preserve"> für die Mitarbeiterschulung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6687A" w14:textId="11F24FCF" w:rsidR="00AE729B" w:rsidRPr="00D50D78" w:rsidRDefault="00AE729B" w:rsidP="000758CD">
    <w:pPr>
      <w:pStyle w:val="Kopfzeile"/>
      <w:ind w:left="1134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729408" behindDoc="0" locked="0" layoutInCell="1" allowOverlap="1" wp14:anchorId="2CF736B0" wp14:editId="0DB1F71F">
          <wp:simplePos x="0" y="0"/>
          <wp:positionH relativeFrom="column">
            <wp:posOffset>-904875</wp:posOffset>
          </wp:positionH>
          <wp:positionV relativeFrom="page">
            <wp:posOffset>-5715</wp:posOffset>
          </wp:positionV>
          <wp:extent cx="1522730" cy="2400935"/>
          <wp:effectExtent l="0" t="0" r="1270" b="0"/>
          <wp:wrapNone/>
          <wp:docPr id="7" name="Bild 11" descr="Kreise_oben_links_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reise_oben_links_grü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240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b/>
        <w:szCs w:val="24"/>
      </w:rPr>
      <w:t>Hygienekonzepte</w:t>
    </w:r>
    <w:r w:rsidRPr="00D50D78">
      <w:rPr>
        <w:rFonts w:asciiTheme="minorHAnsi" w:hAnsiTheme="minorHAnsi" w:cstheme="minorHAnsi"/>
        <w:b/>
        <w:szCs w:val="24"/>
      </w:rPr>
      <w:t xml:space="preserve"> in der Jugendarbeit</w:t>
    </w:r>
  </w:p>
  <w:p w14:paraId="511DCC3D" w14:textId="7884ECC3" w:rsidR="00AE729B" w:rsidRPr="00D50D78" w:rsidRDefault="00AE729B" w:rsidP="000758CD">
    <w:pPr>
      <w:pStyle w:val="Kopfzeile"/>
      <w:ind w:left="1134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szCs w:val="24"/>
      </w:rPr>
      <w:t>Konzept</w:t>
    </w:r>
    <w:r>
      <w:rPr>
        <w:rFonts w:asciiTheme="minorHAnsi" w:hAnsiTheme="minorHAnsi" w:cstheme="minorHAnsi"/>
        <w:b/>
        <w:szCs w:val="24"/>
      </w:rPr>
      <w:t xml:space="preserve"> für die Mitarbeiterschulung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DAE78" w14:textId="17EC78A4" w:rsidR="00AE729B" w:rsidRPr="00D50D78" w:rsidRDefault="00AE729B" w:rsidP="00D50D78">
    <w:pPr>
      <w:pStyle w:val="Kopfzeile"/>
      <w:ind w:left="1134"/>
      <w:jc w:val="right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731456" behindDoc="1" locked="0" layoutInCell="1" allowOverlap="1" wp14:anchorId="29536049" wp14:editId="6C50448D">
          <wp:simplePos x="0" y="0"/>
          <wp:positionH relativeFrom="column">
            <wp:posOffset>466725</wp:posOffset>
          </wp:positionH>
          <wp:positionV relativeFrom="paragraph">
            <wp:posOffset>-238760</wp:posOffset>
          </wp:positionV>
          <wp:extent cx="6096000" cy="800100"/>
          <wp:effectExtent l="0" t="0" r="0" b="0"/>
          <wp:wrapNone/>
          <wp:docPr id="8" name="Bild 9" descr="Bogen_oben_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ogen_oben_grü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0D78">
      <w:rPr>
        <w:rFonts w:asciiTheme="minorHAnsi" w:hAnsiTheme="minorHAnsi" w:cstheme="minorHAnsi"/>
        <w:b/>
        <w:szCs w:val="24"/>
      </w:rPr>
      <w:t>Hygienekonzepte in der Jugendarbeit</w:t>
    </w:r>
  </w:p>
  <w:p w14:paraId="260ED8B2" w14:textId="3015502B" w:rsidR="00AE729B" w:rsidRPr="00D50D78" w:rsidRDefault="00AE729B" w:rsidP="00D50D78">
    <w:pPr>
      <w:pStyle w:val="Kopfzeile"/>
      <w:ind w:left="1134"/>
      <w:jc w:val="right"/>
      <w:rPr>
        <w:rFonts w:asciiTheme="minorHAnsi" w:hAnsiTheme="minorHAnsi" w:cstheme="minorHAnsi"/>
        <w:b/>
        <w:szCs w:val="24"/>
      </w:rPr>
    </w:pPr>
    <w:r w:rsidRPr="00D50D78">
      <w:rPr>
        <w:rFonts w:asciiTheme="minorHAnsi" w:hAnsiTheme="minorHAnsi" w:cstheme="minorHAnsi"/>
        <w:b/>
        <w:szCs w:val="24"/>
      </w:rPr>
      <w:t>Konzept</w:t>
    </w:r>
    <w:r>
      <w:rPr>
        <w:rFonts w:asciiTheme="minorHAnsi" w:hAnsiTheme="minorHAnsi" w:cstheme="minorHAnsi"/>
        <w:b/>
        <w:szCs w:val="24"/>
      </w:rPr>
      <w:t xml:space="preserve"> für die Mitarbeiterschulung</w:t>
    </w:r>
  </w:p>
  <w:p w14:paraId="40E0A200" w14:textId="6984CAC2" w:rsidR="00AE729B" w:rsidRDefault="00AE729B">
    <w:pPr>
      <w:pStyle w:val="Kopfzeil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C0D1B" w14:textId="2385190C" w:rsidR="00AE729B" w:rsidRDefault="00AE729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3130F"/>
    <w:multiLevelType w:val="hybridMultilevel"/>
    <w:tmpl w:val="D35ACE5C"/>
    <w:lvl w:ilvl="0" w:tplc="9B50DB5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C3102"/>
    <w:multiLevelType w:val="hybridMultilevel"/>
    <w:tmpl w:val="9AB82674"/>
    <w:lvl w:ilvl="0" w:tplc="A2BA48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55FCD"/>
    <w:multiLevelType w:val="hybridMultilevel"/>
    <w:tmpl w:val="FC84EA18"/>
    <w:lvl w:ilvl="0" w:tplc="FF08A370">
      <w:start w:val="1"/>
      <w:numFmt w:val="bullet"/>
      <w:lvlText w:val=""/>
      <w:lvlJc w:val="left"/>
      <w:pPr>
        <w:ind w:left="19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B12CC"/>
    <w:multiLevelType w:val="multilevel"/>
    <w:tmpl w:val="A16293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C7D10E6"/>
    <w:multiLevelType w:val="hybridMultilevel"/>
    <w:tmpl w:val="FE7C6AF6"/>
    <w:lvl w:ilvl="0" w:tplc="0407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1D711D06"/>
    <w:multiLevelType w:val="hybridMultilevel"/>
    <w:tmpl w:val="2388863A"/>
    <w:lvl w:ilvl="0" w:tplc="0EF2B1FC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44B35305"/>
    <w:multiLevelType w:val="hybridMultilevel"/>
    <w:tmpl w:val="41EED170"/>
    <w:lvl w:ilvl="0" w:tplc="A2BA48AE">
      <w:start w:val="1"/>
      <w:numFmt w:val="bullet"/>
      <w:lvlText w:val="-"/>
      <w:lvlJc w:val="left"/>
      <w:pPr>
        <w:ind w:left="1077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4A642919"/>
    <w:multiLevelType w:val="multilevel"/>
    <w:tmpl w:val="AB3835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" w:hanging="3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5B3D0254"/>
    <w:multiLevelType w:val="hybridMultilevel"/>
    <w:tmpl w:val="0DF49900"/>
    <w:lvl w:ilvl="0" w:tplc="234CA66E">
      <w:start w:val="1"/>
      <w:numFmt w:val="bullet"/>
      <w:lvlText w:val="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color w:val="auto"/>
      </w:rPr>
    </w:lvl>
    <w:lvl w:ilvl="1" w:tplc="9814C1B4">
      <w:start w:val="1"/>
      <w:numFmt w:val="bullet"/>
      <w:lvlText w:val=""/>
      <w:lvlJc w:val="left"/>
      <w:pPr>
        <w:tabs>
          <w:tab w:val="num" w:pos="1440"/>
        </w:tabs>
        <w:ind w:left="1437" w:hanging="357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7A198E"/>
    <w:multiLevelType w:val="hybridMultilevel"/>
    <w:tmpl w:val="5738778C"/>
    <w:lvl w:ilvl="0" w:tplc="4CDE5A08">
      <w:start w:val="1"/>
      <w:numFmt w:val="decimal"/>
      <w:pStyle w:val="berschrift3"/>
      <w:lvlText w:val="%1."/>
      <w:lvlJc w:val="left"/>
      <w:pPr>
        <w:ind w:left="720" w:hanging="360"/>
      </w:pPr>
      <w:rPr>
        <w:rFonts w:ascii="Calibri" w:hAnsi="Calibri" w:cs="Arial" w:hint="default"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1C4477"/>
    <w:multiLevelType w:val="hybridMultilevel"/>
    <w:tmpl w:val="7C649FA2"/>
    <w:lvl w:ilvl="0" w:tplc="FF08A370">
      <w:start w:val="1"/>
      <w:numFmt w:val="bullet"/>
      <w:lvlText w:val="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auto"/>
      </w:rPr>
    </w:lvl>
    <w:lvl w:ilvl="1" w:tplc="9814C1B4">
      <w:start w:val="1"/>
      <w:numFmt w:val="bullet"/>
      <w:lvlText w:val=""/>
      <w:lvlJc w:val="left"/>
      <w:pPr>
        <w:tabs>
          <w:tab w:val="num" w:pos="1440"/>
        </w:tabs>
        <w:ind w:left="1437" w:hanging="357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9"/>
  </w:num>
  <w:num w:numId="5">
    <w:abstractNumId w:val="4"/>
  </w:num>
  <w:num w:numId="6">
    <w:abstractNumId w:val="10"/>
  </w:num>
  <w:num w:numId="7">
    <w:abstractNumId w:val="6"/>
  </w:num>
  <w:num w:numId="8">
    <w:abstractNumId w:val="2"/>
  </w:num>
  <w:num w:numId="9">
    <w:abstractNumId w:val="7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3"/>
  </w:num>
  <w:num w:numId="1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mirrorMargins/>
  <w:proofState w:spelling="clean" w:grammar="clean"/>
  <w:attachedTemplate r:id="rId1"/>
  <w:documentProtection w:edit="forms" w:enforcement="1"/>
  <w:defaultTabStop w:val="709"/>
  <w:autoHyphenation/>
  <w:hyphenationZone w:val="425"/>
  <w:evenAndOddHeaders/>
  <w:noPunctuationKerning/>
  <w:characterSpacingControl w:val="doNotCompress"/>
  <w:hdrShapeDefaults>
    <o:shapedefaults v:ext="edit" spidmax="47105">
      <o:colormru v:ext="edit" colors="#9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A4"/>
    <w:rsid w:val="00000826"/>
    <w:rsid w:val="00001A04"/>
    <w:rsid w:val="000028A6"/>
    <w:rsid w:val="00004F3F"/>
    <w:rsid w:val="000138A3"/>
    <w:rsid w:val="00017585"/>
    <w:rsid w:val="000208D7"/>
    <w:rsid w:val="000309E2"/>
    <w:rsid w:val="000411EA"/>
    <w:rsid w:val="00041AE0"/>
    <w:rsid w:val="00044E6A"/>
    <w:rsid w:val="0004626A"/>
    <w:rsid w:val="00060FB0"/>
    <w:rsid w:val="000664EB"/>
    <w:rsid w:val="000758CD"/>
    <w:rsid w:val="00075FBE"/>
    <w:rsid w:val="000774ED"/>
    <w:rsid w:val="000820C0"/>
    <w:rsid w:val="0008240E"/>
    <w:rsid w:val="0008559D"/>
    <w:rsid w:val="000936D2"/>
    <w:rsid w:val="000A1F59"/>
    <w:rsid w:val="000A4B66"/>
    <w:rsid w:val="000B3556"/>
    <w:rsid w:val="000B613E"/>
    <w:rsid w:val="000B687B"/>
    <w:rsid w:val="000C003E"/>
    <w:rsid w:val="000C60B1"/>
    <w:rsid w:val="000D1D81"/>
    <w:rsid w:val="000D297A"/>
    <w:rsid w:val="000D72E7"/>
    <w:rsid w:val="000E42C3"/>
    <w:rsid w:val="000F0FE8"/>
    <w:rsid w:val="001026DF"/>
    <w:rsid w:val="001056FC"/>
    <w:rsid w:val="001142D1"/>
    <w:rsid w:val="00115C8B"/>
    <w:rsid w:val="001167BD"/>
    <w:rsid w:val="00120118"/>
    <w:rsid w:val="001213C8"/>
    <w:rsid w:val="00123567"/>
    <w:rsid w:val="00126EEB"/>
    <w:rsid w:val="00131793"/>
    <w:rsid w:val="00131F95"/>
    <w:rsid w:val="001360D1"/>
    <w:rsid w:val="00137DF0"/>
    <w:rsid w:val="00140B62"/>
    <w:rsid w:val="00141A87"/>
    <w:rsid w:val="001448FA"/>
    <w:rsid w:val="001450F1"/>
    <w:rsid w:val="00147696"/>
    <w:rsid w:val="001531A1"/>
    <w:rsid w:val="00174F08"/>
    <w:rsid w:val="00176C70"/>
    <w:rsid w:val="001803B8"/>
    <w:rsid w:val="00190327"/>
    <w:rsid w:val="0019149C"/>
    <w:rsid w:val="001A0371"/>
    <w:rsid w:val="001A1344"/>
    <w:rsid w:val="001A51F1"/>
    <w:rsid w:val="001A5A99"/>
    <w:rsid w:val="001B45CC"/>
    <w:rsid w:val="001B7EF7"/>
    <w:rsid w:val="001C1D10"/>
    <w:rsid w:val="001C6A83"/>
    <w:rsid w:val="001D5883"/>
    <w:rsid w:val="001D77C1"/>
    <w:rsid w:val="001E3A72"/>
    <w:rsid w:val="001E41F7"/>
    <w:rsid w:val="001E4B02"/>
    <w:rsid w:val="001F0E1C"/>
    <w:rsid w:val="001F1A34"/>
    <w:rsid w:val="001F294F"/>
    <w:rsid w:val="001F30B8"/>
    <w:rsid w:val="001F5BB2"/>
    <w:rsid w:val="00201561"/>
    <w:rsid w:val="00201C83"/>
    <w:rsid w:val="00205336"/>
    <w:rsid w:val="00207602"/>
    <w:rsid w:val="00210B94"/>
    <w:rsid w:val="00211CA3"/>
    <w:rsid w:val="00214300"/>
    <w:rsid w:val="002146AD"/>
    <w:rsid w:val="00214A0B"/>
    <w:rsid w:val="002158A7"/>
    <w:rsid w:val="0022376C"/>
    <w:rsid w:val="00232A2A"/>
    <w:rsid w:val="00232E66"/>
    <w:rsid w:val="002346E4"/>
    <w:rsid w:val="00234751"/>
    <w:rsid w:val="002376C3"/>
    <w:rsid w:val="00240B11"/>
    <w:rsid w:val="00241030"/>
    <w:rsid w:val="002420C7"/>
    <w:rsid w:val="00243809"/>
    <w:rsid w:val="00246921"/>
    <w:rsid w:val="00250202"/>
    <w:rsid w:val="002516B6"/>
    <w:rsid w:val="00251980"/>
    <w:rsid w:val="00261CAB"/>
    <w:rsid w:val="002712B5"/>
    <w:rsid w:val="00277766"/>
    <w:rsid w:val="00277B25"/>
    <w:rsid w:val="00277CE7"/>
    <w:rsid w:val="002802F0"/>
    <w:rsid w:val="00297E17"/>
    <w:rsid w:val="002A0564"/>
    <w:rsid w:val="002A15A0"/>
    <w:rsid w:val="002A15C3"/>
    <w:rsid w:val="002A4614"/>
    <w:rsid w:val="002A4667"/>
    <w:rsid w:val="002C29B6"/>
    <w:rsid w:val="002C37B7"/>
    <w:rsid w:val="002C62BB"/>
    <w:rsid w:val="002C6669"/>
    <w:rsid w:val="002D0BB7"/>
    <w:rsid w:val="002D119C"/>
    <w:rsid w:val="002D1347"/>
    <w:rsid w:val="002D56FB"/>
    <w:rsid w:val="002D77D4"/>
    <w:rsid w:val="002E05C6"/>
    <w:rsid w:val="002E3E07"/>
    <w:rsid w:val="002F07B0"/>
    <w:rsid w:val="002F24DA"/>
    <w:rsid w:val="002F7C10"/>
    <w:rsid w:val="003023B1"/>
    <w:rsid w:val="00304D81"/>
    <w:rsid w:val="00316ED1"/>
    <w:rsid w:val="0032092C"/>
    <w:rsid w:val="00322CAE"/>
    <w:rsid w:val="00325ABC"/>
    <w:rsid w:val="00326B0A"/>
    <w:rsid w:val="00327CEF"/>
    <w:rsid w:val="003304F2"/>
    <w:rsid w:val="00331D18"/>
    <w:rsid w:val="00332BC5"/>
    <w:rsid w:val="00336294"/>
    <w:rsid w:val="00337BCC"/>
    <w:rsid w:val="003405E6"/>
    <w:rsid w:val="00343327"/>
    <w:rsid w:val="00345FB3"/>
    <w:rsid w:val="0034723D"/>
    <w:rsid w:val="003476D5"/>
    <w:rsid w:val="00350806"/>
    <w:rsid w:val="00364C13"/>
    <w:rsid w:val="003662C1"/>
    <w:rsid w:val="00376B07"/>
    <w:rsid w:val="003937BA"/>
    <w:rsid w:val="00393C5C"/>
    <w:rsid w:val="00395777"/>
    <w:rsid w:val="00396A2D"/>
    <w:rsid w:val="003A09D2"/>
    <w:rsid w:val="003A20E3"/>
    <w:rsid w:val="003A254A"/>
    <w:rsid w:val="003A3D68"/>
    <w:rsid w:val="003A46F7"/>
    <w:rsid w:val="003A514B"/>
    <w:rsid w:val="003A6A62"/>
    <w:rsid w:val="003B01BB"/>
    <w:rsid w:val="003B379B"/>
    <w:rsid w:val="003B5AAC"/>
    <w:rsid w:val="003B73B4"/>
    <w:rsid w:val="003C1ED7"/>
    <w:rsid w:val="003C4826"/>
    <w:rsid w:val="003C5C19"/>
    <w:rsid w:val="003D079D"/>
    <w:rsid w:val="003D26C1"/>
    <w:rsid w:val="003D6F4F"/>
    <w:rsid w:val="003D71DB"/>
    <w:rsid w:val="003E2DA1"/>
    <w:rsid w:val="003F346F"/>
    <w:rsid w:val="00401042"/>
    <w:rsid w:val="00405855"/>
    <w:rsid w:val="00406DBA"/>
    <w:rsid w:val="004110FC"/>
    <w:rsid w:val="00412141"/>
    <w:rsid w:val="00412A68"/>
    <w:rsid w:val="004223E2"/>
    <w:rsid w:val="0042765C"/>
    <w:rsid w:val="0043001D"/>
    <w:rsid w:val="0043397D"/>
    <w:rsid w:val="0043774C"/>
    <w:rsid w:val="00440C1C"/>
    <w:rsid w:val="00442F60"/>
    <w:rsid w:val="0044451A"/>
    <w:rsid w:val="004500D2"/>
    <w:rsid w:val="00463DD3"/>
    <w:rsid w:val="00476790"/>
    <w:rsid w:val="00476AC8"/>
    <w:rsid w:val="00482229"/>
    <w:rsid w:val="00492931"/>
    <w:rsid w:val="00495FAA"/>
    <w:rsid w:val="004A63A4"/>
    <w:rsid w:val="004B79B3"/>
    <w:rsid w:val="004B7D78"/>
    <w:rsid w:val="004C0E5D"/>
    <w:rsid w:val="004C2C9E"/>
    <w:rsid w:val="004C5842"/>
    <w:rsid w:val="004C6910"/>
    <w:rsid w:val="004D187F"/>
    <w:rsid w:val="004E0243"/>
    <w:rsid w:val="004E6025"/>
    <w:rsid w:val="004F2DA4"/>
    <w:rsid w:val="004F3A59"/>
    <w:rsid w:val="004F3B0F"/>
    <w:rsid w:val="00500649"/>
    <w:rsid w:val="005058B8"/>
    <w:rsid w:val="00511725"/>
    <w:rsid w:val="00517466"/>
    <w:rsid w:val="005201FA"/>
    <w:rsid w:val="0054065B"/>
    <w:rsid w:val="0054393A"/>
    <w:rsid w:val="0054647A"/>
    <w:rsid w:val="00547538"/>
    <w:rsid w:val="0055098D"/>
    <w:rsid w:val="005519D5"/>
    <w:rsid w:val="0055377C"/>
    <w:rsid w:val="005540DA"/>
    <w:rsid w:val="00555F68"/>
    <w:rsid w:val="005569C7"/>
    <w:rsid w:val="00561D09"/>
    <w:rsid w:val="00566F5B"/>
    <w:rsid w:val="005777C2"/>
    <w:rsid w:val="00595DEE"/>
    <w:rsid w:val="005A060D"/>
    <w:rsid w:val="005A0EFA"/>
    <w:rsid w:val="005B697B"/>
    <w:rsid w:val="005C49AF"/>
    <w:rsid w:val="005C4F53"/>
    <w:rsid w:val="005C6077"/>
    <w:rsid w:val="005C62D3"/>
    <w:rsid w:val="005D2D3D"/>
    <w:rsid w:val="005D69F3"/>
    <w:rsid w:val="005E1BC7"/>
    <w:rsid w:val="005E2B33"/>
    <w:rsid w:val="005E2B46"/>
    <w:rsid w:val="005F631B"/>
    <w:rsid w:val="00602267"/>
    <w:rsid w:val="0060423C"/>
    <w:rsid w:val="00625DB9"/>
    <w:rsid w:val="0062776E"/>
    <w:rsid w:val="006334DA"/>
    <w:rsid w:val="00645C19"/>
    <w:rsid w:val="00646C0C"/>
    <w:rsid w:val="006531B7"/>
    <w:rsid w:val="006534F3"/>
    <w:rsid w:val="00654BDE"/>
    <w:rsid w:val="006550B7"/>
    <w:rsid w:val="00670D36"/>
    <w:rsid w:val="00676FD7"/>
    <w:rsid w:val="00686184"/>
    <w:rsid w:val="00686314"/>
    <w:rsid w:val="006938A4"/>
    <w:rsid w:val="00697B99"/>
    <w:rsid w:val="006A4CC1"/>
    <w:rsid w:val="006A6594"/>
    <w:rsid w:val="006B34BE"/>
    <w:rsid w:val="006B5E6C"/>
    <w:rsid w:val="006C2257"/>
    <w:rsid w:val="006F1DC0"/>
    <w:rsid w:val="006F5661"/>
    <w:rsid w:val="007063C7"/>
    <w:rsid w:val="00710A44"/>
    <w:rsid w:val="00711344"/>
    <w:rsid w:val="007122B7"/>
    <w:rsid w:val="0071389B"/>
    <w:rsid w:val="00714CE2"/>
    <w:rsid w:val="007246D7"/>
    <w:rsid w:val="00725796"/>
    <w:rsid w:val="00727A79"/>
    <w:rsid w:val="00735022"/>
    <w:rsid w:val="00741224"/>
    <w:rsid w:val="007475EA"/>
    <w:rsid w:val="00752516"/>
    <w:rsid w:val="0076006D"/>
    <w:rsid w:val="0076585A"/>
    <w:rsid w:val="00771268"/>
    <w:rsid w:val="00771ED7"/>
    <w:rsid w:val="00776852"/>
    <w:rsid w:val="00782E5C"/>
    <w:rsid w:val="007833D3"/>
    <w:rsid w:val="00785155"/>
    <w:rsid w:val="0079065C"/>
    <w:rsid w:val="007915EC"/>
    <w:rsid w:val="0079415C"/>
    <w:rsid w:val="00795DAC"/>
    <w:rsid w:val="00795F89"/>
    <w:rsid w:val="007A3703"/>
    <w:rsid w:val="007A71EE"/>
    <w:rsid w:val="007B0F93"/>
    <w:rsid w:val="007B234D"/>
    <w:rsid w:val="007B4A7E"/>
    <w:rsid w:val="007B6F19"/>
    <w:rsid w:val="007C3334"/>
    <w:rsid w:val="007C6636"/>
    <w:rsid w:val="007D2294"/>
    <w:rsid w:val="007D2FCD"/>
    <w:rsid w:val="007D3333"/>
    <w:rsid w:val="007D51C8"/>
    <w:rsid w:val="007E557E"/>
    <w:rsid w:val="007F13CA"/>
    <w:rsid w:val="007F3151"/>
    <w:rsid w:val="007F4B8D"/>
    <w:rsid w:val="0080063F"/>
    <w:rsid w:val="00807F9B"/>
    <w:rsid w:val="008155BA"/>
    <w:rsid w:val="00825916"/>
    <w:rsid w:val="00827219"/>
    <w:rsid w:val="008321B4"/>
    <w:rsid w:val="008517FC"/>
    <w:rsid w:val="0085393E"/>
    <w:rsid w:val="0085540D"/>
    <w:rsid w:val="00856346"/>
    <w:rsid w:val="00856F3C"/>
    <w:rsid w:val="00860247"/>
    <w:rsid w:val="00860A69"/>
    <w:rsid w:val="00860C5E"/>
    <w:rsid w:val="00861756"/>
    <w:rsid w:val="008634E2"/>
    <w:rsid w:val="00871E85"/>
    <w:rsid w:val="00872819"/>
    <w:rsid w:val="00873AF2"/>
    <w:rsid w:val="00875404"/>
    <w:rsid w:val="00880889"/>
    <w:rsid w:val="00881F67"/>
    <w:rsid w:val="00883C4D"/>
    <w:rsid w:val="00885CA9"/>
    <w:rsid w:val="00897BA4"/>
    <w:rsid w:val="008A38FB"/>
    <w:rsid w:val="008B4316"/>
    <w:rsid w:val="008C60C1"/>
    <w:rsid w:val="008C6932"/>
    <w:rsid w:val="008D1A65"/>
    <w:rsid w:val="008D3455"/>
    <w:rsid w:val="008E60A4"/>
    <w:rsid w:val="008F7E74"/>
    <w:rsid w:val="0090236C"/>
    <w:rsid w:val="00910B5A"/>
    <w:rsid w:val="00911147"/>
    <w:rsid w:val="00911B1B"/>
    <w:rsid w:val="009172A9"/>
    <w:rsid w:val="00921888"/>
    <w:rsid w:val="00922D40"/>
    <w:rsid w:val="009254B8"/>
    <w:rsid w:val="009256C9"/>
    <w:rsid w:val="00936506"/>
    <w:rsid w:val="009375C1"/>
    <w:rsid w:val="00943C0A"/>
    <w:rsid w:val="00945F9F"/>
    <w:rsid w:val="00956A4C"/>
    <w:rsid w:val="00956AB0"/>
    <w:rsid w:val="009607EA"/>
    <w:rsid w:val="00961BD3"/>
    <w:rsid w:val="00971B72"/>
    <w:rsid w:val="00972E30"/>
    <w:rsid w:val="009848F4"/>
    <w:rsid w:val="00985958"/>
    <w:rsid w:val="0099336D"/>
    <w:rsid w:val="009A0F31"/>
    <w:rsid w:val="009A37A4"/>
    <w:rsid w:val="009A5172"/>
    <w:rsid w:val="009B7CEA"/>
    <w:rsid w:val="009C37DF"/>
    <w:rsid w:val="009C466B"/>
    <w:rsid w:val="009C7E0A"/>
    <w:rsid w:val="009D299E"/>
    <w:rsid w:val="009E04B1"/>
    <w:rsid w:val="009E11E2"/>
    <w:rsid w:val="009E612B"/>
    <w:rsid w:val="009F646E"/>
    <w:rsid w:val="009F7E01"/>
    <w:rsid w:val="00A00CA9"/>
    <w:rsid w:val="00A015E9"/>
    <w:rsid w:val="00A01DF3"/>
    <w:rsid w:val="00A033A3"/>
    <w:rsid w:val="00A1313A"/>
    <w:rsid w:val="00A20D28"/>
    <w:rsid w:val="00A21012"/>
    <w:rsid w:val="00A23797"/>
    <w:rsid w:val="00A23BCC"/>
    <w:rsid w:val="00A30296"/>
    <w:rsid w:val="00A33446"/>
    <w:rsid w:val="00A355F2"/>
    <w:rsid w:val="00A41CB8"/>
    <w:rsid w:val="00A50343"/>
    <w:rsid w:val="00A5358A"/>
    <w:rsid w:val="00A54703"/>
    <w:rsid w:val="00A55ECC"/>
    <w:rsid w:val="00A57373"/>
    <w:rsid w:val="00A62429"/>
    <w:rsid w:val="00A75107"/>
    <w:rsid w:val="00A75A21"/>
    <w:rsid w:val="00A83ED4"/>
    <w:rsid w:val="00A86D7F"/>
    <w:rsid w:val="00A86FEE"/>
    <w:rsid w:val="00A8767F"/>
    <w:rsid w:val="00A9694D"/>
    <w:rsid w:val="00AA3037"/>
    <w:rsid w:val="00AC754F"/>
    <w:rsid w:val="00AD0B6D"/>
    <w:rsid w:val="00AE16B5"/>
    <w:rsid w:val="00AE1F4A"/>
    <w:rsid w:val="00AE2F37"/>
    <w:rsid w:val="00AE729B"/>
    <w:rsid w:val="00AF113B"/>
    <w:rsid w:val="00AF5ABA"/>
    <w:rsid w:val="00AF7B38"/>
    <w:rsid w:val="00B0170F"/>
    <w:rsid w:val="00B02087"/>
    <w:rsid w:val="00B02A64"/>
    <w:rsid w:val="00B13CDF"/>
    <w:rsid w:val="00B20A34"/>
    <w:rsid w:val="00B210D3"/>
    <w:rsid w:val="00B238C7"/>
    <w:rsid w:val="00B23F11"/>
    <w:rsid w:val="00B3102B"/>
    <w:rsid w:val="00B354B9"/>
    <w:rsid w:val="00B3571A"/>
    <w:rsid w:val="00B368A4"/>
    <w:rsid w:val="00B369A9"/>
    <w:rsid w:val="00B44329"/>
    <w:rsid w:val="00B47919"/>
    <w:rsid w:val="00B53B9F"/>
    <w:rsid w:val="00B546F7"/>
    <w:rsid w:val="00B57D1E"/>
    <w:rsid w:val="00B629D9"/>
    <w:rsid w:val="00B6473A"/>
    <w:rsid w:val="00B65B43"/>
    <w:rsid w:val="00B66C16"/>
    <w:rsid w:val="00B721FC"/>
    <w:rsid w:val="00B73D4A"/>
    <w:rsid w:val="00B748C0"/>
    <w:rsid w:val="00B76F6B"/>
    <w:rsid w:val="00B82459"/>
    <w:rsid w:val="00B8286A"/>
    <w:rsid w:val="00B85B7D"/>
    <w:rsid w:val="00B92044"/>
    <w:rsid w:val="00B926E8"/>
    <w:rsid w:val="00B95CF7"/>
    <w:rsid w:val="00B973E8"/>
    <w:rsid w:val="00BA720B"/>
    <w:rsid w:val="00BB5380"/>
    <w:rsid w:val="00BC3658"/>
    <w:rsid w:val="00BC539E"/>
    <w:rsid w:val="00BC55FB"/>
    <w:rsid w:val="00BD2630"/>
    <w:rsid w:val="00BD2691"/>
    <w:rsid w:val="00BE7409"/>
    <w:rsid w:val="00BF7F2C"/>
    <w:rsid w:val="00C152A8"/>
    <w:rsid w:val="00C22F2A"/>
    <w:rsid w:val="00C23425"/>
    <w:rsid w:val="00C23972"/>
    <w:rsid w:val="00C32F40"/>
    <w:rsid w:val="00C34507"/>
    <w:rsid w:val="00C35DD8"/>
    <w:rsid w:val="00C41360"/>
    <w:rsid w:val="00C4284A"/>
    <w:rsid w:val="00C44F05"/>
    <w:rsid w:val="00C458F1"/>
    <w:rsid w:val="00C50CB6"/>
    <w:rsid w:val="00C601E1"/>
    <w:rsid w:val="00C608E3"/>
    <w:rsid w:val="00C634EB"/>
    <w:rsid w:val="00C63CD2"/>
    <w:rsid w:val="00C65082"/>
    <w:rsid w:val="00C67F5B"/>
    <w:rsid w:val="00C707F8"/>
    <w:rsid w:val="00C7702B"/>
    <w:rsid w:val="00C77310"/>
    <w:rsid w:val="00C84F4C"/>
    <w:rsid w:val="00C87F3E"/>
    <w:rsid w:val="00C948F3"/>
    <w:rsid w:val="00C954F9"/>
    <w:rsid w:val="00CA1E43"/>
    <w:rsid w:val="00CA4FA0"/>
    <w:rsid w:val="00CA76F0"/>
    <w:rsid w:val="00CB4A9D"/>
    <w:rsid w:val="00CB6BA4"/>
    <w:rsid w:val="00CC1D67"/>
    <w:rsid w:val="00CC39A9"/>
    <w:rsid w:val="00CC6AF9"/>
    <w:rsid w:val="00CC7451"/>
    <w:rsid w:val="00CE280C"/>
    <w:rsid w:val="00CE2F69"/>
    <w:rsid w:val="00CE4F10"/>
    <w:rsid w:val="00CE79C5"/>
    <w:rsid w:val="00CF03E2"/>
    <w:rsid w:val="00CF0CE7"/>
    <w:rsid w:val="00CF2F1D"/>
    <w:rsid w:val="00CF7FD4"/>
    <w:rsid w:val="00D02053"/>
    <w:rsid w:val="00D03982"/>
    <w:rsid w:val="00D03FD7"/>
    <w:rsid w:val="00D075AA"/>
    <w:rsid w:val="00D107D4"/>
    <w:rsid w:val="00D1128F"/>
    <w:rsid w:val="00D149BB"/>
    <w:rsid w:val="00D26CCA"/>
    <w:rsid w:val="00D32266"/>
    <w:rsid w:val="00D3513A"/>
    <w:rsid w:val="00D35D3E"/>
    <w:rsid w:val="00D43909"/>
    <w:rsid w:val="00D4562E"/>
    <w:rsid w:val="00D50D78"/>
    <w:rsid w:val="00D54B52"/>
    <w:rsid w:val="00D555DF"/>
    <w:rsid w:val="00D622FB"/>
    <w:rsid w:val="00D6693A"/>
    <w:rsid w:val="00D70494"/>
    <w:rsid w:val="00D84686"/>
    <w:rsid w:val="00D860E5"/>
    <w:rsid w:val="00D93B2B"/>
    <w:rsid w:val="00D96D3F"/>
    <w:rsid w:val="00DA180C"/>
    <w:rsid w:val="00DA3117"/>
    <w:rsid w:val="00DA4BF6"/>
    <w:rsid w:val="00DB27B0"/>
    <w:rsid w:val="00DB3697"/>
    <w:rsid w:val="00DD4ABA"/>
    <w:rsid w:val="00DE24F7"/>
    <w:rsid w:val="00DE792B"/>
    <w:rsid w:val="00DF1200"/>
    <w:rsid w:val="00DF4DCA"/>
    <w:rsid w:val="00DF578F"/>
    <w:rsid w:val="00E138A7"/>
    <w:rsid w:val="00E230C3"/>
    <w:rsid w:val="00E246C2"/>
    <w:rsid w:val="00E27455"/>
    <w:rsid w:val="00E331B3"/>
    <w:rsid w:val="00E417C5"/>
    <w:rsid w:val="00E476C5"/>
    <w:rsid w:val="00E47766"/>
    <w:rsid w:val="00E560AA"/>
    <w:rsid w:val="00E57628"/>
    <w:rsid w:val="00E618FC"/>
    <w:rsid w:val="00E645D5"/>
    <w:rsid w:val="00E661D0"/>
    <w:rsid w:val="00E66452"/>
    <w:rsid w:val="00E707DC"/>
    <w:rsid w:val="00E70C7E"/>
    <w:rsid w:val="00E715A2"/>
    <w:rsid w:val="00E745E5"/>
    <w:rsid w:val="00E74CD3"/>
    <w:rsid w:val="00E9262F"/>
    <w:rsid w:val="00E94CF6"/>
    <w:rsid w:val="00E9617E"/>
    <w:rsid w:val="00EA0427"/>
    <w:rsid w:val="00EB1910"/>
    <w:rsid w:val="00EC667D"/>
    <w:rsid w:val="00ED12CE"/>
    <w:rsid w:val="00ED593B"/>
    <w:rsid w:val="00ED7F6E"/>
    <w:rsid w:val="00EE2537"/>
    <w:rsid w:val="00EE395A"/>
    <w:rsid w:val="00EF2E57"/>
    <w:rsid w:val="00F013D4"/>
    <w:rsid w:val="00F01878"/>
    <w:rsid w:val="00F043AF"/>
    <w:rsid w:val="00F05552"/>
    <w:rsid w:val="00F15C7B"/>
    <w:rsid w:val="00F179F9"/>
    <w:rsid w:val="00F20B5B"/>
    <w:rsid w:val="00F24755"/>
    <w:rsid w:val="00F31201"/>
    <w:rsid w:val="00F35BA7"/>
    <w:rsid w:val="00F41EE8"/>
    <w:rsid w:val="00F47ABA"/>
    <w:rsid w:val="00F47F89"/>
    <w:rsid w:val="00F52F7B"/>
    <w:rsid w:val="00F54C77"/>
    <w:rsid w:val="00F56704"/>
    <w:rsid w:val="00F82F2D"/>
    <w:rsid w:val="00F83968"/>
    <w:rsid w:val="00F852A3"/>
    <w:rsid w:val="00F855F6"/>
    <w:rsid w:val="00F8676E"/>
    <w:rsid w:val="00F93393"/>
    <w:rsid w:val="00F94A27"/>
    <w:rsid w:val="00F963F9"/>
    <w:rsid w:val="00FA0C6A"/>
    <w:rsid w:val="00FA19BB"/>
    <w:rsid w:val="00FA2884"/>
    <w:rsid w:val="00FB0B83"/>
    <w:rsid w:val="00FB3C8D"/>
    <w:rsid w:val="00FB491F"/>
    <w:rsid w:val="00FC61A8"/>
    <w:rsid w:val="00FD1ED2"/>
    <w:rsid w:val="00FD2E5F"/>
    <w:rsid w:val="00FE255A"/>
    <w:rsid w:val="00FE5350"/>
    <w:rsid w:val="00FE5654"/>
    <w:rsid w:val="00FE7640"/>
    <w:rsid w:val="00FF1671"/>
    <w:rsid w:val="00FF53DC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>
      <o:colormru v:ext="edit" colors="#9f9"/>
    </o:shapedefaults>
    <o:shapelayout v:ext="edit">
      <o:idmap v:ext="edit" data="1"/>
    </o:shapelayout>
  </w:shapeDefaults>
  <w:decimalSymbol w:val=","/>
  <w:listSeparator w:val=";"/>
  <w14:docId w14:val="05958E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02F0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</w:style>
  <w:style w:type="paragraph" w:styleId="berschrift3">
    <w:name w:val="heading 3"/>
    <w:basedOn w:val="Standard"/>
    <w:next w:val="Standard"/>
    <w:qFormat/>
    <w:rsid w:val="00825916"/>
    <w:pPr>
      <w:keepNext/>
      <w:numPr>
        <w:numId w:val="4"/>
      </w:numPr>
      <w:spacing w:before="120" w:after="120"/>
      <w:jc w:val="center"/>
      <w:outlineLvl w:val="2"/>
    </w:pPr>
    <w:rPr>
      <w:rFonts w:ascii="Calibri" w:hAnsi="Calibri"/>
      <w:b/>
    </w:rPr>
  </w:style>
  <w:style w:type="paragraph" w:styleId="berschrift4">
    <w:name w:val="heading 4"/>
    <w:basedOn w:val="Standard"/>
    <w:next w:val="Standard"/>
    <w:link w:val="berschrift4Zchn"/>
    <w:qFormat/>
    <w:rsid w:val="00825916"/>
    <w:pPr>
      <w:keepNext/>
      <w:spacing w:before="120" w:after="120"/>
      <w:jc w:val="center"/>
      <w:outlineLvl w:val="3"/>
    </w:pPr>
    <w:rPr>
      <w:rFonts w:ascii="Calibri" w:hAnsi="Calibri"/>
      <w:b/>
      <w:sz w:val="28"/>
    </w:rPr>
  </w:style>
  <w:style w:type="paragraph" w:styleId="berschrift6">
    <w:name w:val="heading 6"/>
    <w:basedOn w:val="Standard"/>
    <w:next w:val="Standard"/>
    <w:link w:val="berschrift6Zchn"/>
    <w:qFormat/>
    <w:pPr>
      <w:keepNext/>
      <w:jc w:val="center"/>
      <w:outlineLvl w:val="5"/>
    </w:pPr>
    <w:rPr>
      <w:rFonts w:ascii="ComixHeavy" w:hAnsi="ComixHeavy"/>
      <w:sz w:val="32"/>
    </w:rPr>
  </w:style>
  <w:style w:type="paragraph" w:styleId="berschrift7">
    <w:name w:val="heading 7"/>
    <w:basedOn w:val="Standard"/>
    <w:next w:val="Standard"/>
    <w:qFormat/>
    <w:pPr>
      <w:keepNext/>
      <w:autoSpaceDE w:val="0"/>
      <w:autoSpaceDN w:val="0"/>
      <w:adjustRightInd w:val="0"/>
      <w:jc w:val="center"/>
      <w:outlineLvl w:val="6"/>
    </w:pPr>
    <w:rPr>
      <w:rFonts w:cs="Arial"/>
      <w:b/>
      <w:bCs/>
      <w:color w:val="FFFFFF"/>
    </w:rPr>
  </w:style>
  <w:style w:type="paragraph" w:styleId="berschrift8">
    <w:name w:val="heading 8"/>
    <w:basedOn w:val="Standard"/>
    <w:next w:val="Standard"/>
    <w:qFormat/>
    <w:pPr>
      <w:keepNext/>
      <w:autoSpaceDE w:val="0"/>
      <w:autoSpaceDN w:val="0"/>
      <w:adjustRightInd w:val="0"/>
      <w:ind w:right="-103"/>
      <w:jc w:val="center"/>
      <w:outlineLvl w:val="7"/>
    </w:pPr>
    <w:rPr>
      <w:rFonts w:ascii="Tahoma" w:hAnsi="Tahoma" w:cs="Arial"/>
      <w:b/>
      <w:bCs/>
      <w:color w:va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3">
    <w:name w:val="Body Text 3"/>
    <w:basedOn w:val="Standard"/>
    <w:link w:val="Textkrper3Zchn"/>
    <w:semiHidden/>
    <w:pPr>
      <w:jc w:val="both"/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autoSpaceDE w:val="0"/>
      <w:autoSpaceDN w:val="0"/>
      <w:adjustRightInd w:val="0"/>
      <w:jc w:val="center"/>
    </w:pPr>
    <w:rPr>
      <w:rFonts w:cs="Arial"/>
      <w:b/>
      <w:bCs/>
      <w:color w:val="FFFFFF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before="120"/>
    </w:pPr>
    <w:rPr>
      <w:rFonts w:cs="Arial"/>
      <w:b/>
      <w:bCs/>
    </w:rPr>
  </w:style>
  <w:style w:type="character" w:customStyle="1" w:styleId="berschrift4Zchn">
    <w:name w:val="Überschrift 4 Zchn"/>
    <w:basedOn w:val="Absatz-Standardschriftart"/>
    <w:link w:val="berschrift4"/>
    <w:rsid w:val="00825916"/>
    <w:rPr>
      <w:rFonts w:ascii="Calibri" w:hAnsi="Calibri"/>
      <w:b/>
      <w:sz w:val="28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6938A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6938A4"/>
    <w:rPr>
      <w:rFonts w:ascii="Arial" w:hAnsi="Arial"/>
      <w:sz w:val="24"/>
    </w:rPr>
  </w:style>
  <w:style w:type="paragraph" w:customStyle="1" w:styleId="Default">
    <w:name w:val="Default"/>
    <w:rsid w:val="00A015E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uiPriority w:val="59"/>
    <w:unhideWhenUsed/>
    <w:rsid w:val="00B35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88088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A5A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2E7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52F7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F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F4F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rsid w:val="000F0FE8"/>
    <w:rPr>
      <w:rFonts w:ascii="ComixHeavy" w:hAnsi="ComixHeavy"/>
      <w:sz w:val="32"/>
    </w:rPr>
  </w:style>
  <w:style w:type="character" w:customStyle="1" w:styleId="KopfzeileZchn">
    <w:name w:val="Kopfzeile Zchn"/>
    <w:basedOn w:val="Absatz-Standardschriftart"/>
    <w:link w:val="Kopfzeile"/>
    <w:rsid w:val="000F0FE8"/>
    <w:rPr>
      <w:rFonts w:ascii="Arial" w:hAnsi="Arial"/>
      <w:sz w:val="24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2765C"/>
    <w:rPr>
      <w:color w:val="605E5C"/>
      <w:shd w:val="clear" w:color="auto" w:fill="E1DFDD"/>
    </w:rPr>
  </w:style>
  <w:style w:type="character" w:customStyle="1" w:styleId="Textkrper3Zchn">
    <w:name w:val="Textkörper 3 Zchn"/>
    <w:basedOn w:val="Absatz-Standardschriftart"/>
    <w:link w:val="Textkrper3"/>
    <w:semiHidden/>
    <w:rsid w:val="007D2294"/>
    <w:rPr>
      <w:rFonts w:ascii="Arial" w:hAnsi="Arial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40B11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02F0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</w:style>
  <w:style w:type="paragraph" w:styleId="berschrift3">
    <w:name w:val="heading 3"/>
    <w:basedOn w:val="Standard"/>
    <w:next w:val="Standard"/>
    <w:qFormat/>
    <w:rsid w:val="00825916"/>
    <w:pPr>
      <w:keepNext/>
      <w:numPr>
        <w:numId w:val="4"/>
      </w:numPr>
      <w:spacing w:before="120" w:after="120"/>
      <w:jc w:val="center"/>
      <w:outlineLvl w:val="2"/>
    </w:pPr>
    <w:rPr>
      <w:rFonts w:ascii="Calibri" w:hAnsi="Calibri"/>
      <w:b/>
    </w:rPr>
  </w:style>
  <w:style w:type="paragraph" w:styleId="berschrift4">
    <w:name w:val="heading 4"/>
    <w:basedOn w:val="Standard"/>
    <w:next w:val="Standard"/>
    <w:link w:val="berschrift4Zchn"/>
    <w:qFormat/>
    <w:rsid w:val="00825916"/>
    <w:pPr>
      <w:keepNext/>
      <w:spacing w:before="120" w:after="120"/>
      <w:jc w:val="center"/>
      <w:outlineLvl w:val="3"/>
    </w:pPr>
    <w:rPr>
      <w:rFonts w:ascii="Calibri" w:hAnsi="Calibri"/>
      <w:b/>
      <w:sz w:val="28"/>
    </w:rPr>
  </w:style>
  <w:style w:type="paragraph" w:styleId="berschrift6">
    <w:name w:val="heading 6"/>
    <w:basedOn w:val="Standard"/>
    <w:next w:val="Standard"/>
    <w:link w:val="berschrift6Zchn"/>
    <w:qFormat/>
    <w:pPr>
      <w:keepNext/>
      <w:jc w:val="center"/>
      <w:outlineLvl w:val="5"/>
    </w:pPr>
    <w:rPr>
      <w:rFonts w:ascii="ComixHeavy" w:hAnsi="ComixHeavy"/>
      <w:sz w:val="32"/>
    </w:rPr>
  </w:style>
  <w:style w:type="paragraph" w:styleId="berschrift7">
    <w:name w:val="heading 7"/>
    <w:basedOn w:val="Standard"/>
    <w:next w:val="Standard"/>
    <w:qFormat/>
    <w:pPr>
      <w:keepNext/>
      <w:autoSpaceDE w:val="0"/>
      <w:autoSpaceDN w:val="0"/>
      <w:adjustRightInd w:val="0"/>
      <w:jc w:val="center"/>
      <w:outlineLvl w:val="6"/>
    </w:pPr>
    <w:rPr>
      <w:rFonts w:cs="Arial"/>
      <w:b/>
      <w:bCs/>
      <w:color w:val="FFFFFF"/>
    </w:rPr>
  </w:style>
  <w:style w:type="paragraph" w:styleId="berschrift8">
    <w:name w:val="heading 8"/>
    <w:basedOn w:val="Standard"/>
    <w:next w:val="Standard"/>
    <w:qFormat/>
    <w:pPr>
      <w:keepNext/>
      <w:autoSpaceDE w:val="0"/>
      <w:autoSpaceDN w:val="0"/>
      <w:adjustRightInd w:val="0"/>
      <w:ind w:right="-103"/>
      <w:jc w:val="center"/>
      <w:outlineLvl w:val="7"/>
    </w:pPr>
    <w:rPr>
      <w:rFonts w:ascii="Tahoma" w:hAnsi="Tahoma" w:cs="Arial"/>
      <w:b/>
      <w:bCs/>
      <w:color w:va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3">
    <w:name w:val="Body Text 3"/>
    <w:basedOn w:val="Standard"/>
    <w:link w:val="Textkrper3Zchn"/>
    <w:semiHidden/>
    <w:pPr>
      <w:jc w:val="both"/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autoSpaceDE w:val="0"/>
      <w:autoSpaceDN w:val="0"/>
      <w:adjustRightInd w:val="0"/>
      <w:jc w:val="center"/>
    </w:pPr>
    <w:rPr>
      <w:rFonts w:cs="Arial"/>
      <w:b/>
      <w:bCs/>
      <w:color w:val="FFFFFF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before="120"/>
    </w:pPr>
    <w:rPr>
      <w:rFonts w:cs="Arial"/>
      <w:b/>
      <w:bCs/>
    </w:rPr>
  </w:style>
  <w:style w:type="character" w:customStyle="1" w:styleId="berschrift4Zchn">
    <w:name w:val="Überschrift 4 Zchn"/>
    <w:basedOn w:val="Absatz-Standardschriftart"/>
    <w:link w:val="berschrift4"/>
    <w:rsid w:val="00825916"/>
    <w:rPr>
      <w:rFonts w:ascii="Calibri" w:hAnsi="Calibri"/>
      <w:b/>
      <w:sz w:val="28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6938A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6938A4"/>
    <w:rPr>
      <w:rFonts w:ascii="Arial" w:hAnsi="Arial"/>
      <w:sz w:val="24"/>
    </w:rPr>
  </w:style>
  <w:style w:type="paragraph" w:customStyle="1" w:styleId="Default">
    <w:name w:val="Default"/>
    <w:rsid w:val="00A015E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uiPriority w:val="59"/>
    <w:unhideWhenUsed/>
    <w:rsid w:val="00B35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88088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A5A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2E7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52F7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F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F4F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rsid w:val="000F0FE8"/>
    <w:rPr>
      <w:rFonts w:ascii="ComixHeavy" w:hAnsi="ComixHeavy"/>
      <w:sz w:val="32"/>
    </w:rPr>
  </w:style>
  <w:style w:type="character" w:customStyle="1" w:styleId="KopfzeileZchn">
    <w:name w:val="Kopfzeile Zchn"/>
    <w:basedOn w:val="Absatz-Standardschriftart"/>
    <w:link w:val="Kopfzeile"/>
    <w:rsid w:val="000F0FE8"/>
    <w:rPr>
      <w:rFonts w:ascii="Arial" w:hAnsi="Arial"/>
      <w:sz w:val="24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2765C"/>
    <w:rPr>
      <w:color w:val="605E5C"/>
      <w:shd w:val="clear" w:color="auto" w:fill="E1DFDD"/>
    </w:rPr>
  </w:style>
  <w:style w:type="character" w:customStyle="1" w:styleId="Textkrper3Zchn">
    <w:name w:val="Textkörper 3 Zchn"/>
    <w:basedOn w:val="Absatz-Standardschriftart"/>
    <w:link w:val="Textkrper3"/>
    <w:semiHidden/>
    <w:rsid w:val="007D2294"/>
    <w:rPr>
      <w:rFonts w:ascii="Arial" w:hAnsi="Arial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40B11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LRA\VORDRUCK\KJA\Innenseit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47E77-CB55-42E4-A458-DB6D1DCFB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Innenseiten.dot</Template>
  <TotalTime>0</TotalTime>
  <Pages>24</Pages>
  <Words>3307</Words>
  <Characters>20841</Characters>
  <Application>Microsoft Office Word</Application>
  <DocSecurity>0</DocSecurity>
  <Lines>173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Grundlegendes</vt:lpstr>
    </vt:vector>
  </TitlesOfParts>
  <Company>LRA Kulmbach</Company>
  <LinksUpToDate>false</LinksUpToDate>
  <CharactersWithSpaces>24100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Grundlegendes</dc:title>
  <dc:creator>Dippold Melanie</dc:creator>
  <cp:lastModifiedBy>Dippold Melanie</cp:lastModifiedBy>
  <cp:revision>24</cp:revision>
  <cp:lastPrinted>2020-07-24T09:35:00Z</cp:lastPrinted>
  <dcterms:created xsi:type="dcterms:W3CDTF">2020-07-17T05:10:00Z</dcterms:created>
  <dcterms:modified xsi:type="dcterms:W3CDTF">2020-07-24T09:54:00Z</dcterms:modified>
</cp:coreProperties>
</file>