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4A4B73" w14:textId="01635144" w:rsidR="00240B11" w:rsidRDefault="005B3EF7">
      <w:pPr>
        <w:rPr>
          <w:rFonts w:cstheme="minorHAnsi"/>
          <w:b/>
        </w:rPr>
      </w:pPr>
      <w:r w:rsidRPr="00F52ABB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77330DEC" wp14:editId="2EF05B50">
            <wp:simplePos x="0" y="0"/>
            <wp:positionH relativeFrom="margin">
              <wp:posOffset>2313940</wp:posOffset>
            </wp:positionH>
            <wp:positionV relativeFrom="paragraph">
              <wp:posOffset>123190</wp:posOffset>
            </wp:positionV>
            <wp:extent cx="2764790" cy="17221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ännla_Corona_Hintergr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ABB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95823" wp14:editId="5A314351">
                <wp:simplePos x="0" y="0"/>
                <wp:positionH relativeFrom="margin">
                  <wp:posOffset>-48895</wp:posOffset>
                </wp:positionH>
                <wp:positionV relativeFrom="paragraph">
                  <wp:posOffset>105410</wp:posOffset>
                </wp:positionV>
                <wp:extent cx="3515360" cy="1289050"/>
                <wp:effectExtent l="152400" t="342900" r="161290" b="40640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4277">
                          <a:off x="0" y="0"/>
                          <a:ext cx="3515360" cy="1289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66192" w14:textId="77777777" w:rsidR="00B82459" w:rsidRPr="00240B11" w:rsidRDefault="00B82459" w:rsidP="00240B11">
                            <w:pPr>
                              <w:jc w:val="center"/>
                              <w:rPr>
                                <w:rFonts w:ascii="Fette Engschrift" w:hAnsi="Fette Engschrift"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2163F6E" w14:textId="666E7E41" w:rsidR="00B82459" w:rsidRPr="00DC15DF" w:rsidRDefault="00DC15DF" w:rsidP="00525E2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C15D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Hygienekonzepte in der Jugendarbeit</w:t>
                            </w:r>
                          </w:p>
                          <w:p w14:paraId="6731517C" w14:textId="033AB185" w:rsidR="005345A2" w:rsidRPr="001531A1" w:rsidRDefault="005345A2" w:rsidP="00525E2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„</w:t>
                            </w:r>
                            <w:r w:rsidR="00DC15D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Mitarbeiterschulung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“</w:t>
                            </w:r>
                          </w:p>
                          <w:p w14:paraId="2A8C0B06" w14:textId="3DBD51E3" w:rsidR="00B82459" w:rsidRPr="001531A1" w:rsidRDefault="00525E2A" w:rsidP="00240B1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Teilnehmerliste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.85pt;margin-top:8.3pt;width:276.8pt;height:101.5pt;rotation:-639766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B966192" w14:textId="77777777" w:rsidR="00B82459" w:rsidRPr="00240B11" w:rsidRDefault="00B82459" w:rsidP="00240B11">
                      <w:pPr>
                        <w:jc w:val="center"/>
                        <w:rPr>
                          <w:rFonts w:ascii="Fette Engschrift" w:hAnsi="Fette Engschrift" w:cstheme="minorHAnsi"/>
                          <w:bCs/>
                          <w:sz w:val="16"/>
                          <w:szCs w:val="16"/>
                        </w:rPr>
                      </w:pPr>
                    </w:p>
                    <w:p w14:paraId="02163F6E" w14:textId="666E7E41" w:rsidR="00B82459" w:rsidRPr="00DC15DF" w:rsidRDefault="00DC15DF" w:rsidP="00525E2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DC15D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Hygienekonzepte in der Jugendarbeit</w:t>
                      </w:r>
                    </w:p>
                    <w:p w14:paraId="6731517C" w14:textId="033AB185" w:rsidR="005345A2" w:rsidRPr="001531A1" w:rsidRDefault="005345A2" w:rsidP="00525E2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„</w:t>
                      </w:r>
                      <w:r w:rsidR="00DC15DF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Mitarbeiterschulung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“</w:t>
                      </w:r>
                    </w:p>
                    <w:p w14:paraId="2A8C0B06" w14:textId="3DBD51E3" w:rsidR="00B82459" w:rsidRPr="001531A1" w:rsidRDefault="00525E2A" w:rsidP="00240B1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Teilnehmerliste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CD898" w14:textId="49A2A9B7" w:rsidR="00240B11" w:rsidRPr="00F52ABB" w:rsidRDefault="00240B11">
      <w:pPr>
        <w:rPr>
          <w:rFonts w:asciiTheme="minorHAnsi" w:hAnsiTheme="minorHAnsi" w:cstheme="minorHAnsi"/>
          <w:b/>
        </w:rPr>
      </w:pPr>
    </w:p>
    <w:p w14:paraId="04EF2D5B" w14:textId="1F50FF6A" w:rsidR="00240B11" w:rsidRPr="00F52ABB" w:rsidRDefault="00240B11">
      <w:pPr>
        <w:rPr>
          <w:rFonts w:asciiTheme="minorHAnsi" w:hAnsiTheme="minorHAnsi" w:cstheme="minorHAnsi"/>
          <w:b/>
        </w:rPr>
      </w:pPr>
    </w:p>
    <w:p w14:paraId="615D84C1" w14:textId="2A819F0F" w:rsidR="00240B11" w:rsidRPr="00F52ABB" w:rsidRDefault="00240B11">
      <w:pPr>
        <w:rPr>
          <w:rFonts w:asciiTheme="minorHAnsi" w:hAnsiTheme="minorHAnsi" w:cstheme="minorHAnsi"/>
          <w:b/>
        </w:rPr>
      </w:pPr>
    </w:p>
    <w:p w14:paraId="268ACB28" w14:textId="66F7416C" w:rsidR="00240B11" w:rsidRPr="00F52ABB" w:rsidRDefault="00240B11">
      <w:pPr>
        <w:rPr>
          <w:rFonts w:asciiTheme="minorHAnsi" w:hAnsiTheme="minorHAnsi" w:cstheme="minorHAnsi"/>
          <w:b/>
        </w:rPr>
      </w:pPr>
    </w:p>
    <w:p w14:paraId="6C3AF06C" w14:textId="5456A4FC" w:rsidR="00240B11" w:rsidRPr="00F52ABB" w:rsidRDefault="00240B11">
      <w:pPr>
        <w:rPr>
          <w:rFonts w:asciiTheme="minorHAnsi" w:hAnsiTheme="minorHAnsi" w:cstheme="minorHAnsi"/>
          <w:b/>
        </w:rPr>
      </w:pPr>
    </w:p>
    <w:p w14:paraId="572DDD2D" w14:textId="2CF883FC" w:rsidR="00240B11" w:rsidRPr="00F52ABB" w:rsidRDefault="00240B11">
      <w:pPr>
        <w:rPr>
          <w:rFonts w:asciiTheme="minorHAnsi" w:hAnsiTheme="minorHAnsi" w:cstheme="minorHAnsi"/>
          <w:b/>
        </w:rPr>
      </w:pPr>
    </w:p>
    <w:p w14:paraId="1B8B625E" w14:textId="4ED26232" w:rsidR="00240B11" w:rsidRPr="00F52ABB" w:rsidRDefault="00240B11">
      <w:pPr>
        <w:rPr>
          <w:rFonts w:asciiTheme="minorHAnsi" w:hAnsiTheme="minorHAnsi" w:cstheme="minorHAnsi"/>
          <w:b/>
        </w:rPr>
      </w:pPr>
    </w:p>
    <w:p w14:paraId="1781F4A1" w14:textId="034A4FA1" w:rsidR="00240B11" w:rsidRPr="00F52ABB" w:rsidRDefault="00240B11">
      <w:pPr>
        <w:rPr>
          <w:rFonts w:asciiTheme="minorHAnsi" w:hAnsiTheme="minorHAnsi" w:cstheme="minorHAnsi"/>
          <w:b/>
        </w:rPr>
      </w:pPr>
    </w:p>
    <w:p w14:paraId="54DD76A1" w14:textId="4F1CDF99" w:rsidR="00525E2A" w:rsidRPr="00F52ABB" w:rsidRDefault="00525E2A">
      <w:pPr>
        <w:rPr>
          <w:rFonts w:asciiTheme="minorHAnsi" w:hAnsiTheme="minorHAnsi" w:cstheme="minorHAnsi"/>
          <w:b/>
        </w:rPr>
      </w:pPr>
    </w:p>
    <w:p w14:paraId="66E2CD41" w14:textId="2C536288" w:rsidR="00525E2A" w:rsidRPr="005B3EF7" w:rsidRDefault="00525E2A" w:rsidP="00525E2A">
      <w:pPr>
        <w:pStyle w:val="Textkrper3"/>
        <w:jc w:val="left"/>
        <w:rPr>
          <w:rFonts w:asciiTheme="minorHAnsi" w:hAnsiTheme="minorHAnsi" w:cstheme="minorHAnsi"/>
          <w:bCs/>
          <w:sz w:val="23"/>
          <w:szCs w:val="23"/>
        </w:rPr>
      </w:pPr>
    </w:p>
    <w:p w14:paraId="1E2AA127" w14:textId="77777777" w:rsidR="005B3EF7" w:rsidRPr="005B3EF7" w:rsidRDefault="005B3EF7" w:rsidP="005B3EF7">
      <w:pPr>
        <w:pStyle w:val="Textkrper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tbl>
      <w:tblPr>
        <w:tblW w:w="9214" w:type="dxa"/>
        <w:tblInd w:w="-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7393"/>
      </w:tblGrid>
      <w:tr w:rsidR="005B3EF7" w:rsidRPr="005B3EF7" w14:paraId="7AC7DD5E" w14:textId="77777777" w:rsidTr="005B3EF7">
        <w:trPr>
          <w:trHeight w:val="510"/>
        </w:trPr>
        <w:tc>
          <w:tcPr>
            <w:tcW w:w="921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751588" w14:textId="77777777" w:rsidR="005B3EF7" w:rsidRPr="005B3EF7" w:rsidRDefault="005B3EF7" w:rsidP="00644F6F">
            <w:pPr>
              <w:ind w:left="-70"/>
              <w:jc w:val="center"/>
              <w:rPr>
                <w:rFonts w:asciiTheme="minorHAnsi" w:hAnsiTheme="minorHAnsi" w:cstheme="minorHAnsi"/>
                <w:szCs w:val="24"/>
              </w:rPr>
            </w:pPr>
            <w:r w:rsidRPr="005B3EF7">
              <w:rPr>
                <w:rFonts w:asciiTheme="minorHAnsi" w:hAnsiTheme="minorHAnsi" w:cstheme="minorHAnsi"/>
                <w:b/>
                <w:sz w:val="26"/>
                <w:szCs w:val="26"/>
              </w:rPr>
              <w:t>des Veranstalters:</w:t>
            </w:r>
          </w:p>
        </w:tc>
      </w:tr>
      <w:tr w:rsidR="005B3EF7" w:rsidRPr="005B3EF7" w14:paraId="282F7F8F" w14:textId="77777777" w:rsidTr="005B3E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7"/>
        </w:trPr>
        <w:tc>
          <w:tcPr>
            <w:tcW w:w="1821" w:type="dxa"/>
            <w:tcBorders>
              <w:top w:val="dashSmallGap" w:sz="4" w:space="0" w:color="auto"/>
            </w:tcBorders>
            <w:vAlign w:val="bottom"/>
          </w:tcPr>
          <w:p w14:paraId="4E7C31C6" w14:textId="77777777" w:rsidR="005B3EF7" w:rsidRPr="005B3EF7" w:rsidRDefault="005B3EF7" w:rsidP="00644F6F">
            <w:pPr>
              <w:ind w:left="72"/>
              <w:rPr>
                <w:rFonts w:asciiTheme="minorHAnsi" w:hAnsiTheme="minorHAnsi" w:cstheme="minorHAnsi"/>
                <w:sz w:val="23"/>
                <w:szCs w:val="23"/>
              </w:rPr>
            </w:pPr>
            <w:r w:rsidRPr="005B3EF7">
              <w:rPr>
                <w:rFonts w:asciiTheme="minorHAnsi" w:hAnsiTheme="minorHAnsi" w:cstheme="minorHAnsi"/>
                <w:sz w:val="23"/>
                <w:szCs w:val="23"/>
              </w:rPr>
              <w:t>Bezeichnung:</w:t>
            </w:r>
          </w:p>
        </w:tc>
        <w:tc>
          <w:tcPr>
            <w:tcW w:w="7393" w:type="dxa"/>
            <w:tcBorders>
              <w:top w:val="dashSmallGap" w:sz="4" w:space="0" w:color="auto"/>
              <w:bottom w:val="dotted" w:sz="4" w:space="0" w:color="auto"/>
            </w:tcBorders>
            <w:vAlign w:val="bottom"/>
          </w:tcPr>
          <w:p w14:paraId="0D8E53BF" w14:textId="77777777" w:rsidR="005B3EF7" w:rsidRPr="005B3EF7" w:rsidRDefault="005B3EF7" w:rsidP="00644F6F">
            <w:pPr>
              <w:ind w:left="-70"/>
              <w:rPr>
                <w:rFonts w:asciiTheme="minorHAnsi" w:hAnsiTheme="minorHAnsi" w:cstheme="minorHAnsi"/>
                <w:szCs w:val="24"/>
              </w:rPr>
            </w:pPr>
            <w:r w:rsidRPr="005B3EF7">
              <w:rPr>
                <w:rFonts w:asciiTheme="minorHAnsi" w:hAnsiTheme="minorHAnsi" w:cstheme="minorHAnsi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3EF7">
              <w:rPr>
                <w:rFonts w:asciiTheme="minorHAnsi" w:hAnsiTheme="minorHAnsi" w:cstheme="minorHAnsi"/>
                <w:szCs w:val="24"/>
              </w:rPr>
              <w:instrText xml:space="preserve"> FORMTEXT </w:instrText>
            </w:r>
            <w:r w:rsidRPr="005B3EF7">
              <w:rPr>
                <w:rFonts w:asciiTheme="minorHAnsi" w:hAnsiTheme="minorHAnsi" w:cstheme="minorHAnsi"/>
                <w:szCs w:val="24"/>
              </w:rPr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separate"/>
            </w:r>
            <w:bookmarkStart w:id="0" w:name="_GoBack"/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bookmarkEnd w:id="0"/>
            <w:r w:rsidRPr="005B3EF7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</w:tbl>
    <w:p w14:paraId="69DDD415" w14:textId="77777777" w:rsidR="005B3EF7" w:rsidRPr="005B3EF7" w:rsidRDefault="005B3EF7" w:rsidP="005B3EF7">
      <w:pPr>
        <w:pStyle w:val="Textkrper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tbl>
      <w:tblPr>
        <w:tblW w:w="9214" w:type="dxa"/>
        <w:tblInd w:w="-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1865"/>
        <w:gridCol w:w="1985"/>
        <w:gridCol w:w="1970"/>
        <w:gridCol w:w="1573"/>
      </w:tblGrid>
      <w:tr w:rsidR="005B3EF7" w:rsidRPr="005B3EF7" w14:paraId="62FEA72A" w14:textId="77777777" w:rsidTr="005B3EF7">
        <w:trPr>
          <w:trHeight w:val="510"/>
        </w:trPr>
        <w:tc>
          <w:tcPr>
            <w:tcW w:w="9214" w:type="dxa"/>
            <w:gridSpan w:val="5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1E1453" w14:textId="77777777" w:rsidR="005B3EF7" w:rsidRPr="005B3EF7" w:rsidRDefault="005B3EF7" w:rsidP="00644F6F">
            <w:pPr>
              <w:ind w:left="-70"/>
              <w:jc w:val="center"/>
              <w:rPr>
                <w:rFonts w:asciiTheme="minorHAnsi" w:hAnsiTheme="minorHAnsi" w:cstheme="minorHAnsi"/>
                <w:szCs w:val="24"/>
              </w:rPr>
            </w:pPr>
            <w:r w:rsidRPr="005B3EF7">
              <w:rPr>
                <w:rFonts w:asciiTheme="minorHAnsi" w:hAnsiTheme="minorHAnsi" w:cstheme="minorHAnsi"/>
                <w:b/>
                <w:sz w:val="26"/>
                <w:szCs w:val="26"/>
              </w:rPr>
              <w:t>Corona-Ansprechperson des Veranstalters:</w:t>
            </w:r>
          </w:p>
        </w:tc>
      </w:tr>
      <w:tr w:rsidR="005B3EF7" w:rsidRPr="005B3EF7" w14:paraId="226E6941" w14:textId="77777777" w:rsidTr="005B3E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7"/>
        </w:trPr>
        <w:tc>
          <w:tcPr>
            <w:tcW w:w="1821" w:type="dxa"/>
            <w:tcBorders>
              <w:top w:val="dashSmallGap" w:sz="4" w:space="0" w:color="auto"/>
            </w:tcBorders>
            <w:vAlign w:val="bottom"/>
          </w:tcPr>
          <w:p w14:paraId="21766A70" w14:textId="77777777" w:rsidR="005B3EF7" w:rsidRPr="005B3EF7" w:rsidRDefault="005B3EF7" w:rsidP="00644F6F">
            <w:pPr>
              <w:ind w:left="72"/>
              <w:rPr>
                <w:rFonts w:asciiTheme="minorHAnsi" w:hAnsiTheme="minorHAnsi" w:cstheme="minorHAnsi"/>
                <w:sz w:val="23"/>
                <w:szCs w:val="23"/>
              </w:rPr>
            </w:pPr>
            <w:r w:rsidRPr="005B3EF7">
              <w:rPr>
                <w:rFonts w:asciiTheme="minorHAnsi" w:hAnsiTheme="minorHAnsi" w:cstheme="minorHAnsi"/>
                <w:sz w:val="23"/>
                <w:szCs w:val="23"/>
              </w:rPr>
              <w:t>Vorname:</w:t>
            </w:r>
          </w:p>
        </w:tc>
        <w:tc>
          <w:tcPr>
            <w:tcW w:w="7393" w:type="dxa"/>
            <w:gridSpan w:val="4"/>
            <w:tcBorders>
              <w:top w:val="dashSmallGap" w:sz="4" w:space="0" w:color="auto"/>
              <w:bottom w:val="dotted" w:sz="4" w:space="0" w:color="auto"/>
            </w:tcBorders>
            <w:vAlign w:val="bottom"/>
          </w:tcPr>
          <w:p w14:paraId="56DE1F95" w14:textId="77777777" w:rsidR="005B3EF7" w:rsidRPr="005B3EF7" w:rsidRDefault="005B3EF7" w:rsidP="00644F6F">
            <w:pPr>
              <w:ind w:left="-70"/>
              <w:rPr>
                <w:rFonts w:asciiTheme="minorHAnsi" w:hAnsiTheme="minorHAnsi" w:cstheme="minorHAnsi"/>
                <w:szCs w:val="24"/>
              </w:rPr>
            </w:pPr>
            <w:r w:rsidRPr="005B3EF7">
              <w:rPr>
                <w:rFonts w:asciiTheme="minorHAnsi" w:hAnsiTheme="minorHAnsi" w:cstheme="minorHAnsi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3EF7">
              <w:rPr>
                <w:rFonts w:asciiTheme="minorHAnsi" w:hAnsiTheme="minorHAnsi" w:cstheme="minorHAnsi"/>
                <w:szCs w:val="24"/>
              </w:rPr>
              <w:instrText xml:space="preserve"> FORMTEXT </w:instrText>
            </w:r>
            <w:r w:rsidRPr="005B3EF7">
              <w:rPr>
                <w:rFonts w:asciiTheme="minorHAnsi" w:hAnsiTheme="minorHAnsi" w:cstheme="minorHAnsi"/>
                <w:szCs w:val="24"/>
              </w:rPr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5B3EF7" w:rsidRPr="005B3EF7" w14:paraId="334AEB90" w14:textId="77777777" w:rsidTr="005B3E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7"/>
        </w:trPr>
        <w:tc>
          <w:tcPr>
            <w:tcW w:w="1821" w:type="dxa"/>
            <w:vAlign w:val="bottom"/>
          </w:tcPr>
          <w:p w14:paraId="00C89917" w14:textId="77777777" w:rsidR="005B3EF7" w:rsidRPr="005B3EF7" w:rsidRDefault="005B3EF7" w:rsidP="00644F6F">
            <w:pPr>
              <w:ind w:left="72"/>
              <w:rPr>
                <w:rFonts w:asciiTheme="minorHAnsi" w:hAnsiTheme="minorHAnsi" w:cstheme="minorHAnsi"/>
                <w:sz w:val="23"/>
                <w:szCs w:val="23"/>
              </w:rPr>
            </w:pPr>
            <w:r w:rsidRPr="005B3EF7">
              <w:rPr>
                <w:rFonts w:asciiTheme="minorHAnsi" w:hAnsiTheme="minorHAnsi" w:cstheme="minorHAnsi"/>
                <w:sz w:val="23"/>
                <w:szCs w:val="23"/>
              </w:rPr>
              <w:t>Name:</w:t>
            </w:r>
          </w:p>
        </w:tc>
        <w:tc>
          <w:tcPr>
            <w:tcW w:w="7393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AA5BCDB" w14:textId="77777777" w:rsidR="005B3EF7" w:rsidRPr="005B3EF7" w:rsidRDefault="005B3EF7" w:rsidP="00644F6F">
            <w:pPr>
              <w:ind w:left="-70"/>
              <w:rPr>
                <w:rFonts w:asciiTheme="minorHAnsi" w:hAnsiTheme="minorHAnsi" w:cstheme="minorHAnsi"/>
                <w:szCs w:val="24"/>
              </w:rPr>
            </w:pPr>
            <w:r w:rsidRPr="005B3EF7">
              <w:rPr>
                <w:rFonts w:asciiTheme="minorHAnsi" w:hAnsiTheme="minorHAnsi" w:cstheme="minorHAnsi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3EF7">
              <w:rPr>
                <w:rFonts w:asciiTheme="minorHAnsi" w:hAnsiTheme="minorHAnsi" w:cstheme="minorHAnsi"/>
                <w:szCs w:val="24"/>
              </w:rPr>
              <w:instrText xml:space="preserve"> FORMTEXT </w:instrText>
            </w:r>
            <w:r w:rsidRPr="005B3EF7">
              <w:rPr>
                <w:rFonts w:asciiTheme="minorHAnsi" w:hAnsiTheme="minorHAnsi" w:cstheme="minorHAnsi"/>
                <w:szCs w:val="24"/>
              </w:rPr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5B3EF7" w:rsidRPr="005B3EF7" w14:paraId="2F1CBED0" w14:textId="77777777" w:rsidTr="005B3E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7"/>
        </w:trPr>
        <w:tc>
          <w:tcPr>
            <w:tcW w:w="1821" w:type="dxa"/>
            <w:vAlign w:val="bottom"/>
          </w:tcPr>
          <w:p w14:paraId="5C3BB5A9" w14:textId="77777777" w:rsidR="005B3EF7" w:rsidRPr="005B3EF7" w:rsidRDefault="005B3EF7" w:rsidP="00644F6F">
            <w:pPr>
              <w:ind w:left="72"/>
              <w:rPr>
                <w:rFonts w:asciiTheme="minorHAnsi" w:hAnsiTheme="minorHAnsi" w:cstheme="minorHAnsi"/>
                <w:sz w:val="23"/>
                <w:szCs w:val="23"/>
              </w:rPr>
            </w:pPr>
            <w:r w:rsidRPr="005B3EF7">
              <w:rPr>
                <w:rFonts w:asciiTheme="minorHAnsi" w:hAnsiTheme="minorHAnsi" w:cstheme="minorHAnsi"/>
                <w:sz w:val="23"/>
                <w:szCs w:val="23"/>
              </w:rPr>
              <w:t>Straße:</w:t>
            </w:r>
          </w:p>
        </w:tc>
        <w:tc>
          <w:tcPr>
            <w:tcW w:w="7393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9B4FB61" w14:textId="77777777" w:rsidR="005B3EF7" w:rsidRPr="005B3EF7" w:rsidRDefault="005B3EF7" w:rsidP="00644F6F">
            <w:pPr>
              <w:ind w:left="-70"/>
              <w:rPr>
                <w:rFonts w:asciiTheme="minorHAnsi" w:hAnsiTheme="minorHAnsi" w:cstheme="minorHAnsi"/>
                <w:szCs w:val="24"/>
              </w:rPr>
            </w:pPr>
            <w:r w:rsidRPr="005B3EF7">
              <w:rPr>
                <w:rFonts w:asciiTheme="minorHAnsi" w:hAnsiTheme="minorHAnsi" w:cstheme="minorHAnsi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3EF7">
              <w:rPr>
                <w:rFonts w:asciiTheme="minorHAnsi" w:hAnsiTheme="minorHAnsi" w:cstheme="minorHAnsi"/>
                <w:szCs w:val="24"/>
              </w:rPr>
              <w:instrText xml:space="preserve"> FORMTEXT </w:instrText>
            </w:r>
            <w:r w:rsidRPr="005B3EF7">
              <w:rPr>
                <w:rFonts w:asciiTheme="minorHAnsi" w:hAnsiTheme="minorHAnsi" w:cstheme="minorHAnsi"/>
                <w:szCs w:val="24"/>
              </w:rPr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5B3EF7" w:rsidRPr="005B3EF7" w14:paraId="1B4EBF0B" w14:textId="77777777" w:rsidTr="005B3E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7"/>
        </w:trPr>
        <w:tc>
          <w:tcPr>
            <w:tcW w:w="1821" w:type="dxa"/>
            <w:vAlign w:val="bottom"/>
          </w:tcPr>
          <w:p w14:paraId="7CD0EDBA" w14:textId="77777777" w:rsidR="005B3EF7" w:rsidRPr="005B3EF7" w:rsidRDefault="005B3EF7" w:rsidP="00644F6F">
            <w:pPr>
              <w:ind w:left="72"/>
              <w:rPr>
                <w:rFonts w:asciiTheme="minorHAnsi" w:hAnsiTheme="minorHAnsi" w:cstheme="minorHAnsi"/>
                <w:sz w:val="23"/>
                <w:szCs w:val="23"/>
              </w:rPr>
            </w:pPr>
            <w:r w:rsidRPr="005B3EF7">
              <w:rPr>
                <w:rFonts w:asciiTheme="minorHAnsi" w:hAnsiTheme="minorHAnsi" w:cstheme="minorHAnsi"/>
                <w:sz w:val="23"/>
                <w:szCs w:val="23"/>
              </w:rPr>
              <w:t>PLZ, Ort:</w:t>
            </w:r>
          </w:p>
        </w:tc>
        <w:tc>
          <w:tcPr>
            <w:tcW w:w="7393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63CF34D" w14:textId="77777777" w:rsidR="005B3EF7" w:rsidRPr="005B3EF7" w:rsidRDefault="005B3EF7" w:rsidP="00644F6F">
            <w:pPr>
              <w:ind w:left="-70"/>
              <w:rPr>
                <w:rFonts w:asciiTheme="minorHAnsi" w:hAnsiTheme="minorHAnsi" w:cstheme="minorHAnsi"/>
                <w:szCs w:val="24"/>
              </w:rPr>
            </w:pPr>
            <w:r w:rsidRPr="005B3EF7">
              <w:rPr>
                <w:rFonts w:asciiTheme="minorHAnsi" w:hAnsiTheme="minorHAnsi" w:cstheme="minorHAnsi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3EF7">
              <w:rPr>
                <w:rFonts w:asciiTheme="minorHAnsi" w:hAnsiTheme="minorHAnsi" w:cstheme="minorHAnsi"/>
                <w:szCs w:val="24"/>
              </w:rPr>
              <w:instrText xml:space="preserve"> FORMTEXT </w:instrText>
            </w:r>
            <w:r w:rsidRPr="005B3EF7">
              <w:rPr>
                <w:rFonts w:asciiTheme="minorHAnsi" w:hAnsiTheme="minorHAnsi" w:cstheme="minorHAnsi"/>
                <w:szCs w:val="24"/>
              </w:rPr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5B3EF7" w:rsidRPr="005B3EF7" w14:paraId="5536E857" w14:textId="77777777" w:rsidTr="005B3E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7"/>
        </w:trPr>
        <w:tc>
          <w:tcPr>
            <w:tcW w:w="1821" w:type="dxa"/>
            <w:vAlign w:val="bottom"/>
          </w:tcPr>
          <w:p w14:paraId="3703DC64" w14:textId="77777777" w:rsidR="005B3EF7" w:rsidRPr="005B3EF7" w:rsidRDefault="005B3EF7" w:rsidP="00644F6F">
            <w:pPr>
              <w:ind w:left="72"/>
              <w:rPr>
                <w:rFonts w:asciiTheme="minorHAnsi" w:hAnsiTheme="minorHAnsi" w:cstheme="minorHAnsi"/>
                <w:sz w:val="23"/>
                <w:szCs w:val="23"/>
              </w:rPr>
            </w:pPr>
            <w:r w:rsidRPr="005B3EF7">
              <w:rPr>
                <w:rFonts w:asciiTheme="minorHAnsi" w:hAnsiTheme="minorHAnsi" w:cstheme="minorHAnsi"/>
                <w:sz w:val="23"/>
                <w:szCs w:val="23"/>
              </w:rPr>
              <w:t>Telefon:</w:t>
            </w:r>
          </w:p>
        </w:tc>
        <w:tc>
          <w:tcPr>
            <w:tcW w:w="186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A2AC88A" w14:textId="77777777" w:rsidR="005B3EF7" w:rsidRPr="005B3EF7" w:rsidRDefault="005B3EF7" w:rsidP="00644F6F">
            <w:pPr>
              <w:ind w:left="-70"/>
              <w:rPr>
                <w:rFonts w:asciiTheme="minorHAnsi" w:hAnsiTheme="minorHAnsi" w:cstheme="minorHAnsi"/>
                <w:szCs w:val="24"/>
              </w:rPr>
            </w:pPr>
            <w:r w:rsidRPr="005B3EF7">
              <w:rPr>
                <w:rFonts w:asciiTheme="minorHAnsi" w:hAnsiTheme="minorHAnsi" w:cstheme="minorHAnsi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3EF7">
              <w:rPr>
                <w:rFonts w:asciiTheme="minorHAnsi" w:hAnsiTheme="minorHAnsi" w:cstheme="minorHAnsi"/>
                <w:szCs w:val="24"/>
              </w:rPr>
              <w:instrText xml:space="preserve"> FORMTEXT </w:instrText>
            </w:r>
            <w:r w:rsidRPr="005B3EF7">
              <w:rPr>
                <w:rFonts w:asciiTheme="minorHAnsi" w:hAnsiTheme="minorHAnsi" w:cstheme="minorHAnsi"/>
                <w:szCs w:val="24"/>
              </w:rPr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Pr="005B3EF7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</w:tcBorders>
            <w:vAlign w:val="bottom"/>
          </w:tcPr>
          <w:p w14:paraId="4D074D34" w14:textId="77777777" w:rsidR="005B3EF7" w:rsidRPr="005B3EF7" w:rsidRDefault="005B3EF7" w:rsidP="00644F6F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5B3EF7">
              <w:rPr>
                <w:rFonts w:asciiTheme="minorHAnsi" w:hAnsiTheme="minorHAnsi" w:cstheme="minorHAnsi"/>
                <w:sz w:val="23"/>
                <w:szCs w:val="23"/>
              </w:rPr>
              <w:t>(tagsüber)</w:t>
            </w:r>
          </w:p>
        </w:tc>
        <w:tc>
          <w:tcPr>
            <w:tcW w:w="197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C299F61" w14:textId="77777777" w:rsidR="005B3EF7" w:rsidRPr="005B3EF7" w:rsidRDefault="005B3EF7" w:rsidP="00644F6F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573" w:type="dxa"/>
            <w:tcBorders>
              <w:top w:val="dotted" w:sz="4" w:space="0" w:color="auto"/>
            </w:tcBorders>
            <w:vAlign w:val="bottom"/>
          </w:tcPr>
          <w:p w14:paraId="465C124D" w14:textId="476C8E06" w:rsidR="005B3EF7" w:rsidRPr="005B3EF7" w:rsidRDefault="005B3EF7" w:rsidP="00644F6F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5B3EF7">
              <w:rPr>
                <w:rFonts w:asciiTheme="minorHAnsi" w:hAnsiTheme="minorHAnsi" w:cstheme="minorHAnsi"/>
                <w:sz w:val="23"/>
                <w:szCs w:val="23"/>
              </w:rPr>
              <w:t>(abends)</w:t>
            </w:r>
          </w:p>
        </w:tc>
      </w:tr>
    </w:tbl>
    <w:p w14:paraId="6611CA65" w14:textId="77777777" w:rsidR="005B3EF7" w:rsidRPr="005B3EF7" w:rsidRDefault="005B3EF7" w:rsidP="005B3EF7">
      <w:pPr>
        <w:pStyle w:val="Textkrper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5534842C" w14:textId="03DDFBEE" w:rsidR="00664CC2" w:rsidRDefault="00DF16B0" w:rsidP="00732271">
      <w:pPr>
        <w:pStyle w:val="Textkrper3"/>
        <w:spacing w:after="200"/>
        <w:jc w:val="left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Mit der Unterschrift </w:t>
      </w:r>
      <w:r w:rsidR="00664CC2">
        <w:rPr>
          <w:rFonts w:asciiTheme="minorHAnsi" w:hAnsiTheme="minorHAnsi" w:cstheme="minorHAnsi"/>
          <w:bCs/>
          <w:szCs w:val="24"/>
        </w:rPr>
        <w:t>wird bestätigt, dass der</w:t>
      </w:r>
      <w:r w:rsidR="00732271">
        <w:rPr>
          <w:rFonts w:asciiTheme="minorHAnsi" w:hAnsiTheme="minorHAnsi" w:cstheme="minorHAnsi"/>
          <w:bCs/>
          <w:szCs w:val="24"/>
        </w:rPr>
        <w:t>/die</w:t>
      </w:r>
      <w:r w:rsidR="00664CC2">
        <w:rPr>
          <w:rFonts w:asciiTheme="minorHAnsi" w:hAnsiTheme="minorHAnsi" w:cstheme="minorHAnsi"/>
          <w:bCs/>
          <w:szCs w:val="24"/>
        </w:rPr>
        <w:t xml:space="preserve"> Unterzeichnende</w:t>
      </w:r>
    </w:p>
    <w:p w14:paraId="1DA87EB1" w14:textId="6E293366" w:rsidR="00664CC2" w:rsidRDefault="00732271" w:rsidP="00732271">
      <w:pPr>
        <w:pStyle w:val="Textkrper3"/>
        <w:numPr>
          <w:ilvl w:val="0"/>
          <w:numId w:val="42"/>
        </w:numPr>
        <w:spacing w:after="200"/>
        <w:jc w:val="left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ü</w:t>
      </w:r>
      <w:r w:rsidR="00664CC2">
        <w:rPr>
          <w:rFonts w:asciiTheme="minorHAnsi" w:hAnsiTheme="minorHAnsi" w:cstheme="minorHAnsi"/>
          <w:bCs/>
          <w:szCs w:val="24"/>
        </w:rPr>
        <w:t>ber die erweiterte Aufsichtspflicht</w:t>
      </w:r>
      <w:r w:rsidRPr="00732271">
        <w:rPr>
          <w:rFonts w:ascii="Calibri" w:hAnsi="Calibri" w:cs="Calibri"/>
          <w:szCs w:val="24"/>
        </w:rPr>
        <w:t xml:space="preserve"> </w:t>
      </w:r>
      <w:r w:rsidR="00664CC2">
        <w:rPr>
          <w:rFonts w:asciiTheme="minorHAnsi" w:hAnsiTheme="minorHAnsi" w:cstheme="minorHAnsi"/>
          <w:bCs/>
          <w:szCs w:val="24"/>
        </w:rPr>
        <w:t>belehrt wurde</w:t>
      </w:r>
      <w:r>
        <w:rPr>
          <w:rFonts w:asciiTheme="minorHAnsi" w:hAnsiTheme="minorHAnsi" w:cstheme="minorHAnsi"/>
          <w:bCs/>
          <w:szCs w:val="24"/>
        </w:rPr>
        <w:t>;</w:t>
      </w:r>
    </w:p>
    <w:p w14:paraId="72F1F1C5" w14:textId="0826FF7C" w:rsidR="00664CC2" w:rsidRDefault="005E5C27" w:rsidP="00732271">
      <w:pPr>
        <w:pStyle w:val="Textkrper3"/>
        <w:numPr>
          <w:ilvl w:val="0"/>
          <w:numId w:val="42"/>
        </w:numPr>
        <w:spacing w:after="200"/>
        <w:jc w:val="left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Kenntnis über d</w:t>
      </w:r>
      <w:r w:rsidR="00732271">
        <w:rPr>
          <w:rFonts w:asciiTheme="minorHAnsi" w:hAnsiTheme="minorHAnsi" w:cstheme="minorHAnsi"/>
          <w:bCs/>
          <w:szCs w:val="24"/>
        </w:rPr>
        <w:t xml:space="preserve">ie Hygienekonzepte für die Veranstaltungen </w:t>
      </w:r>
      <w:r w:rsidR="007718EF">
        <w:rPr>
          <w:rFonts w:asciiTheme="minorHAnsi" w:hAnsiTheme="minorHAnsi" w:cstheme="minorHAnsi"/>
          <w:bCs/>
          <w:szCs w:val="24"/>
        </w:rPr>
        <w:t>und die damit verbu</w:t>
      </w:r>
      <w:r w:rsidR="007718EF">
        <w:rPr>
          <w:rFonts w:asciiTheme="minorHAnsi" w:hAnsiTheme="minorHAnsi" w:cstheme="minorHAnsi"/>
          <w:bCs/>
          <w:szCs w:val="24"/>
        </w:rPr>
        <w:t>n</w:t>
      </w:r>
      <w:r w:rsidR="007718EF">
        <w:rPr>
          <w:rFonts w:asciiTheme="minorHAnsi" w:hAnsiTheme="minorHAnsi" w:cstheme="minorHAnsi"/>
          <w:bCs/>
          <w:szCs w:val="24"/>
        </w:rPr>
        <w:t xml:space="preserve">denen Standards und Auflagen </w:t>
      </w:r>
      <w:r>
        <w:rPr>
          <w:rFonts w:asciiTheme="minorHAnsi" w:hAnsiTheme="minorHAnsi" w:cstheme="minorHAnsi"/>
          <w:bCs/>
          <w:szCs w:val="24"/>
        </w:rPr>
        <w:t>hat</w:t>
      </w:r>
      <w:r w:rsidR="00732271">
        <w:rPr>
          <w:rFonts w:asciiTheme="minorHAnsi" w:hAnsiTheme="minorHAnsi" w:cstheme="minorHAnsi"/>
          <w:bCs/>
          <w:szCs w:val="24"/>
        </w:rPr>
        <w:t>;</w:t>
      </w:r>
    </w:p>
    <w:p w14:paraId="7DD448C0" w14:textId="7FE0374E" w:rsidR="00664CC2" w:rsidRPr="005E5C27" w:rsidRDefault="00732271" w:rsidP="00732271">
      <w:pPr>
        <w:pStyle w:val="Textkrper3"/>
        <w:numPr>
          <w:ilvl w:val="0"/>
          <w:numId w:val="42"/>
        </w:numPr>
        <w:spacing w:after="200"/>
        <w:jc w:val="left"/>
        <w:rPr>
          <w:rFonts w:asciiTheme="minorHAnsi" w:hAnsiTheme="minorHAnsi" w:cstheme="minorHAnsi"/>
          <w:bCs/>
          <w:szCs w:val="24"/>
        </w:rPr>
      </w:pPr>
      <w:r>
        <w:rPr>
          <w:rFonts w:ascii="Calibri" w:hAnsi="Calibri"/>
          <w:color w:val="000000" w:themeColor="text1"/>
          <w:szCs w:val="24"/>
        </w:rPr>
        <w:t xml:space="preserve">in die </w:t>
      </w:r>
      <w:r w:rsidRPr="00FF2AA3">
        <w:rPr>
          <w:rFonts w:ascii="Calibri" w:hAnsi="Calibri"/>
          <w:color w:val="000000" w:themeColor="text1"/>
          <w:szCs w:val="24"/>
        </w:rPr>
        <w:t>Schutzmaßnahmen</w:t>
      </w:r>
      <w:r w:rsidR="005E5C27">
        <w:rPr>
          <w:rFonts w:ascii="Calibri" w:hAnsi="Calibri"/>
          <w:color w:val="000000" w:themeColor="text1"/>
          <w:szCs w:val="24"/>
        </w:rPr>
        <w:t xml:space="preserve"> eingewiesen wurde;</w:t>
      </w:r>
    </w:p>
    <w:p w14:paraId="22DAC723" w14:textId="1FACC69D" w:rsidR="005E5C27" w:rsidRDefault="00DE50F5" w:rsidP="005E5C27">
      <w:pPr>
        <w:pStyle w:val="Textkrper3"/>
        <w:numPr>
          <w:ilvl w:val="0"/>
          <w:numId w:val="42"/>
        </w:numPr>
        <w:spacing w:after="120"/>
        <w:ind w:left="714" w:hanging="357"/>
        <w:jc w:val="left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Kenntnis darüber hat, dass </w:t>
      </w:r>
      <w:r w:rsidR="005E5C27">
        <w:rPr>
          <w:rFonts w:asciiTheme="minorHAnsi" w:hAnsiTheme="minorHAnsi" w:cstheme="minorHAnsi"/>
          <w:bCs/>
          <w:szCs w:val="24"/>
        </w:rPr>
        <w:t xml:space="preserve">sofort </w:t>
      </w:r>
      <w:r>
        <w:rPr>
          <w:rFonts w:asciiTheme="minorHAnsi" w:hAnsiTheme="minorHAnsi" w:cstheme="minorHAnsi"/>
          <w:bCs/>
          <w:szCs w:val="24"/>
        </w:rPr>
        <w:t>der</w:t>
      </w:r>
      <w:r w:rsidR="005E5C27">
        <w:rPr>
          <w:rFonts w:asciiTheme="minorHAnsi" w:hAnsiTheme="minorHAnsi" w:cstheme="minorHAnsi"/>
          <w:bCs/>
          <w:szCs w:val="24"/>
        </w:rPr>
        <w:t xml:space="preserve"> Veranstalter</w:t>
      </w:r>
      <w:r>
        <w:rPr>
          <w:rFonts w:asciiTheme="minorHAnsi" w:hAnsiTheme="minorHAnsi" w:cstheme="minorHAnsi"/>
          <w:bCs/>
          <w:szCs w:val="24"/>
        </w:rPr>
        <w:t xml:space="preserve"> zu</w:t>
      </w:r>
      <w:r w:rsidR="005E5C27">
        <w:rPr>
          <w:rFonts w:asciiTheme="minorHAnsi" w:hAnsiTheme="minorHAnsi" w:cstheme="minorHAnsi"/>
          <w:bCs/>
          <w:szCs w:val="24"/>
        </w:rPr>
        <w:t xml:space="preserve"> informieren </w:t>
      </w:r>
      <w:r>
        <w:rPr>
          <w:rFonts w:asciiTheme="minorHAnsi" w:hAnsiTheme="minorHAnsi" w:cstheme="minorHAnsi"/>
          <w:bCs/>
          <w:szCs w:val="24"/>
        </w:rPr>
        <w:t>ist</w:t>
      </w:r>
      <w:r w:rsidR="005E5C27">
        <w:rPr>
          <w:rFonts w:asciiTheme="minorHAnsi" w:hAnsiTheme="minorHAnsi" w:cstheme="minorHAnsi"/>
          <w:bCs/>
          <w:szCs w:val="24"/>
        </w:rPr>
        <w:t xml:space="preserve"> und </w:t>
      </w:r>
      <w:r>
        <w:rPr>
          <w:rFonts w:asciiTheme="minorHAnsi" w:hAnsiTheme="minorHAnsi" w:cstheme="minorHAnsi"/>
          <w:bCs/>
          <w:szCs w:val="24"/>
        </w:rPr>
        <w:t xml:space="preserve">er/sie </w:t>
      </w:r>
      <w:r w:rsidR="005E5C27">
        <w:rPr>
          <w:rFonts w:asciiTheme="minorHAnsi" w:hAnsiTheme="minorHAnsi" w:cstheme="minorHAnsi"/>
          <w:bCs/>
          <w:szCs w:val="24"/>
        </w:rPr>
        <w:t xml:space="preserve">nicht an der Veranstaltung </w:t>
      </w:r>
      <w:r w:rsidR="00FF6EAE">
        <w:rPr>
          <w:rFonts w:asciiTheme="minorHAnsi" w:hAnsiTheme="minorHAnsi" w:cstheme="minorHAnsi"/>
          <w:bCs/>
          <w:szCs w:val="24"/>
        </w:rPr>
        <w:t>teilnehmen</w:t>
      </w:r>
      <w:r w:rsidR="005E5C27">
        <w:rPr>
          <w:rFonts w:asciiTheme="minorHAnsi" w:hAnsiTheme="minorHAnsi" w:cstheme="minorHAnsi"/>
          <w:bCs/>
          <w:szCs w:val="24"/>
        </w:rPr>
        <w:t xml:space="preserve"> darf, wenn er / sie</w:t>
      </w:r>
    </w:p>
    <w:p w14:paraId="252565B8" w14:textId="424C48CE" w:rsidR="005E5C27" w:rsidRDefault="005E5C27" w:rsidP="005E5C27">
      <w:pPr>
        <w:pStyle w:val="Textkrper-Einzug2"/>
        <w:numPr>
          <w:ilvl w:val="0"/>
          <w:numId w:val="43"/>
        </w:numPr>
        <w:spacing w:line="240" w:lineRule="auto"/>
        <w:ind w:left="1134" w:hanging="357"/>
        <w:rPr>
          <w:rFonts w:asciiTheme="minorHAnsi" w:hAnsiTheme="minorHAnsi" w:cstheme="minorHAnsi"/>
        </w:rPr>
      </w:pPr>
      <w:r w:rsidRPr="005E5C27">
        <w:rPr>
          <w:rFonts w:asciiTheme="minorHAnsi" w:hAnsiTheme="minorHAnsi" w:cstheme="minorHAnsi"/>
        </w:rPr>
        <w:t>Krankheitssymptome auf</w:t>
      </w:r>
      <w:r>
        <w:rPr>
          <w:rFonts w:asciiTheme="minorHAnsi" w:hAnsiTheme="minorHAnsi" w:cstheme="minorHAnsi"/>
        </w:rPr>
        <w:t>weist</w:t>
      </w:r>
      <w:r w:rsidR="00FF6EAE">
        <w:rPr>
          <w:rFonts w:asciiTheme="minorHAnsi" w:hAnsiTheme="minorHAnsi" w:cstheme="minorHAnsi"/>
        </w:rPr>
        <w:t>;</w:t>
      </w:r>
    </w:p>
    <w:p w14:paraId="4B830499" w14:textId="0391E387" w:rsidR="007718EF" w:rsidRDefault="005E5C27" w:rsidP="005E5C27">
      <w:pPr>
        <w:pStyle w:val="Textkrper-Einzug2"/>
        <w:numPr>
          <w:ilvl w:val="0"/>
          <w:numId w:val="43"/>
        </w:numPr>
        <w:spacing w:line="240" w:lineRule="auto"/>
        <w:ind w:left="1134" w:hanging="357"/>
        <w:rPr>
          <w:rFonts w:asciiTheme="minorHAnsi" w:hAnsiTheme="minorHAnsi" w:cstheme="minorHAnsi"/>
        </w:rPr>
      </w:pPr>
      <w:r w:rsidRPr="005E5C27">
        <w:rPr>
          <w:rFonts w:asciiTheme="minorHAnsi" w:hAnsiTheme="minorHAnsi" w:cstheme="minorHAnsi"/>
        </w:rPr>
        <w:t xml:space="preserve">in Kontakt zu mit dem Coronavirus SARS-CoV-2infizierten Personen </w:t>
      </w:r>
      <w:r w:rsidR="007718EF" w:rsidRPr="005E5C27">
        <w:rPr>
          <w:rFonts w:asciiTheme="minorHAnsi" w:hAnsiTheme="minorHAnsi" w:cstheme="minorHAnsi"/>
        </w:rPr>
        <w:t xml:space="preserve">steht und stand </w:t>
      </w:r>
      <w:r w:rsidRPr="005E5C27">
        <w:rPr>
          <w:rFonts w:asciiTheme="minorHAnsi" w:hAnsiTheme="minorHAnsi" w:cstheme="minorHAnsi"/>
        </w:rPr>
        <w:t xml:space="preserve">bzw. es seit dem </w:t>
      </w:r>
      <w:r w:rsidR="007718EF">
        <w:rPr>
          <w:rFonts w:asciiTheme="minorHAnsi" w:hAnsiTheme="minorHAnsi" w:cstheme="minorHAnsi"/>
        </w:rPr>
        <w:t xml:space="preserve">nicht </w:t>
      </w:r>
      <w:r w:rsidRPr="005E5C27">
        <w:rPr>
          <w:rFonts w:asciiTheme="minorHAnsi" w:hAnsiTheme="minorHAnsi" w:cstheme="minorHAnsi"/>
        </w:rPr>
        <w:t xml:space="preserve">Kontakt mindestens 14 Tage vergangen </w:t>
      </w:r>
      <w:r w:rsidR="007718EF">
        <w:rPr>
          <w:rFonts w:asciiTheme="minorHAnsi" w:hAnsiTheme="minorHAnsi" w:cstheme="minorHAnsi"/>
        </w:rPr>
        <w:t>sind</w:t>
      </w:r>
      <w:r w:rsidR="00FF6EAE">
        <w:rPr>
          <w:rFonts w:asciiTheme="minorHAnsi" w:hAnsiTheme="minorHAnsi" w:cstheme="minorHAnsi"/>
        </w:rPr>
        <w:t>;</w:t>
      </w:r>
    </w:p>
    <w:p w14:paraId="7BF1E3BC" w14:textId="31DCF048" w:rsidR="007718EF" w:rsidRPr="005B3EF7" w:rsidRDefault="005E5C27" w:rsidP="005B3EF7">
      <w:pPr>
        <w:pStyle w:val="Textkrper-Einzug2"/>
        <w:numPr>
          <w:ilvl w:val="0"/>
          <w:numId w:val="43"/>
        </w:numPr>
        <w:spacing w:line="240" w:lineRule="auto"/>
        <w:ind w:left="1134" w:hanging="357"/>
        <w:rPr>
          <w:rFonts w:asciiTheme="minorHAnsi" w:hAnsiTheme="minorHAnsi" w:cstheme="minorHAnsi"/>
          <w:b/>
        </w:rPr>
      </w:pPr>
      <w:r w:rsidRPr="005B3EF7">
        <w:rPr>
          <w:rFonts w:asciiTheme="minorHAnsi" w:hAnsiTheme="minorHAnsi" w:cstheme="minorHAnsi"/>
        </w:rPr>
        <w:t>selbst</w:t>
      </w:r>
      <w:r w:rsidR="007718EF" w:rsidRPr="005B3EF7">
        <w:rPr>
          <w:rFonts w:asciiTheme="minorHAnsi" w:hAnsiTheme="minorHAnsi" w:cstheme="minorHAnsi"/>
        </w:rPr>
        <w:t xml:space="preserve"> oder</w:t>
      </w:r>
      <w:r w:rsidRPr="005B3EF7">
        <w:rPr>
          <w:rFonts w:asciiTheme="minorHAnsi" w:hAnsiTheme="minorHAnsi" w:cstheme="minorHAnsi"/>
        </w:rPr>
        <w:t xml:space="preserve"> eine im gleichen Haushalt lebende Person, e</w:t>
      </w:r>
      <w:r w:rsidRPr="005B3EF7">
        <w:rPr>
          <w:rFonts w:asciiTheme="minorHAnsi" w:hAnsiTheme="minorHAnsi" w:cstheme="minorHAnsi"/>
        </w:rPr>
        <w:t>i</w:t>
      </w:r>
      <w:r w:rsidRPr="005B3EF7">
        <w:rPr>
          <w:rFonts w:asciiTheme="minorHAnsi" w:hAnsiTheme="minorHAnsi" w:cstheme="minorHAnsi"/>
        </w:rPr>
        <w:t>ner sonstigen Quarant</w:t>
      </w:r>
      <w:r w:rsidRPr="005B3EF7">
        <w:rPr>
          <w:rFonts w:asciiTheme="minorHAnsi" w:hAnsiTheme="minorHAnsi" w:cstheme="minorHAnsi"/>
        </w:rPr>
        <w:t>ä</w:t>
      </w:r>
      <w:r w:rsidRPr="005B3EF7">
        <w:rPr>
          <w:rFonts w:asciiTheme="minorHAnsi" w:hAnsiTheme="minorHAnsi" w:cstheme="minorHAnsi"/>
        </w:rPr>
        <w:t>nemaßnahme</w:t>
      </w:r>
      <w:r w:rsidR="007718EF" w:rsidRPr="005B3EF7">
        <w:rPr>
          <w:rFonts w:asciiTheme="minorHAnsi" w:hAnsiTheme="minorHAnsi" w:cstheme="minorHAnsi"/>
        </w:rPr>
        <w:t xml:space="preserve"> unterliegt.</w:t>
      </w:r>
      <w:r w:rsidR="007718EF" w:rsidRPr="005B3EF7">
        <w:rPr>
          <w:rFonts w:asciiTheme="minorHAnsi" w:hAnsiTheme="minorHAnsi" w:cstheme="minorHAnsi"/>
          <w:b/>
        </w:rPr>
        <w:br w:type="page"/>
      </w:r>
    </w:p>
    <w:p w14:paraId="64BD061C" w14:textId="2020E6D4" w:rsidR="00240B11" w:rsidRPr="00F52ABB" w:rsidRDefault="00240B11">
      <w:pPr>
        <w:rPr>
          <w:rFonts w:asciiTheme="minorHAnsi" w:hAnsiTheme="minorHAnsi" w:cstheme="minorHAnsi"/>
          <w:b/>
        </w:rPr>
      </w:pPr>
    </w:p>
    <w:tbl>
      <w:tblPr>
        <w:tblStyle w:val="Tabellenraster"/>
        <w:tblW w:w="9669" w:type="dxa"/>
        <w:tblInd w:w="-3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2693"/>
        <w:gridCol w:w="2581"/>
      </w:tblGrid>
      <w:tr w:rsidR="00525E2A" w:rsidRPr="00F52ABB" w14:paraId="4F599185" w14:textId="77777777" w:rsidTr="002E0426">
        <w:trPr>
          <w:trHeight w:val="567"/>
        </w:trPr>
        <w:tc>
          <w:tcPr>
            <w:tcW w:w="56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AE3A63" w14:textId="77777777" w:rsidR="00525E2A" w:rsidRPr="00F52ABB" w:rsidRDefault="00525E2A" w:rsidP="00525E2A">
            <w:pPr>
              <w:pStyle w:val="Textkrper3"/>
              <w:jc w:val="center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18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D02AED9" w14:textId="77777777" w:rsidR="00525E2A" w:rsidRPr="00F52ABB" w:rsidRDefault="00525E2A" w:rsidP="00525E2A">
            <w:pPr>
              <w:pStyle w:val="Textkrper3"/>
              <w:jc w:val="center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2ABB">
              <w:rPr>
                <w:rFonts w:asciiTheme="minorHAnsi" w:hAnsiTheme="minorHAnsi" w:cstheme="minorHAnsi"/>
                <w:bCs/>
                <w:sz w:val="23"/>
                <w:szCs w:val="23"/>
              </w:rPr>
              <w:t>Name</w:t>
            </w:r>
          </w:p>
        </w:tc>
        <w:tc>
          <w:tcPr>
            <w:tcW w:w="198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AFA8E3B" w14:textId="77777777" w:rsidR="00525E2A" w:rsidRPr="00F52ABB" w:rsidRDefault="00525E2A" w:rsidP="00525E2A">
            <w:pPr>
              <w:pStyle w:val="Textkrper3"/>
              <w:jc w:val="center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2ABB">
              <w:rPr>
                <w:rFonts w:asciiTheme="minorHAnsi" w:hAnsiTheme="minorHAnsi" w:cstheme="minorHAnsi"/>
                <w:bCs/>
                <w:sz w:val="23"/>
                <w:szCs w:val="23"/>
              </w:rPr>
              <w:t>Vorname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2F2747" w14:textId="5F14105D" w:rsidR="00525E2A" w:rsidRPr="00F52ABB" w:rsidRDefault="00525E2A" w:rsidP="002A1B77">
            <w:pPr>
              <w:pStyle w:val="Textkrper3"/>
              <w:ind w:left="-6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F52ABB">
              <w:rPr>
                <w:rFonts w:asciiTheme="minorHAnsi" w:hAnsiTheme="minorHAnsi" w:cstheme="minorHAnsi"/>
                <w:bCs/>
                <w:sz w:val="23"/>
                <w:szCs w:val="23"/>
              </w:rPr>
              <w:t>Kontaktdaten</w:t>
            </w:r>
          </w:p>
        </w:tc>
        <w:tc>
          <w:tcPr>
            <w:tcW w:w="258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102B153" w14:textId="7E54ADEB" w:rsidR="00525E2A" w:rsidRPr="00F52ABB" w:rsidRDefault="00525E2A" w:rsidP="00525E2A">
            <w:pPr>
              <w:pStyle w:val="Textkrper3"/>
              <w:jc w:val="center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2ABB">
              <w:rPr>
                <w:rFonts w:asciiTheme="minorHAnsi" w:hAnsiTheme="minorHAnsi" w:cstheme="minorHAnsi"/>
                <w:bCs/>
                <w:sz w:val="23"/>
                <w:szCs w:val="23"/>
              </w:rPr>
              <w:t>Unterschrift</w:t>
            </w:r>
          </w:p>
        </w:tc>
      </w:tr>
      <w:tr w:rsidR="00BA2E85" w:rsidRPr="00F52ABB" w14:paraId="6592C5AA" w14:textId="77777777" w:rsidTr="002E0426">
        <w:trPr>
          <w:trHeight w:val="510"/>
        </w:trPr>
        <w:tc>
          <w:tcPr>
            <w:tcW w:w="568" w:type="dxa"/>
            <w:tcBorders>
              <w:top w:val="dashSmallGap" w:sz="4" w:space="0" w:color="auto"/>
            </w:tcBorders>
            <w:vAlign w:val="center"/>
          </w:tcPr>
          <w:p w14:paraId="3A308963" w14:textId="77777777" w:rsidR="00BA2E85" w:rsidRPr="00F52ABB" w:rsidRDefault="00BA2E85" w:rsidP="00FA0699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2ABB">
              <w:rPr>
                <w:rFonts w:asciiTheme="minorHAnsi" w:hAnsiTheme="minorHAnsi" w:cstheme="minorHAnsi"/>
                <w:bCs/>
                <w:sz w:val="23"/>
                <w:szCs w:val="23"/>
              </w:rPr>
              <w:t>1</w:t>
            </w:r>
          </w:p>
        </w:tc>
        <w:tc>
          <w:tcPr>
            <w:tcW w:w="1842" w:type="dxa"/>
            <w:tcBorders>
              <w:top w:val="dashSmallGap" w:sz="4" w:space="0" w:color="auto"/>
            </w:tcBorders>
            <w:vAlign w:val="center"/>
          </w:tcPr>
          <w:p w14:paraId="73136E48" w14:textId="3EA72D87" w:rsidR="00BA2E85" w:rsidRPr="00F52ABB" w:rsidRDefault="00BA2E85" w:rsidP="00FA0699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1985" w:type="dxa"/>
            <w:tcBorders>
              <w:top w:val="dashSmallGap" w:sz="4" w:space="0" w:color="auto"/>
            </w:tcBorders>
            <w:vAlign w:val="center"/>
          </w:tcPr>
          <w:p w14:paraId="4B7ABFC2" w14:textId="06D5443B" w:rsidR="00BA2E85" w:rsidRPr="00F52ABB" w:rsidRDefault="00BA2E85" w:rsidP="00FA0699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693" w:type="dxa"/>
            <w:tcBorders>
              <w:top w:val="dashSmallGap" w:sz="4" w:space="0" w:color="auto"/>
            </w:tcBorders>
            <w:vAlign w:val="center"/>
          </w:tcPr>
          <w:p w14:paraId="3F1B5C34" w14:textId="4E015ACF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tcBorders>
              <w:top w:val="dashSmallGap" w:sz="4" w:space="0" w:color="auto"/>
            </w:tcBorders>
            <w:vAlign w:val="center"/>
          </w:tcPr>
          <w:p w14:paraId="17AD11DB" w14:textId="77777777" w:rsidR="00BA2E85" w:rsidRPr="00F52ABB" w:rsidRDefault="00BA2E85" w:rsidP="00FA0699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69BA4389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4AB5F30F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2ABB">
              <w:rPr>
                <w:rFonts w:asciiTheme="minorHAnsi" w:hAnsiTheme="minorHAnsi" w:cstheme="minorHAnsi"/>
                <w:bCs/>
                <w:sz w:val="23"/>
                <w:szCs w:val="23"/>
              </w:rPr>
              <w:t>2</w:t>
            </w:r>
          </w:p>
        </w:tc>
        <w:tc>
          <w:tcPr>
            <w:tcW w:w="1842" w:type="dxa"/>
            <w:vAlign w:val="center"/>
          </w:tcPr>
          <w:p w14:paraId="413A5A4B" w14:textId="0D9E002F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76A6D2E6" w14:textId="2E8A6052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78F5B1B8" w14:textId="25058CEB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04AFDCE7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7B90778D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29BDD2C3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2ABB">
              <w:rPr>
                <w:rFonts w:asciiTheme="minorHAnsi" w:hAnsiTheme="minorHAnsi" w:cstheme="minorHAnsi"/>
                <w:bCs/>
                <w:sz w:val="23"/>
                <w:szCs w:val="23"/>
              </w:rPr>
              <w:t>3</w:t>
            </w:r>
          </w:p>
        </w:tc>
        <w:tc>
          <w:tcPr>
            <w:tcW w:w="1842" w:type="dxa"/>
            <w:vAlign w:val="center"/>
          </w:tcPr>
          <w:p w14:paraId="724B3D35" w14:textId="390B3C50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4B780733" w14:textId="0179CF1D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56B90D90" w14:textId="60FBE56A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144A2595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01E3F751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704765CA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2ABB">
              <w:rPr>
                <w:rFonts w:asciiTheme="minorHAnsi" w:hAnsiTheme="minorHAnsi" w:cstheme="minorHAnsi"/>
                <w:bCs/>
                <w:sz w:val="23"/>
                <w:szCs w:val="23"/>
              </w:rPr>
              <w:t>4</w:t>
            </w:r>
          </w:p>
        </w:tc>
        <w:tc>
          <w:tcPr>
            <w:tcW w:w="1842" w:type="dxa"/>
            <w:vAlign w:val="center"/>
          </w:tcPr>
          <w:p w14:paraId="7E18E31A" w14:textId="7D8464A0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1BCD4BDE" w14:textId="7F15AC6A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2DE43B06" w14:textId="3A9D0FBD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27B91193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4A974B49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219399C5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2ABB">
              <w:rPr>
                <w:rFonts w:asciiTheme="minorHAnsi" w:hAnsiTheme="minorHAnsi" w:cstheme="minorHAnsi"/>
                <w:bCs/>
                <w:sz w:val="23"/>
                <w:szCs w:val="23"/>
              </w:rPr>
              <w:t>5</w:t>
            </w:r>
          </w:p>
        </w:tc>
        <w:tc>
          <w:tcPr>
            <w:tcW w:w="1842" w:type="dxa"/>
            <w:vAlign w:val="center"/>
          </w:tcPr>
          <w:p w14:paraId="367EEF04" w14:textId="5C39B4F3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3EA42BC5" w14:textId="5B1553B9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3B2FEAB3" w14:textId="3671A5A5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384BAF77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2CE05B67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65961D91" w14:textId="67AF112E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6</w:t>
            </w:r>
          </w:p>
        </w:tc>
        <w:tc>
          <w:tcPr>
            <w:tcW w:w="1842" w:type="dxa"/>
            <w:vAlign w:val="center"/>
          </w:tcPr>
          <w:p w14:paraId="4AF92708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535B3233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6CA1B5A0" w14:textId="40EC7891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12C1B8EF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1E2441C0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63C299E9" w14:textId="4233070D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7</w:t>
            </w:r>
          </w:p>
        </w:tc>
        <w:tc>
          <w:tcPr>
            <w:tcW w:w="1842" w:type="dxa"/>
            <w:vAlign w:val="center"/>
          </w:tcPr>
          <w:p w14:paraId="3B9767A5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3A700347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763A8891" w14:textId="4ADA3368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3E961158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622C72D8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2C9738F5" w14:textId="3AA2426F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8</w:t>
            </w:r>
          </w:p>
        </w:tc>
        <w:tc>
          <w:tcPr>
            <w:tcW w:w="1842" w:type="dxa"/>
            <w:vAlign w:val="center"/>
          </w:tcPr>
          <w:p w14:paraId="4070D74F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4400D667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6F2E0C0D" w14:textId="2FF309BA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5491385F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0FB3E379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4171F84D" w14:textId="7DDB6573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9</w:t>
            </w:r>
          </w:p>
        </w:tc>
        <w:tc>
          <w:tcPr>
            <w:tcW w:w="1842" w:type="dxa"/>
            <w:vAlign w:val="center"/>
          </w:tcPr>
          <w:p w14:paraId="4C4F882D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2227F6E6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72379325" w14:textId="19C90275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5914D81E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665D039C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3F17BCA3" w14:textId="1961184F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10</w:t>
            </w:r>
          </w:p>
        </w:tc>
        <w:tc>
          <w:tcPr>
            <w:tcW w:w="1842" w:type="dxa"/>
            <w:vAlign w:val="center"/>
          </w:tcPr>
          <w:p w14:paraId="0CAC9B13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54C5E3EB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46C59B2B" w14:textId="4F700CD5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25DE9092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4518CCE0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13C8193D" w14:textId="1F757B98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11</w:t>
            </w:r>
          </w:p>
        </w:tc>
        <w:tc>
          <w:tcPr>
            <w:tcW w:w="1842" w:type="dxa"/>
            <w:vAlign w:val="center"/>
          </w:tcPr>
          <w:p w14:paraId="7E7CFB51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1BC2618B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0B24C294" w14:textId="18A9286A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1C495A45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4F0726CF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0C51037F" w14:textId="71A32745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12</w:t>
            </w:r>
          </w:p>
        </w:tc>
        <w:tc>
          <w:tcPr>
            <w:tcW w:w="1842" w:type="dxa"/>
            <w:vAlign w:val="center"/>
          </w:tcPr>
          <w:p w14:paraId="1AFFD68C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63D68BEA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38C28A67" w14:textId="2C80269A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1A447347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6581B87D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31339E98" w14:textId="2D88F806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13</w:t>
            </w:r>
          </w:p>
        </w:tc>
        <w:tc>
          <w:tcPr>
            <w:tcW w:w="1842" w:type="dxa"/>
            <w:vAlign w:val="center"/>
          </w:tcPr>
          <w:p w14:paraId="2457F54D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5D6A5AC5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54292290" w14:textId="4B55AF59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491FD6D6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2EC28A46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72D5C646" w14:textId="5FF5B795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14</w:t>
            </w:r>
          </w:p>
        </w:tc>
        <w:tc>
          <w:tcPr>
            <w:tcW w:w="1842" w:type="dxa"/>
            <w:vAlign w:val="center"/>
          </w:tcPr>
          <w:p w14:paraId="0E245143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224E2520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2AF2EF6E" w14:textId="3134B529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44D80848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535CC981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35C84100" w14:textId="7CB415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15</w:t>
            </w:r>
          </w:p>
        </w:tc>
        <w:tc>
          <w:tcPr>
            <w:tcW w:w="1842" w:type="dxa"/>
            <w:vAlign w:val="center"/>
          </w:tcPr>
          <w:p w14:paraId="5E727FD4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699ED842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0DDB3991" w14:textId="4E16B8D7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2E3C1E22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5BF2238D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6120B6A0" w14:textId="0E22711D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16</w:t>
            </w:r>
          </w:p>
        </w:tc>
        <w:tc>
          <w:tcPr>
            <w:tcW w:w="1842" w:type="dxa"/>
            <w:vAlign w:val="center"/>
          </w:tcPr>
          <w:p w14:paraId="3F0B0D63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260D7312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6D0446CA" w14:textId="58BDECDE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581C97A3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3B482985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5C550EE7" w14:textId="4D367CFF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17</w:t>
            </w:r>
          </w:p>
        </w:tc>
        <w:tc>
          <w:tcPr>
            <w:tcW w:w="1842" w:type="dxa"/>
            <w:vAlign w:val="center"/>
          </w:tcPr>
          <w:p w14:paraId="4629A463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46943618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3EEBFF2D" w14:textId="0934D58C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7EA92D9F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11DDC4AB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7566D82A" w14:textId="6C7F3B96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18</w:t>
            </w:r>
          </w:p>
        </w:tc>
        <w:tc>
          <w:tcPr>
            <w:tcW w:w="1842" w:type="dxa"/>
            <w:vAlign w:val="center"/>
          </w:tcPr>
          <w:p w14:paraId="057FC45D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119CD611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48CCF915" w14:textId="4AF1079E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7A7C693A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4F5817C8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46E770C9" w14:textId="5E30C845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19</w:t>
            </w:r>
          </w:p>
        </w:tc>
        <w:tc>
          <w:tcPr>
            <w:tcW w:w="1842" w:type="dxa"/>
            <w:vAlign w:val="center"/>
          </w:tcPr>
          <w:p w14:paraId="37DE9E38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7268A3F5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3366D123" w14:textId="1BBE153D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0A71EB2F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27536389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1C88F865" w14:textId="1591185C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20</w:t>
            </w:r>
          </w:p>
        </w:tc>
        <w:tc>
          <w:tcPr>
            <w:tcW w:w="1842" w:type="dxa"/>
            <w:vAlign w:val="center"/>
          </w:tcPr>
          <w:p w14:paraId="4DAE08EB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2898EB20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0D80F69B" w14:textId="66417AA8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278152D4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13BE25A6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232FEAAB" w14:textId="582209FE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21</w:t>
            </w:r>
          </w:p>
        </w:tc>
        <w:tc>
          <w:tcPr>
            <w:tcW w:w="1842" w:type="dxa"/>
            <w:vAlign w:val="center"/>
          </w:tcPr>
          <w:p w14:paraId="004A66D6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4157C282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5ECDD9DB" w14:textId="790B7364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1A2B8C9D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51D5559D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5F54C86B" w14:textId="176AA909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22</w:t>
            </w:r>
          </w:p>
        </w:tc>
        <w:tc>
          <w:tcPr>
            <w:tcW w:w="1842" w:type="dxa"/>
            <w:vAlign w:val="center"/>
          </w:tcPr>
          <w:p w14:paraId="52998CCF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67BBB62A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274868B6" w14:textId="4756C6E7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1FE5E6D6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A2E85" w:rsidRPr="00F52ABB" w14:paraId="0023A02A" w14:textId="77777777" w:rsidTr="002E0426">
        <w:trPr>
          <w:trHeight w:val="510"/>
        </w:trPr>
        <w:tc>
          <w:tcPr>
            <w:tcW w:w="568" w:type="dxa"/>
            <w:vAlign w:val="center"/>
          </w:tcPr>
          <w:p w14:paraId="62FB377A" w14:textId="3EE2AECC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>23</w:t>
            </w:r>
          </w:p>
        </w:tc>
        <w:tc>
          <w:tcPr>
            <w:tcW w:w="1842" w:type="dxa"/>
            <w:vAlign w:val="center"/>
          </w:tcPr>
          <w:p w14:paraId="5A8C1BBC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1985" w:type="dxa"/>
            <w:vAlign w:val="center"/>
          </w:tcPr>
          <w:p w14:paraId="4C10E206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2693" w:type="dxa"/>
            <w:vAlign w:val="center"/>
          </w:tcPr>
          <w:p w14:paraId="3EBBDB25" w14:textId="67196442" w:rsidR="00BA2E85" w:rsidRPr="00F52ABB" w:rsidRDefault="00BA2E85" w:rsidP="00BA2E85">
            <w:pPr>
              <w:pStyle w:val="Textkrper3"/>
              <w:ind w:left="-6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  <w:tc>
          <w:tcPr>
            <w:tcW w:w="2581" w:type="dxa"/>
            <w:vAlign w:val="center"/>
          </w:tcPr>
          <w:p w14:paraId="47D2E18C" w14:textId="77777777" w:rsidR="00BA2E85" w:rsidRPr="00F52ABB" w:rsidRDefault="00BA2E85" w:rsidP="002A1B77">
            <w:pPr>
              <w:pStyle w:val="Textkrper3"/>
              <w:jc w:val="left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</w:tbl>
    <w:p w14:paraId="6819139B" w14:textId="25120471" w:rsidR="003B01BB" w:rsidRPr="00F52ABB" w:rsidRDefault="003B01BB">
      <w:pPr>
        <w:rPr>
          <w:rFonts w:asciiTheme="minorHAnsi" w:hAnsiTheme="minorHAnsi" w:cstheme="minorHAnsi"/>
          <w:b/>
        </w:rPr>
      </w:pPr>
    </w:p>
    <w:sectPr w:rsidR="003B01BB" w:rsidRPr="00F52ABB" w:rsidSect="00D52223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1EC93" w14:textId="77777777" w:rsidR="00B82459" w:rsidRDefault="00B82459">
      <w:r>
        <w:separator/>
      </w:r>
    </w:p>
  </w:endnote>
  <w:endnote w:type="continuationSeparator" w:id="0">
    <w:p w14:paraId="27B67611" w14:textId="77777777" w:rsidR="00B82459" w:rsidRDefault="00B82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CAFE46-FFA5-4E01-9F78-99F63EEAFF44}"/>
    <w:embedBold r:id="rId2" w:fontKey="{016755BC-980F-4A6F-BD2D-31D0551325D1}"/>
  </w:font>
  <w:font w:name="ComixHeavy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684710D5-DC0A-46F5-A515-D8530FE3DD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DB6F391-ACC2-4537-9E40-AA4C728FD577}"/>
    <w:embedBold r:id="rId5" w:fontKey="{D77F12C2-D5E5-4B16-AD64-A6B38F4EA2F5}"/>
  </w:font>
  <w:font w:name="Fette Engschrif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544C468B-7D0C-4364-AF6B-ACB51F0990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A716B9-209E-4999-B083-48A2513757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9482C" w14:textId="77777777" w:rsidR="00B82459" w:rsidRPr="00211CA3" w:rsidRDefault="00B82459">
    <w:pPr>
      <w:pStyle w:val="Fuzeile"/>
      <w:framePr w:wrap="around" w:vAnchor="text" w:hAnchor="margin" w:xAlign="inside" w:y="1"/>
      <w:rPr>
        <w:rStyle w:val="Seitenzahl"/>
        <w:rFonts w:asciiTheme="minorHAnsi" w:hAnsiTheme="minorHAnsi" w:cstheme="minorHAnsi"/>
        <w:sz w:val="20"/>
      </w:rPr>
    </w:pPr>
    <w:r w:rsidRPr="00211CA3">
      <w:rPr>
        <w:rStyle w:val="Seitenzahl"/>
        <w:rFonts w:asciiTheme="minorHAnsi" w:hAnsiTheme="minorHAnsi" w:cstheme="minorHAnsi"/>
        <w:sz w:val="20"/>
      </w:rPr>
      <w:fldChar w:fldCharType="begin"/>
    </w:r>
    <w:r w:rsidRPr="00211CA3">
      <w:rPr>
        <w:rStyle w:val="Seitenzahl"/>
        <w:rFonts w:asciiTheme="minorHAnsi" w:hAnsiTheme="minorHAnsi" w:cstheme="minorHAnsi"/>
        <w:sz w:val="20"/>
      </w:rPr>
      <w:instrText xml:space="preserve">PAGE  </w:instrText>
    </w:r>
    <w:r w:rsidRPr="00211CA3">
      <w:rPr>
        <w:rStyle w:val="Seitenzahl"/>
        <w:rFonts w:asciiTheme="minorHAnsi" w:hAnsiTheme="minorHAnsi" w:cstheme="minorHAnsi"/>
        <w:sz w:val="20"/>
      </w:rPr>
      <w:fldChar w:fldCharType="separate"/>
    </w:r>
    <w:r w:rsidR="005D3527">
      <w:rPr>
        <w:rStyle w:val="Seitenzahl"/>
        <w:rFonts w:asciiTheme="minorHAnsi" w:hAnsiTheme="minorHAnsi" w:cstheme="minorHAnsi"/>
        <w:noProof/>
        <w:sz w:val="20"/>
      </w:rPr>
      <w:t>2</w:t>
    </w:r>
    <w:r w:rsidRPr="00211CA3">
      <w:rPr>
        <w:rStyle w:val="Seitenzahl"/>
        <w:rFonts w:asciiTheme="minorHAnsi" w:hAnsiTheme="minorHAnsi" w:cstheme="minorHAnsi"/>
        <w:sz w:val="20"/>
      </w:rPr>
      <w:fldChar w:fldCharType="end"/>
    </w:r>
  </w:p>
  <w:p w14:paraId="09029EEC" w14:textId="3E3CB74E" w:rsidR="00B82459" w:rsidRDefault="00B82459" w:rsidP="009607EA">
    <w:pPr>
      <w:pStyle w:val="Fuzeile"/>
      <w:ind w:right="360"/>
    </w:pPr>
    <w:r>
      <w:rPr>
        <w:rStyle w:val="Seitenzahl"/>
        <w:rFonts w:asciiTheme="minorHAnsi" w:hAnsiTheme="minorHAnsi" w:cstheme="minorHAnsi"/>
        <w:noProof/>
        <w:sz w:val="20"/>
      </w:rPr>
      <w:t>erstellt durch Landkreisjugendarbeit / Kreisjugend</w:t>
    </w:r>
    <w:r w:rsidR="005345A2">
      <w:rPr>
        <w:rStyle w:val="Seitenzahl"/>
        <w:rFonts w:asciiTheme="minorHAnsi" w:hAnsiTheme="minorHAnsi" w:cstheme="minorHAnsi"/>
        <w:noProof/>
        <w:sz w:val="20"/>
      </w:rPr>
      <w:t>ring Kulmbach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189D6" w14:textId="77777777" w:rsidR="00B82459" w:rsidRPr="00211CA3" w:rsidRDefault="00B82459">
    <w:pPr>
      <w:pStyle w:val="Fuzeile"/>
      <w:framePr w:wrap="around" w:vAnchor="text" w:hAnchor="margin" w:xAlign="inside" w:y="1"/>
      <w:rPr>
        <w:rStyle w:val="Seitenzahl"/>
        <w:rFonts w:asciiTheme="minorHAnsi" w:hAnsiTheme="minorHAnsi" w:cstheme="minorHAnsi"/>
        <w:sz w:val="20"/>
      </w:rPr>
    </w:pPr>
    <w:r w:rsidRPr="00211CA3">
      <w:rPr>
        <w:rStyle w:val="Seitenzahl"/>
        <w:rFonts w:asciiTheme="minorHAnsi" w:hAnsiTheme="minorHAnsi" w:cstheme="minorHAnsi"/>
        <w:sz w:val="20"/>
      </w:rPr>
      <w:fldChar w:fldCharType="begin"/>
    </w:r>
    <w:r w:rsidRPr="00211CA3">
      <w:rPr>
        <w:rStyle w:val="Seitenzahl"/>
        <w:rFonts w:asciiTheme="minorHAnsi" w:hAnsiTheme="minorHAnsi" w:cstheme="minorHAnsi"/>
        <w:sz w:val="20"/>
      </w:rPr>
      <w:instrText xml:space="preserve">PAGE  </w:instrText>
    </w:r>
    <w:r w:rsidRPr="00211CA3">
      <w:rPr>
        <w:rStyle w:val="Seitenzahl"/>
        <w:rFonts w:asciiTheme="minorHAnsi" w:hAnsiTheme="minorHAnsi" w:cstheme="minorHAnsi"/>
        <w:sz w:val="20"/>
      </w:rPr>
      <w:fldChar w:fldCharType="separate"/>
    </w:r>
    <w:r w:rsidR="005D3527">
      <w:rPr>
        <w:rStyle w:val="Seitenzahl"/>
        <w:rFonts w:asciiTheme="minorHAnsi" w:hAnsiTheme="minorHAnsi" w:cstheme="minorHAnsi"/>
        <w:noProof/>
        <w:sz w:val="20"/>
      </w:rPr>
      <w:t>1</w:t>
    </w:r>
    <w:r w:rsidRPr="00211CA3">
      <w:rPr>
        <w:rStyle w:val="Seitenzahl"/>
        <w:rFonts w:asciiTheme="minorHAnsi" w:hAnsiTheme="minorHAnsi" w:cstheme="minorHAnsi"/>
        <w:sz w:val="20"/>
      </w:rPr>
      <w:fldChar w:fldCharType="end"/>
    </w:r>
  </w:p>
  <w:p w14:paraId="1AE1D1DA" w14:textId="7A3D811A" w:rsidR="00B82459" w:rsidRDefault="00B82459" w:rsidP="009607EA">
    <w:pPr>
      <w:pStyle w:val="Fuzeile"/>
      <w:tabs>
        <w:tab w:val="clear" w:pos="4536"/>
        <w:tab w:val="clear" w:pos="9072"/>
      </w:tabs>
      <w:rPr>
        <w:rFonts w:ascii="Fette Engschrift" w:hAnsi="Fette Engschrift"/>
      </w:rPr>
    </w:pPr>
    <w:r>
      <w:rPr>
        <w:rStyle w:val="Seitenzahl"/>
        <w:rFonts w:asciiTheme="minorHAnsi" w:hAnsiTheme="minorHAnsi" w:cstheme="minorHAnsi"/>
        <w:noProof/>
        <w:sz w:val="20"/>
      </w:rPr>
      <w:tab/>
      <w:t>erstellt durch Landkreisjugendarbeit / Kreisjugendring Kulmbach</w:t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10976" behindDoc="1" locked="0" layoutInCell="1" allowOverlap="1" wp14:anchorId="643C5C74" wp14:editId="4862DF12">
              <wp:simplePos x="0" y="0"/>
              <wp:positionH relativeFrom="column">
                <wp:posOffset>4486275</wp:posOffset>
              </wp:positionH>
              <wp:positionV relativeFrom="paragraph">
                <wp:posOffset>-1015365</wp:posOffset>
              </wp:positionV>
              <wp:extent cx="1943735" cy="1450340"/>
              <wp:effectExtent l="0" t="0" r="0" b="0"/>
              <wp:wrapTight wrapText="bothSides">
                <wp:wrapPolygon edited="0">
                  <wp:start x="0" y="0"/>
                  <wp:lineTo x="0" y="21278"/>
                  <wp:lineTo x="21381" y="21278"/>
                  <wp:lineTo x="21381" y="0"/>
                  <wp:lineTo x="0" y="0"/>
                </wp:wrapPolygon>
              </wp:wrapTight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735" cy="1450340"/>
                        <a:chOff x="0" y="0"/>
                        <a:chExt cx="1943100" cy="1449070"/>
                      </a:xfrm>
                    </wpg:grpSpPr>
                    <pic:pic xmlns:pic="http://schemas.openxmlformats.org/drawingml/2006/picture">
                      <pic:nvPicPr>
                        <pic:cNvPr id="3" name="Bild 10" descr="Kreise_unten_rechts_grün_KJ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Ellipse 4"/>
                      <wps:cNvSpPr/>
                      <wps:spPr>
                        <a:xfrm>
                          <a:off x="318247" y="219635"/>
                          <a:ext cx="1322294" cy="61837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8588" y="246530"/>
                          <a:ext cx="1121410" cy="6737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40753F8" id="Gruppieren 2" o:spid="_x0000_s1026" style="position:absolute;margin-left:353.25pt;margin-top:-79.95pt;width:153.05pt;height:114.2pt;z-index:-251605504;mso-width-relative:margin;mso-height-relative:margin" coordsize="19431,14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alt="Kreise_unten_rechts_grün_KJR" style="position:absolute;width:19431;height: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">
                <v:imagedata r:id="rId3" o:title="Kreise_unten_rechts_grün_KJR"/>
              </v:shape>
              <v:oval id="Ellipse 4" o:spid="_x0000_s1028" style="position:absolute;left:3182;top:2196;width:13223;height:6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" fillcolor="white [3212]" strokecolor="white [3212]" strokeweight="2pt"/>
              <v:shape id="Grafik 6" o:spid="_x0000_s1029" type="#_x0000_t75" style="position:absolute;left:3585;top:2465;width:11214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">
                <v:imagedata r:id="rId4" o:title="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80CC4" w14:textId="77777777" w:rsidR="00B82459" w:rsidRDefault="00B82459">
      <w:r>
        <w:separator/>
      </w:r>
    </w:p>
  </w:footnote>
  <w:footnote w:type="continuationSeparator" w:id="0">
    <w:p w14:paraId="541F8D3B" w14:textId="77777777" w:rsidR="00B82459" w:rsidRDefault="00B82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14DA4" w14:textId="77777777" w:rsidR="00C92A19" w:rsidRDefault="00C92A19" w:rsidP="000758CD">
    <w:pPr>
      <w:pStyle w:val="Kopfzeile"/>
      <w:ind w:left="1134"/>
      <w:rPr>
        <w:rFonts w:asciiTheme="minorHAnsi" w:hAnsiTheme="minorHAnsi" w:cstheme="minorHAnsi"/>
        <w:b/>
        <w:sz w:val="32"/>
        <w:szCs w:val="32"/>
      </w:rPr>
    </w:pPr>
    <w:r w:rsidRPr="0005746A">
      <w:rPr>
        <w:rFonts w:asciiTheme="minorHAnsi" w:hAnsiTheme="minorHAnsi" w:cstheme="minorHAnsi"/>
        <w:b/>
        <w:szCs w:val="24"/>
      </w:rPr>
      <w:t>Hygienekonzepte in der Jugendarbeit</w:t>
    </w:r>
    <w:r w:rsidRPr="00D50D78">
      <w:rPr>
        <w:rFonts w:asciiTheme="minorHAnsi" w:hAnsiTheme="minorHAnsi" w:cstheme="minorHAnsi"/>
        <w:b/>
        <w:noProof/>
        <w:szCs w:val="24"/>
      </w:rPr>
      <w:t xml:space="preserve"> </w:t>
    </w:r>
    <w:r w:rsidR="00B82459" w:rsidRPr="00D50D78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729408" behindDoc="0" locked="0" layoutInCell="1" allowOverlap="1" wp14:anchorId="2CF736B0" wp14:editId="0DB1F71F">
          <wp:simplePos x="0" y="0"/>
          <wp:positionH relativeFrom="column">
            <wp:posOffset>-904875</wp:posOffset>
          </wp:positionH>
          <wp:positionV relativeFrom="page">
            <wp:posOffset>-5715</wp:posOffset>
          </wp:positionV>
          <wp:extent cx="1522730" cy="2400935"/>
          <wp:effectExtent l="0" t="0" r="1270" b="0"/>
          <wp:wrapNone/>
          <wp:docPr id="7" name="Bild 11" descr="Kreise_oben_links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reise_oben_links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240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5A2">
      <w:rPr>
        <w:rFonts w:asciiTheme="minorHAnsi" w:hAnsiTheme="minorHAnsi" w:cstheme="minorHAnsi"/>
        <w:b/>
        <w:sz w:val="32"/>
        <w:szCs w:val="32"/>
      </w:rPr>
      <w:t xml:space="preserve"> </w:t>
    </w:r>
  </w:p>
  <w:p w14:paraId="7FB6687A" w14:textId="501C74CD" w:rsidR="00B82459" w:rsidRPr="00D50D78" w:rsidRDefault="005345A2" w:rsidP="000758CD">
    <w:pPr>
      <w:pStyle w:val="Kopfzeile"/>
      <w:ind w:left="1134"/>
      <w:rPr>
        <w:rFonts w:asciiTheme="minorHAnsi" w:hAnsiTheme="minorHAnsi" w:cstheme="minorHAnsi"/>
        <w:b/>
        <w:szCs w:val="24"/>
      </w:rPr>
    </w:pPr>
    <w:r>
      <w:rPr>
        <w:rFonts w:asciiTheme="minorHAnsi" w:hAnsiTheme="minorHAnsi" w:cstheme="minorHAnsi"/>
        <w:b/>
        <w:sz w:val="32"/>
        <w:szCs w:val="32"/>
      </w:rPr>
      <w:t>„</w:t>
    </w:r>
    <w:r w:rsidR="00C92A19">
      <w:rPr>
        <w:rFonts w:asciiTheme="minorHAnsi" w:hAnsiTheme="minorHAnsi" w:cstheme="minorHAnsi"/>
        <w:b/>
        <w:sz w:val="32"/>
        <w:szCs w:val="32"/>
      </w:rPr>
      <w:t>Mitarbeiter-Schulung</w:t>
    </w:r>
    <w:r>
      <w:rPr>
        <w:rFonts w:asciiTheme="minorHAnsi" w:hAnsiTheme="minorHAnsi" w:cstheme="minorHAnsi"/>
        <w:b/>
        <w:sz w:val="32"/>
        <w:szCs w:val="32"/>
      </w:rPr>
      <w:t>“</w:t>
    </w:r>
  </w:p>
  <w:p w14:paraId="511DCC3D" w14:textId="46637DF7" w:rsidR="00B82459" w:rsidRPr="00D50D78" w:rsidRDefault="00525E2A" w:rsidP="000758CD">
    <w:pPr>
      <w:pStyle w:val="Kopfzeile"/>
      <w:ind w:left="1134"/>
      <w:rPr>
        <w:rFonts w:asciiTheme="minorHAnsi" w:hAnsiTheme="minorHAnsi" w:cstheme="minorHAnsi"/>
        <w:b/>
        <w:szCs w:val="24"/>
      </w:rPr>
    </w:pPr>
    <w:r>
      <w:rPr>
        <w:rFonts w:asciiTheme="minorHAnsi" w:hAnsiTheme="minorHAnsi" w:cstheme="minorHAnsi"/>
        <w:b/>
        <w:szCs w:val="24"/>
      </w:rPr>
      <w:t>Teilnehmerliste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A469C" w14:textId="382E42D8" w:rsidR="00C92A19" w:rsidRDefault="00C92A19" w:rsidP="00D50D78">
    <w:pPr>
      <w:pStyle w:val="Kopfzeile"/>
      <w:ind w:left="1134"/>
      <w:jc w:val="right"/>
      <w:rPr>
        <w:rFonts w:asciiTheme="minorHAnsi" w:hAnsiTheme="minorHAnsi" w:cstheme="minorHAnsi"/>
        <w:b/>
        <w:noProof/>
        <w:szCs w:val="24"/>
      </w:rPr>
    </w:pPr>
    <w:r w:rsidRPr="005345A2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731456" behindDoc="1" locked="0" layoutInCell="1" allowOverlap="1" wp14:anchorId="29536049" wp14:editId="1911241B">
          <wp:simplePos x="0" y="0"/>
          <wp:positionH relativeFrom="column">
            <wp:posOffset>466725</wp:posOffset>
          </wp:positionH>
          <wp:positionV relativeFrom="paragraph">
            <wp:posOffset>-109855</wp:posOffset>
          </wp:positionV>
          <wp:extent cx="6096000" cy="800100"/>
          <wp:effectExtent l="0" t="0" r="0" b="0"/>
          <wp:wrapNone/>
          <wp:docPr id="8" name="Bild 9" descr="Bogen_oben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gen_oben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46A">
      <w:rPr>
        <w:rFonts w:asciiTheme="minorHAnsi" w:hAnsiTheme="minorHAnsi" w:cstheme="minorHAnsi"/>
        <w:b/>
        <w:szCs w:val="24"/>
      </w:rPr>
      <w:t>Hygienekonzepte in der Jugendarbeit</w:t>
    </w:r>
    <w:r w:rsidRPr="005345A2">
      <w:rPr>
        <w:rFonts w:asciiTheme="minorHAnsi" w:hAnsiTheme="minorHAnsi" w:cstheme="minorHAnsi"/>
        <w:b/>
        <w:noProof/>
        <w:szCs w:val="24"/>
      </w:rPr>
      <w:t xml:space="preserve"> </w:t>
    </w:r>
  </w:p>
  <w:p w14:paraId="4DBDAE78" w14:textId="10701DA7" w:rsidR="00B82459" w:rsidRPr="00525E2A" w:rsidRDefault="005345A2" w:rsidP="00D50D78">
    <w:pPr>
      <w:pStyle w:val="Kopfzeile"/>
      <w:ind w:left="1134"/>
      <w:jc w:val="right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32"/>
        <w:szCs w:val="32"/>
      </w:rPr>
      <w:t>„</w:t>
    </w:r>
    <w:r w:rsidR="00C92A19">
      <w:rPr>
        <w:rFonts w:asciiTheme="minorHAnsi" w:hAnsiTheme="minorHAnsi" w:cstheme="minorHAnsi"/>
        <w:b/>
        <w:sz w:val="32"/>
        <w:szCs w:val="32"/>
      </w:rPr>
      <w:t>Mitarbeiterschulung</w:t>
    </w:r>
    <w:r>
      <w:rPr>
        <w:rFonts w:asciiTheme="minorHAnsi" w:hAnsiTheme="minorHAnsi" w:cstheme="minorHAnsi"/>
        <w:b/>
        <w:sz w:val="32"/>
        <w:szCs w:val="32"/>
      </w:rPr>
      <w:t>“</w:t>
    </w:r>
  </w:p>
  <w:p w14:paraId="40E0A200" w14:textId="1423363A" w:rsidR="00B82459" w:rsidRPr="00525E2A" w:rsidRDefault="00525E2A" w:rsidP="00525E2A">
    <w:pPr>
      <w:pStyle w:val="Kopfzeile"/>
      <w:jc w:val="right"/>
      <w:rPr>
        <w:szCs w:val="24"/>
      </w:rPr>
    </w:pPr>
    <w:r w:rsidRPr="00525E2A">
      <w:rPr>
        <w:rFonts w:asciiTheme="minorHAnsi" w:hAnsiTheme="minorHAnsi" w:cstheme="minorHAnsi"/>
        <w:b/>
        <w:szCs w:val="24"/>
      </w:rPr>
      <w:t>Teilnehmer</w:t>
    </w:r>
    <w:r>
      <w:rPr>
        <w:rFonts w:asciiTheme="minorHAnsi" w:hAnsiTheme="minorHAnsi" w:cstheme="minorHAnsi"/>
        <w:b/>
        <w:szCs w:val="24"/>
      </w:rPr>
      <w:t>l</w:t>
    </w:r>
    <w:r w:rsidRPr="00525E2A">
      <w:rPr>
        <w:rFonts w:asciiTheme="minorHAnsi" w:hAnsiTheme="minorHAnsi" w:cstheme="minorHAnsi"/>
        <w:b/>
        <w:szCs w:val="24"/>
      </w:rPr>
      <w:t>iste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26E"/>
    <w:multiLevelType w:val="hybridMultilevel"/>
    <w:tmpl w:val="A328D98A"/>
    <w:lvl w:ilvl="0" w:tplc="19B0C626">
      <w:start w:val="1"/>
      <w:numFmt w:val="bullet"/>
      <w:lvlText w:val="-"/>
      <w:lvlJc w:val="left"/>
      <w:pPr>
        <w:ind w:left="224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1">
    <w:nsid w:val="0403130F"/>
    <w:multiLevelType w:val="hybridMultilevel"/>
    <w:tmpl w:val="D35ACE5C"/>
    <w:lvl w:ilvl="0" w:tplc="9B50DB5C">
      <w:start w:val="1"/>
      <w:numFmt w:val="decimal"/>
      <w:pStyle w:val="berschrift4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C3102"/>
    <w:multiLevelType w:val="hybridMultilevel"/>
    <w:tmpl w:val="9AB82674"/>
    <w:lvl w:ilvl="0" w:tplc="A2BA48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8101F"/>
    <w:multiLevelType w:val="hybridMultilevel"/>
    <w:tmpl w:val="41920B4A"/>
    <w:lvl w:ilvl="0" w:tplc="A2BA48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11BB5"/>
    <w:multiLevelType w:val="singleLevel"/>
    <w:tmpl w:val="3042BCC2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E80EF5"/>
    <w:multiLevelType w:val="hybridMultilevel"/>
    <w:tmpl w:val="0FA6D050"/>
    <w:lvl w:ilvl="0" w:tplc="19B0C626">
      <w:start w:val="1"/>
      <w:numFmt w:val="bullet"/>
      <w:lvlText w:val="-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sz w:val="24"/>
      </w:rPr>
    </w:lvl>
    <w:lvl w:ilvl="1" w:tplc="74A67DC8">
      <w:start w:val="1"/>
      <w:numFmt w:val="bullet"/>
      <w:lvlText w:val="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  <w:sz w:val="24"/>
        <w:szCs w:val="24"/>
      </w:rPr>
    </w:lvl>
    <w:lvl w:ilvl="2" w:tplc="B5FC2564">
      <w:numFmt w:val="bullet"/>
      <w:lvlText w:val="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7D6E4920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7D10E6"/>
    <w:multiLevelType w:val="hybridMultilevel"/>
    <w:tmpl w:val="FE7C6AF6"/>
    <w:lvl w:ilvl="0" w:tplc="0407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D711D06"/>
    <w:multiLevelType w:val="hybridMultilevel"/>
    <w:tmpl w:val="2388863A"/>
    <w:lvl w:ilvl="0" w:tplc="0EF2B1FC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1E1716FF"/>
    <w:multiLevelType w:val="hybridMultilevel"/>
    <w:tmpl w:val="0BAC46EA"/>
    <w:lvl w:ilvl="0" w:tplc="0407000D">
      <w:start w:val="1"/>
      <w:numFmt w:val="bullet"/>
      <w:lvlText w:val=""/>
      <w:lvlJc w:val="left"/>
      <w:pPr>
        <w:tabs>
          <w:tab w:val="num" w:pos="717"/>
        </w:tabs>
        <w:ind w:left="680" w:hanging="323"/>
      </w:pPr>
      <w:rPr>
        <w:rFonts w:ascii="Wingdings" w:hAnsi="Wingdings" w:hint="default"/>
      </w:rPr>
    </w:lvl>
    <w:lvl w:ilvl="1" w:tplc="74A67DC8">
      <w:start w:val="1"/>
      <w:numFmt w:val="bullet"/>
      <w:lvlText w:val="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  <w:sz w:val="24"/>
        <w:szCs w:val="24"/>
      </w:rPr>
    </w:lvl>
    <w:lvl w:ilvl="2" w:tplc="B5FC2564">
      <w:numFmt w:val="bullet"/>
      <w:lvlText w:val="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7D6E4920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03595C"/>
    <w:multiLevelType w:val="hybridMultilevel"/>
    <w:tmpl w:val="95EE6EDE"/>
    <w:lvl w:ilvl="0" w:tplc="19B0C6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633939"/>
    <w:multiLevelType w:val="hybridMultilevel"/>
    <w:tmpl w:val="7674DA92"/>
    <w:lvl w:ilvl="0" w:tplc="19B0C6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E4B17"/>
    <w:multiLevelType w:val="hybridMultilevel"/>
    <w:tmpl w:val="8CDC681A"/>
    <w:lvl w:ilvl="0" w:tplc="64848EB8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436FB1"/>
    <w:multiLevelType w:val="hybridMultilevel"/>
    <w:tmpl w:val="521C85FA"/>
    <w:lvl w:ilvl="0" w:tplc="A2BA48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95F1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628692E"/>
    <w:multiLevelType w:val="hybridMultilevel"/>
    <w:tmpl w:val="94BA199E"/>
    <w:lvl w:ilvl="0" w:tplc="AC84C51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778CF"/>
    <w:multiLevelType w:val="hybridMultilevel"/>
    <w:tmpl w:val="E6FA9DA4"/>
    <w:lvl w:ilvl="0" w:tplc="19B0C626">
      <w:start w:val="1"/>
      <w:numFmt w:val="bullet"/>
      <w:lvlText w:val="-"/>
      <w:lvlJc w:val="left"/>
      <w:pPr>
        <w:ind w:left="140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>
    <w:nsid w:val="47706720"/>
    <w:multiLevelType w:val="hybridMultilevel"/>
    <w:tmpl w:val="0E2AE196"/>
    <w:lvl w:ilvl="0" w:tplc="A2BA48AE">
      <w:start w:val="1"/>
      <w:numFmt w:val="bullet"/>
      <w:lvlText w:val="-"/>
      <w:lvlJc w:val="left"/>
      <w:pPr>
        <w:ind w:left="179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7">
    <w:nsid w:val="4F9F5E91"/>
    <w:multiLevelType w:val="hybridMultilevel"/>
    <w:tmpl w:val="ADC2633A"/>
    <w:lvl w:ilvl="0" w:tplc="A2BA48AE">
      <w:start w:val="1"/>
      <w:numFmt w:val="bullet"/>
      <w:lvlText w:val="-"/>
      <w:lvlJc w:val="left"/>
      <w:pPr>
        <w:ind w:left="179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8">
    <w:nsid w:val="50DD75CE"/>
    <w:multiLevelType w:val="hybridMultilevel"/>
    <w:tmpl w:val="6AE8E38A"/>
    <w:lvl w:ilvl="0" w:tplc="0407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>
    <w:nsid w:val="5851681A"/>
    <w:multiLevelType w:val="hybridMultilevel"/>
    <w:tmpl w:val="DE6EDA9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3D0254"/>
    <w:multiLevelType w:val="hybridMultilevel"/>
    <w:tmpl w:val="0DF49900"/>
    <w:lvl w:ilvl="0" w:tplc="234CA66E">
      <w:start w:val="1"/>
      <w:numFmt w:val="bullet"/>
      <w:lvlText w:val="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color w:val="auto"/>
      </w:rPr>
    </w:lvl>
    <w:lvl w:ilvl="1" w:tplc="9814C1B4">
      <w:start w:val="1"/>
      <w:numFmt w:val="bullet"/>
      <w:lvlText w:val=""/>
      <w:lvlJc w:val="left"/>
      <w:pPr>
        <w:tabs>
          <w:tab w:val="num" w:pos="1440"/>
        </w:tabs>
        <w:ind w:left="1437" w:hanging="357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081171"/>
    <w:multiLevelType w:val="hybridMultilevel"/>
    <w:tmpl w:val="CA3E294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7A198E"/>
    <w:multiLevelType w:val="hybridMultilevel"/>
    <w:tmpl w:val="5738778C"/>
    <w:lvl w:ilvl="0" w:tplc="4CDE5A08">
      <w:start w:val="1"/>
      <w:numFmt w:val="decimal"/>
      <w:pStyle w:val="berschrift3"/>
      <w:lvlText w:val="%1."/>
      <w:lvlJc w:val="left"/>
      <w:pPr>
        <w:ind w:left="720" w:hanging="360"/>
      </w:pPr>
      <w:rPr>
        <w:rFonts w:ascii="Calibri" w:hAnsi="Calibri" w:cs="Arial" w:hint="default"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9E6CC9"/>
    <w:multiLevelType w:val="hybridMultilevel"/>
    <w:tmpl w:val="3B62AF1C"/>
    <w:lvl w:ilvl="0" w:tplc="19B0C6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885694"/>
    <w:multiLevelType w:val="hybridMultilevel"/>
    <w:tmpl w:val="7990EEC2"/>
    <w:lvl w:ilvl="0" w:tplc="0407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>
    <w:nsid w:val="6E8C2D23"/>
    <w:multiLevelType w:val="hybridMultilevel"/>
    <w:tmpl w:val="03B808EC"/>
    <w:lvl w:ilvl="0" w:tplc="A2BA48AE">
      <w:start w:val="1"/>
      <w:numFmt w:val="bullet"/>
      <w:lvlText w:val="-"/>
      <w:lvlJc w:val="left"/>
      <w:pPr>
        <w:ind w:left="179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6">
    <w:nsid w:val="70BA6EA0"/>
    <w:multiLevelType w:val="hybridMultilevel"/>
    <w:tmpl w:val="9FA0605C"/>
    <w:lvl w:ilvl="0" w:tplc="19B0C626">
      <w:start w:val="1"/>
      <w:numFmt w:val="bullet"/>
      <w:lvlText w:val="-"/>
      <w:lvlJc w:val="left"/>
      <w:pPr>
        <w:ind w:left="1077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75EF202E"/>
    <w:multiLevelType w:val="hybridMultilevel"/>
    <w:tmpl w:val="6CB24E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44B75"/>
    <w:multiLevelType w:val="hybridMultilevel"/>
    <w:tmpl w:val="A1909CF8"/>
    <w:lvl w:ilvl="0" w:tplc="649ABC36">
      <w:start w:val="1"/>
      <w:numFmt w:val="bullet"/>
      <w:lvlText w:val="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808988A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EB249D1"/>
    <w:multiLevelType w:val="hybridMultilevel"/>
    <w:tmpl w:val="E74E2FF6"/>
    <w:lvl w:ilvl="0" w:tplc="19B0C626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F5D7A4F"/>
    <w:multiLevelType w:val="hybridMultilevel"/>
    <w:tmpl w:val="117AD9E0"/>
    <w:lvl w:ilvl="0" w:tplc="0407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3"/>
  </w:num>
  <w:num w:numId="4">
    <w:abstractNumId w:val="1"/>
  </w:num>
  <w:num w:numId="5">
    <w:abstractNumId w:val="22"/>
  </w:num>
  <w:num w:numId="6">
    <w:abstractNumId w:val="28"/>
  </w:num>
  <w:num w:numId="7">
    <w:abstractNumId w:val="24"/>
  </w:num>
  <w:num w:numId="8">
    <w:abstractNumId w:val="14"/>
  </w:num>
  <w:num w:numId="9">
    <w:abstractNumId w:val="2"/>
  </w:num>
  <w:num w:numId="10">
    <w:abstractNumId w:val="25"/>
  </w:num>
  <w:num w:numId="11">
    <w:abstractNumId w:val="17"/>
  </w:num>
  <w:num w:numId="12">
    <w:abstractNumId w:val="6"/>
  </w:num>
  <w:num w:numId="13">
    <w:abstractNumId w:val="30"/>
  </w:num>
  <w:num w:numId="14">
    <w:abstractNumId w:val="16"/>
  </w:num>
  <w:num w:numId="15">
    <w:abstractNumId w:val="12"/>
  </w:num>
  <w:num w:numId="16">
    <w:abstractNumId w:val="8"/>
  </w:num>
  <w:num w:numId="17">
    <w:abstractNumId w:val="5"/>
  </w:num>
  <w:num w:numId="18">
    <w:abstractNumId w:val="4"/>
  </w:num>
  <w:num w:numId="19">
    <w:abstractNumId w:val="0"/>
  </w:num>
  <w:num w:numId="20">
    <w:abstractNumId w:val="9"/>
  </w:num>
  <w:num w:numId="21">
    <w:abstractNumId w:val="26"/>
  </w:num>
  <w:num w:numId="22">
    <w:abstractNumId w:val="10"/>
  </w:num>
  <w:num w:numId="23">
    <w:abstractNumId w:val="21"/>
  </w:num>
  <w:num w:numId="24">
    <w:abstractNumId w:val="29"/>
  </w:num>
  <w:num w:numId="25">
    <w:abstractNumId w:val="18"/>
  </w:num>
  <w:num w:numId="26">
    <w:abstractNumId w:val="15"/>
  </w:num>
  <w:num w:numId="27">
    <w:abstractNumId w:val="23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1"/>
  </w:num>
  <w:num w:numId="39">
    <w:abstractNumId w:val="1"/>
  </w:num>
  <w:num w:numId="40">
    <w:abstractNumId w:val="1"/>
  </w:num>
  <w:num w:numId="41">
    <w:abstractNumId w:val="27"/>
  </w:num>
  <w:num w:numId="42">
    <w:abstractNumId w:val="19"/>
  </w:num>
  <w:num w:numId="43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mirrorMargins/>
  <w:attachedTemplate r:id="rId1"/>
  <w:documentProtection w:edit="forms" w:enforcement="1"/>
  <w:defaultTabStop w:val="709"/>
  <w:autoHyphenation/>
  <w:hyphenationZone w:val="425"/>
  <w:evenAndOddHeaders/>
  <w:noPunctuationKerning/>
  <w:characterSpacingControl w:val="doNotCompress"/>
  <w:hdrShapeDefaults>
    <o:shapedefaults v:ext="edit" spidmax="32769">
      <o:colormru v:ext="edit" colors="#9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A4"/>
    <w:rsid w:val="00001A04"/>
    <w:rsid w:val="00004F3F"/>
    <w:rsid w:val="000138A3"/>
    <w:rsid w:val="00017585"/>
    <w:rsid w:val="000208D7"/>
    <w:rsid w:val="000309E2"/>
    <w:rsid w:val="000411EA"/>
    <w:rsid w:val="00041AE0"/>
    <w:rsid w:val="0004626A"/>
    <w:rsid w:val="00060FB0"/>
    <w:rsid w:val="000664EB"/>
    <w:rsid w:val="000758CD"/>
    <w:rsid w:val="00075FBE"/>
    <w:rsid w:val="000774ED"/>
    <w:rsid w:val="000820C0"/>
    <w:rsid w:val="0008240E"/>
    <w:rsid w:val="0008559D"/>
    <w:rsid w:val="000936D2"/>
    <w:rsid w:val="000A1F59"/>
    <w:rsid w:val="000A4B66"/>
    <w:rsid w:val="000B3556"/>
    <w:rsid w:val="000B613E"/>
    <w:rsid w:val="000B687B"/>
    <w:rsid w:val="000C003E"/>
    <w:rsid w:val="000D297A"/>
    <w:rsid w:val="000D72E7"/>
    <w:rsid w:val="000E42C3"/>
    <w:rsid w:val="000F0FE8"/>
    <w:rsid w:val="000F6F49"/>
    <w:rsid w:val="001026DF"/>
    <w:rsid w:val="001056FC"/>
    <w:rsid w:val="00115C8B"/>
    <w:rsid w:val="001167BD"/>
    <w:rsid w:val="00120118"/>
    <w:rsid w:val="001213C8"/>
    <w:rsid w:val="00131F95"/>
    <w:rsid w:val="001360D1"/>
    <w:rsid w:val="00137DF0"/>
    <w:rsid w:val="00140B62"/>
    <w:rsid w:val="00141A87"/>
    <w:rsid w:val="001448FA"/>
    <w:rsid w:val="001450F1"/>
    <w:rsid w:val="00147696"/>
    <w:rsid w:val="001531A1"/>
    <w:rsid w:val="00176C70"/>
    <w:rsid w:val="001803B8"/>
    <w:rsid w:val="00190327"/>
    <w:rsid w:val="0019149C"/>
    <w:rsid w:val="001A0371"/>
    <w:rsid w:val="001A51F1"/>
    <w:rsid w:val="001A5A99"/>
    <w:rsid w:val="001B45CC"/>
    <w:rsid w:val="001C1D10"/>
    <w:rsid w:val="001C6A83"/>
    <w:rsid w:val="001D5883"/>
    <w:rsid w:val="001E41F7"/>
    <w:rsid w:val="001E4B02"/>
    <w:rsid w:val="001F0E1C"/>
    <w:rsid w:val="001F1A34"/>
    <w:rsid w:val="001F30B8"/>
    <w:rsid w:val="001F5BB2"/>
    <w:rsid w:val="00201561"/>
    <w:rsid w:val="00201C83"/>
    <w:rsid w:val="00205336"/>
    <w:rsid w:val="00207602"/>
    <w:rsid w:val="00210B94"/>
    <w:rsid w:val="00211CA3"/>
    <w:rsid w:val="00214300"/>
    <w:rsid w:val="002146AD"/>
    <w:rsid w:val="00214A0B"/>
    <w:rsid w:val="002158A7"/>
    <w:rsid w:val="0022376C"/>
    <w:rsid w:val="00232A2A"/>
    <w:rsid w:val="00232E66"/>
    <w:rsid w:val="002346E4"/>
    <w:rsid w:val="00234751"/>
    <w:rsid w:val="002376C3"/>
    <w:rsid w:val="00240B11"/>
    <w:rsid w:val="00241030"/>
    <w:rsid w:val="002420C7"/>
    <w:rsid w:val="00243809"/>
    <w:rsid w:val="00246921"/>
    <w:rsid w:val="00250202"/>
    <w:rsid w:val="00251980"/>
    <w:rsid w:val="00261CAB"/>
    <w:rsid w:val="002712B5"/>
    <w:rsid w:val="00277766"/>
    <w:rsid w:val="00277CE7"/>
    <w:rsid w:val="002802F0"/>
    <w:rsid w:val="002A0564"/>
    <w:rsid w:val="002A15C3"/>
    <w:rsid w:val="002A1B77"/>
    <w:rsid w:val="002A4614"/>
    <w:rsid w:val="002A4667"/>
    <w:rsid w:val="002C29B6"/>
    <w:rsid w:val="002C62BB"/>
    <w:rsid w:val="002D0BB7"/>
    <w:rsid w:val="002D119C"/>
    <w:rsid w:val="002D1347"/>
    <w:rsid w:val="002D56FB"/>
    <w:rsid w:val="002D77D4"/>
    <w:rsid w:val="002E0426"/>
    <w:rsid w:val="002E05C6"/>
    <w:rsid w:val="002E3E07"/>
    <w:rsid w:val="002F24DA"/>
    <w:rsid w:val="002F7C10"/>
    <w:rsid w:val="003023B1"/>
    <w:rsid w:val="00316ED1"/>
    <w:rsid w:val="0032092C"/>
    <w:rsid w:val="00322CAE"/>
    <w:rsid w:val="00325ABC"/>
    <w:rsid w:val="00326B0A"/>
    <w:rsid w:val="00331D18"/>
    <w:rsid w:val="003405E6"/>
    <w:rsid w:val="00343327"/>
    <w:rsid w:val="00345FB3"/>
    <w:rsid w:val="0034723D"/>
    <w:rsid w:val="003662C1"/>
    <w:rsid w:val="00376B07"/>
    <w:rsid w:val="003937BA"/>
    <w:rsid w:val="00393C5C"/>
    <w:rsid w:val="00395777"/>
    <w:rsid w:val="00396A2D"/>
    <w:rsid w:val="003A09D2"/>
    <w:rsid w:val="003A20E3"/>
    <w:rsid w:val="003A3D68"/>
    <w:rsid w:val="003A514B"/>
    <w:rsid w:val="003B01BB"/>
    <w:rsid w:val="003B379B"/>
    <w:rsid w:val="003B5AAC"/>
    <w:rsid w:val="003B73B4"/>
    <w:rsid w:val="003C1ED7"/>
    <w:rsid w:val="003C5C19"/>
    <w:rsid w:val="003D079D"/>
    <w:rsid w:val="003D26C1"/>
    <w:rsid w:val="003D6F4F"/>
    <w:rsid w:val="003E2DA1"/>
    <w:rsid w:val="00401042"/>
    <w:rsid w:val="00405855"/>
    <w:rsid w:val="00406DBA"/>
    <w:rsid w:val="004110FC"/>
    <w:rsid w:val="00412141"/>
    <w:rsid w:val="00412A68"/>
    <w:rsid w:val="004223E2"/>
    <w:rsid w:val="0042765C"/>
    <w:rsid w:val="0043001D"/>
    <w:rsid w:val="0043397D"/>
    <w:rsid w:val="0043774C"/>
    <w:rsid w:val="00440C1C"/>
    <w:rsid w:val="00442F60"/>
    <w:rsid w:val="004500D2"/>
    <w:rsid w:val="00465090"/>
    <w:rsid w:val="00476790"/>
    <w:rsid w:val="00476AC8"/>
    <w:rsid w:val="00482229"/>
    <w:rsid w:val="00492931"/>
    <w:rsid w:val="00495FAA"/>
    <w:rsid w:val="004A63A4"/>
    <w:rsid w:val="004B79B3"/>
    <w:rsid w:val="004C0E5D"/>
    <w:rsid w:val="004C2C9E"/>
    <w:rsid w:val="004C5842"/>
    <w:rsid w:val="004D187F"/>
    <w:rsid w:val="004E0243"/>
    <w:rsid w:val="004E6025"/>
    <w:rsid w:val="004F2DA4"/>
    <w:rsid w:val="004F3B0F"/>
    <w:rsid w:val="00500649"/>
    <w:rsid w:val="00511725"/>
    <w:rsid w:val="00517466"/>
    <w:rsid w:val="00525E2A"/>
    <w:rsid w:val="005345A2"/>
    <w:rsid w:val="0054065B"/>
    <w:rsid w:val="00547538"/>
    <w:rsid w:val="0055098D"/>
    <w:rsid w:val="005519D5"/>
    <w:rsid w:val="0055377C"/>
    <w:rsid w:val="005540DA"/>
    <w:rsid w:val="00555F68"/>
    <w:rsid w:val="005569C7"/>
    <w:rsid w:val="00561D09"/>
    <w:rsid w:val="00566F5B"/>
    <w:rsid w:val="005777C2"/>
    <w:rsid w:val="00595DEE"/>
    <w:rsid w:val="005A0EFA"/>
    <w:rsid w:val="005B3EF7"/>
    <w:rsid w:val="005C4F53"/>
    <w:rsid w:val="005C62D3"/>
    <w:rsid w:val="005D2D3D"/>
    <w:rsid w:val="005D3527"/>
    <w:rsid w:val="005E1BC7"/>
    <w:rsid w:val="005E2B46"/>
    <w:rsid w:val="005E5C27"/>
    <w:rsid w:val="005F631B"/>
    <w:rsid w:val="00602267"/>
    <w:rsid w:val="0060423C"/>
    <w:rsid w:val="00625DB9"/>
    <w:rsid w:val="006334DA"/>
    <w:rsid w:val="00645C19"/>
    <w:rsid w:val="00646C0C"/>
    <w:rsid w:val="006531B7"/>
    <w:rsid w:val="006534F3"/>
    <w:rsid w:val="00654BDE"/>
    <w:rsid w:val="006550B7"/>
    <w:rsid w:val="00664CC2"/>
    <w:rsid w:val="00670D36"/>
    <w:rsid w:val="00686184"/>
    <w:rsid w:val="006938A4"/>
    <w:rsid w:val="00697B99"/>
    <w:rsid w:val="006A4CC1"/>
    <w:rsid w:val="006A6594"/>
    <w:rsid w:val="006B5E6C"/>
    <w:rsid w:val="006C2257"/>
    <w:rsid w:val="006E3377"/>
    <w:rsid w:val="006F1DC0"/>
    <w:rsid w:val="006F5661"/>
    <w:rsid w:val="007063C7"/>
    <w:rsid w:val="00710A44"/>
    <w:rsid w:val="00711344"/>
    <w:rsid w:val="007122B7"/>
    <w:rsid w:val="00714CE2"/>
    <w:rsid w:val="00727A79"/>
    <w:rsid w:val="00732271"/>
    <w:rsid w:val="00741224"/>
    <w:rsid w:val="007475EA"/>
    <w:rsid w:val="0076006D"/>
    <w:rsid w:val="007718EF"/>
    <w:rsid w:val="00771ED7"/>
    <w:rsid w:val="00776852"/>
    <w:rsid w:val="00782E5C"/>
    <w:rsid w:val="007833D3"/>
    <w:rsid w:val="00785155"/>
    <w:rsid w:val="0079065C"/>
    <w:rsid w:val="007915EC"/>
    <w:rsid w:val="0079415C"/>
    <w:rsid w:val="00795DAC"/>
    <w:rsid w:val="00795F89"/>
    <w:rsid w:val="007A3703"/>
    <w:rsid w:val="007A71EE"/>
    <w:rsid w:val="007B0F93"/>
    <w:rsid w:val="007B234D"/>
    <w:rsid w:val="007B6F19"/>
    <w:rsid w:val="007C3334"/>
    <w:rsid w:val="007C6636"/>
    <w:rsid w:val="007D2294"/>
    <w:rsid w:val="007D3333"/>
    <w:rsid w:val="007D51C8"/>
    <w:rsid w:val="007E557E"/>
    <w:rsid w:val="007F3151"/>
    <w:rsid w:val="007F4B8D"/>
    <w:rsid w:val="0080063F"/>
    <w:rsid w:val="00807F9B"/>
    <w:rsid w:val="008155BA"/>
    <w:rsid w:val="00825916"/>
    <w:rsid w:val="0085393E"/>
    <w:rsid w:val="0085540D"/>
    <w:rsid w:val="00856346"/>
    <w:rsid w:val="00856F3C"/>
    <w:rsid w:val="00860247"/>
    <w:rsid w:val="00860A69"/>
    <w:rsid w:val="00860C5E"/>
    <w:rsid w:val="00861756"/>
    <w:rsid w:val="008634E2"/>
    <w:rsid w:val="00872819"/>
    <w:rsid w:val="00875404"/>
    <w:rsid w:val="00880889"/>
    <w:rsid w:val="00881F67"/>
    <w:rsid w:val="00883C4D"/>
    <w:rsid w:val="00885CA9"/>
    <w:rsid w:val="00897BA4"/>
    <w:rsid w:val="008A38FB"/>
    <w:rsid w:val="008B4316"/>
    <w:rsid w:val="008D1A65"/>
    <w:rsid w:val="008D3455"/>
    <w:rsid w:val="008E60A4"/>
    <w:rsid w:val="008F43B0"/>
    <w:rsid w:val="008F7E74"/>
    <w:rsid w:val="0090236C"/>
    <w:rsid w:val="00911147"/>
    <w:rsid w:val="009172A9"/>
    <w:rsid w:val="00921888"/>
    <w:rsid w:val="00922D40"/>
    <w:rsid w:val="009256C9"/>
    <w:rsid w:val="00936506"/>
    <w:rsid w:val="009375C1"/>
    <w:rsid w:val="00943C0A"/>
    <w:rsid w:val="00945F9F"/>
    <w:rsid w:val="00956A4C"/>
    <w:rsid w:val="00956AB0"/>
    <w:rsid w:val="009607EA"/>
    <w:rsid w:val="00971B72"/>
    <w:rsid w:val="00972E30"/>
    <w:rsid w:val="009848F4"/>
    <w:rsid w:val="00985958"/>
    <w:rsid w:val="0099336D"/>
    <w:rsid w:val="009A0F31"/>
    <w:rsid w:val="009A37A4"/>
    <w:rsid w:val="009B7CEA"/>
    <w:rsid w:val="009C37DF"/>
    <w:rsid w:val="009C466B"/>
    <w:rsid w:val="009C7E0A"/>
    <w:rsid w:val="009D299E"/>
    <w:rsid w:val="009E04B1"/>
    <w:rsid w:val="009E11E2"/>
    <w:rsid w:val="009E612B"/>
    <w:rsid w:val="009F646E"/>
    <w:rsid w:val="009F7E01"/>
    <w:rsid w:val="00A015E9"/>
    <w:rsid w:val="00A01DF3"/>
    <w:rsid w:val="00A033A3"/>
    <w:rsid w:val="00A1313A"/>
    <w:rsid w:val="00A20D28"/>
    <w:rsid w:val="00A21012"/>
    <w:rsid w:val="00A23797"/>
    <w:rsid w:val="00A23BCC"/>
    <w:rsid w:val="00A30296"/>
    <w:rsid w:val="00A33446"/>
    <w:rsid w:val="00A355F2"/>
    <w:rsid w:val="00A41CB8"/>
    <w:rsid w:val="00A5358A"/>
    <w:rsid w:val="00A54703"/>
    <w:rsid w:val="00A62429"/>
    <w:rsid w:val="00A75107"/>
    <w:rsid w:val="00A75A21"/>
    <w:rsid w:val="00A83ED4"/>
    <w:rsid w:val="00A86D7F"/>
    <w:rsid w:val="00A86FEE"/>
    <w:rsid w:val="00A9694D"/>
    <w:rsid w:val="00AA3037"/>
    <w:rsid w:val="00AC754F"/>
    <w:rsid w:val="00AD0B6D"/>
    <w:rsid w:val="00AE16B5"/>
    <w:rsid w:val="00AE1F4A"/>
    <w:rsid w:val="00AE2F37"/>
    <w:rsid w:val="00AF113B"/>
    <w:rsid w:val="00AF5ABA"/>
    <w:rsid w:val="00AF7B38"/>
    <w:rsid w:val="00B0170F"/>
    <w:rsid w:val="00B02087"/>
    <w:rsid w:val="00B02A64"/>
    <w:rsid w:val="00B20A34"/>
    <w:rsid w:val="00B210D3"/>
    <w:rsid w:val="00B238C7"/>
    <w:rsid w:val="00B23F11"/>
    <w:rsid w:val="00B354B9"/>
    <w:rsid w:val="00B3571A"/>
    <w:rsid w:val="00B368A4"/>
    <w:rsid w:val="00B369A9"/>
    <w:rsid w:val="00B44329"/>
    <w:rsid w:val="00B47919"/>
    <w:rsid w:val="00B53B9F"/>
    <w:rsid w:val="00B546F7"/>
    <w:rsid w:val="00B57D1E"/>
    <w:rsid w:val="00B629D9"/>
    <w:rsid w:val="00B65B43"/>
    <w:rsid w:val="00B66C16"/>
    <w:rsid w:val="00B721FC"/>
    <w:rsid w:val="00B748C0"/>
    <w:rsid w:val="00B76F6B"/>
    <w:rsid w:val="00B82459"/>
    <w:rsid w:val="00B85B7D"/>
    <w:rsid w:val="00B92044"/>
    <w:rsid w:val="00B926E8"/>
    <w:rsid w:val="00B973E8"/>
    <w:rsid w:val="00BA2E85"/>
    <w:rsid w:val="00BA720B"/>
    <w:rsid w:val="00BC3658"/>
    <w:rsid w:val="00BC539E"/>
    <w:rsid w:val="00BC55FB"/>
    <w:rsid w:val="00BD2630"/>
    <w:rsid w:val="00BD2691"/>
    <w:rsid w:val="00BE6C5B"/>
    <w:rsid w:val="00BE7409"/>
    <w:rsid w:val="00BF7F2C"/>
    <w:rsid w:val="00C152A8"/>
    <w:rsid w:val="00C22F2A"/>
    <w:rsid w:val="00C23425"/>
    <w:rsid w:val="00C23972"/>
    <w:rsid w:val="00C32F40"/>
    <w:rsid w:val="00C35DD8"/>
    <w:rsid w:val="00C4284A"/>
    <w:rsid w:val="00C44F05"/>
    <w:rsid w:val="00C50CB6"/>
    <w:rsid w:val="00C601E1"/>
    <w:rsid w:val="00C608E3"/>
    <w:rsid w:val="00C634EB"/>
    <w:rsid w:val="00C63CD2"/>
    <w:rsid w:val="00C65082"/>
    <w:rsid w:val="00C67F5B"/>
    <w:rsid w:val="00C707F8"/>
    <w:rsid w:val="00C7702B"/>
    <w:rsid w:val="00C77310"/>
    <w:rsid w:val="00C84F4C"/>
    <w:rsid w:val="00C87F3E"/>
    <w:rsid w:val="00C92A19"/>
    <w:rsid w:val="00C948F3"/>
    <w:rsid w:val="00C954F9"/>
    <w:rsid w:val="00CA1E43"/>
    <w:rsid w:val="00CA76F0"/>
    <w:rsid w:val="00CB4A9D"/>
    <w:rsid w:val="00CB6BA4"/>
    <w:rsid w:val="00CC1D67"/>
    <w:rsid w:val="00CC39A9"/>
    <w:rsid w:val="00CC6AF9"/>
    <w:rsid w:val="00CC7451"/>
    <w:rsid w:val="00CE280C"/>
    <w:rsid w:val="00CE2F69"/>
    <w:rsid w:val="00CE4F10"/>
    <w:rsid w:val="00CE79C5"/>
    <w:rsid w:val="00CF03E2"/>
    <w:rsid w:val="00CF0CE7"/>
    <w:rsid w:val="00CF2F1D"/>
    <w:rsid w:val="00CF7FD4"/>
    <w:rsid w:val="00D02053"/>
    <w:rsid w:val="00D03982"/>
    <w:rsid w:val="00D03FD7"/>
    <w:rsid w:val="00D107D4"/>
    <w:rsid w:val="00D1128F"/>
    <w:rsid w:val="00D149BB"/>
    <w:rsid w:val="00D26CCA"/>
    <w:rsid w:val="00D32266"/>
    <w:rsid w:val="00D3513A"/>
    <w:rsid w:val="00D35D3E"/>
    <w:rsid w:val="00D43909"/>
    <w:rsid w:val="00D4562E"/>
    <w:rsid w:val="00D50D78"/>
    <w:rsid w:val="00D52223"/>
    <w:rsid w:val="00D54B52"/>
    <w:rsid w:val="00D555DF"/>
    <w:rsid w:val="00D622FB"/>
    <w:rsid w:val="00D6693A"/>
    <w:rsid w:val="00D70494"/>
    <w:rsid w:val="00D860E5"/>
    <w:rsid w:val="00D93B2B"/>
    <w:rsid w:val="00DA180C"/>
    <w:rsid w:val="00DA3117"/>
    <w:rsid w:val="00DA4BF6"/>
    <w:rsid w:val="00DB27B0"/>
    <w:rsid w:val="00DB3697"/>
    <w:rsid w:val="00DC15DF"/>
    <w:rsid w:val="00DD4ABA"/>
    <w:rsid w:val="00DE24F7"/>
    <w:rsid w:val="00DE50F5"/>
    <w:rsid w:val="00DE792B"/>
    <w:rsid w:val="00DF1200"/>
    <w:rsid w:val="00DF16B0"/>
    <w:rsid w:val="00DF4DCA"/>
    <w:rsid w:val="00DF578F"/>
    <w:rsid w:val="00E246C2"/>
    <w:rsid w:val="00E27455"/>
    <w:rsid w:val="00E331B3"/>
    <w:rsid w:val="00E417C5"/>
    <w:rsid w:val="00E476C5"/>
    <w:rsid w:val="00E560AA"/>
    <w:rsid w:val="00E57628"/>
    <w:rsid w:val="00E645D5"/>
    <w:rsid w:val="00E66452"/>
    <w:rsid w:val="00E707DC"/>
    <w:rsid w:val="00E70C7E"/>
    <w:rsid w:val="00E715A2"/>
    <w:rsid w:val="00E745E5"/>
    <w:rsid w:val="00E74CD3"/>
    <w:rsid w:val="00E9262F"/>
    <w:rsid w:val="00E94CF6"/>
    <w:rsid w:val="00E9617E"/>
    <w:rsid w:val="00EB1910"/>
    <w:rsid w:val="00EC667D"/>
    <w:rsid w:val="00ED593B"/>
    <w:rsid w:val="00ED7F6E"/>
    <w:rsid w:val="00EF2E57"/>
    <w:rsid w:val="00F013D4"/>
    <w:rsid w:val="00F01878"/>
    <w:rsid w:val="00F043AF"/>
    <w:rsid w:val="00F05552"/>
    <w:rsid w:val="00F15C7B"/>
    <w:rsid w:val="00F179F9"/>
    <w:rsid w:val="00F20B5B"/>
    <w:rsid w:val="00F24755"/>
    <w:rsid w:val="00F31201"/>
    <w:rsid w:val="00F35BA7"/>
    <w:rsid w:val="00F47ABA"/>
    <w:rsid w:val="00F47F89"/>
    <w:rsid w:val="00F52ABB"/>
    <w:rsid w:val="00F52F7B"/>
    <w:rsid w:val="00F54C77"/>
    <w:rsid w:val="00F83968"/>
    <w:rsid w:val="00F852A3"/>
    <w:rsid w:val="00F855F6"/>
    <w:rsid w:val="00F8676E"/>
    <w:rsid w:val="00F94A27"/>
    <w:rsid w:val="00F963F9"/>
    <w:rsid w:val="00FA0C6A"/>
    <w:rsid w:val="00FA2884"/>
    <w:rsid w:val="00FB0B83"/>
    <w:rsid w:val="00FB3C8D"/>
    <w:rsid w:val="00FB491F"/>
    <w:rsid w:val="00FC61A8"/>
    <w:rsid w:val="00FD1ED2"/>
    <w:rsid w:val="00FE5350"/>
    <w:rsid w:val="00FE5654"/>
    <w:rsid w:val="00FE7640"/>
    <w:rsid w:val="00FF1671"/>
    <w:rsid w:val="00FF53DC"/>
    <w:rsid w:val="00FF6EAE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9f9"/>
    </o:shapedefaults>
    <o:shapelayout v:ext="edit">
      <o:idmap v:ext="edit" data="1"/>
    </o:shapelayout>
  </w:shapeDefaults>
  <w:decimalSymbol w:val=","/>
  <w:listSeparator w:val=";"/>
  <w14:docId w14:val="05958E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02F0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3">
    <w:name w:val="heading 3"/>
    <w:basedOn w:val="Standard"/>
    <w:next w:val="Standard"/>
    <w:qFormat/>
    <w:rsid w:val="00825916"/>
    <w:pPr>
      <w:keepNext/>
      <w:numPr>
        <w:numId w:val="5"/>
      </w:numPr>
      <w:spacing w:before="120" w:after="120"/>
      <w:jc w:val="center"/>
      <w:outlineLvl w:val="2"/>
    </w:pPr>
    <w:rPr>
      <w:rFonts w:ascii="Calibri" w:hAnsi="Calibri"/>
      <w:b/>
    </w:rPr>
  </w:style>
  <w:style w:type="paragraph" w:styleId="berschrift4">
    <w:name w:val="heading 4"/>
    <w:basedOn w:val="Standard"/>
    <w:next w:val="Standard"/>
    <w:link w:val="berschrift4Zchn"/>
    <w:qFormat/>
    <w:rsid w:val="00825916"/>
    <w:pPr>
      <w:keepNext/>
      <w:numPr>
        <w:numId w:val="4"/>
      </w:numPr>
      <w:spacing w:before="120" w:after="120"/>
      <w:jc w:val="center"/>
      <w:outlineLvl w:val="3"/>
    </w:pPr>
    <w:rPr>
      <w:rFonts w:ascii="Calibri" w:hAnsi="Calibri"/>
      <w:b/>
      <w:sz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center"/>
      <w:outlineLvl w:val="5"/>
    </w:pPr>
    <w:rPr>
      <w:rFonts w:ascii="ComixHeavy" w:hAnsi="ComixHeavy"/>
      <w:sz w:val="32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jc w:val="center"/>
      <w:outlineLvl w:val="6"/>
    </w:pPr>
    <w:rPr>
      <w:rFonts w:cs="Arial"/>
      <w:b/>
      <w:bCs/>
      <w:color w:val="FFFFFF"/>
    </w:rPr>
  </w:style>
  <w:style w:type="paragraph" w:styleId="berschrift8">
    <w:name w:val="heading 8"/>
    <w:basedOn w:val="Standard"/>
    <w:next w:val="Standard"/>
    <w:qFormat/>
    <w:pPr>
      <w:keepNext/>
      <w:autoSpaceDE w:val="0"/>
      <w:autoSpaceDN w:val="0"/>
      <w:adjustRightInd w:val="0"/>
      <w:ind w:right="-103"/>
      <w:jc w:val="center"/>
      <w:outlineLvl w:val="7"/>
    </w:pPr>
    <w:rPr>
      <w:rFonts w:ascii="Tahoma" w:hAnsi="Tahoma" w:cs="Arial"/>
      <w:b/>
      <w:bCs/>
      <w:color w:va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link w:val="Textkrper3Zchn"/>
    <w:semiHidden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autoSpaceDE w:val="0"/>
      <w:autoSpaceDN w:val="0"/>
      <w:adjustRightInd w:val="0"/>
      <w:jc w:val="center"/>
    </w:pPr>
    <w:rPr>
      <w:rFonts w:cs="Arial"/>
      <w:b/>
      <w:bCs/>
      <w:color w:val="FFFFFF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before="120"/>
    </w:pPr>
    <w:rPr>
      <w:rFonts w:cs="Arial"/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825916"/>
    <w:rPr>
      <w:rFonts w:ascii="Calibri" w:hAnsi="Calibri"/>
      <w:b/>
      <w:sz w:val="28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6938A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6938A4"/>
    <w:rPr>
      <w:rFonts w:ascii="Arial" w:hAnsi="Arial"/>
      <w:sz w:val="24"/>
    </w:rPr>
  </w:style>
  <w:style w:type="paragraph" w:customStyle="1" w:styleId="Default">
    <w:name w:val="Default"/>
    <w:rsid w:val="00A015E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unhideWhenUsed/>
    <w:rsid w:val="00B35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808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5A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2E7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52F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F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F4F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0F0FE8"/>
    <w:rPr>
      <w:rFonts w:ascii="ComixHeavy" w:hAnsi="ComixHeavy"/>
      <w:sz w:val="32"/>
    </w:rPr>
  </w:style>
  <w:style w:type="character" w:customStyle="1" w:styleId="KopfzeileZchn">
    <w:name w:val="Kopfzeile Zchn"/>
    <w:basedOn w:val="Absatz-Standardschriftart"/>
    <w:link w:val="Kopfzeile"/>
    <w:rsid w:val="000F0FE8"/>
    <w:rPr>
      <w:rFonts w:ascii="Arial" w:hAnsi="Arial"/>
      <w:sz w:val="24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2765C"/>
    <w:rPr>
      <w:color w:val="605E5C"/>
      <w:shd w:val="clear" w:color="auto" w:fill="E1DFDD"/>
    </w:rPr>
  </w:style>
  <w:style w:type="character" w:customStyle="1" w:styleId="Textkrper3Zchn">
    <w:name w:val="Textkörper 3 Zchn"/>
    <w:basedOn w:val="Absatz-Standardschriftart"/>
    <w:link w:val="Textkrper3"/>
    <w:semiHidden/>
    <w:rsid w:val="007D2294"/>
    <w:rPr>
      <w:rFonts w:ascii="Arial" w:hAnsi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0B11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02F0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3">
    <w:name w:val="heading 3"/>
    <w:basedOn w:val="Standard"/>
    <w:next w:val="Standard"/>
    <w:qFormat/>
    <w:rsid w:val="00825916"/>
    <w:pPr>
      <w:keepNext/>
      <w:numPr>
        <w:numId w:val="5"/>
      </w:numPr>
      <w:spacing w:before="120" w:after="120"/>
      <w:jc w:val="center"/>
      <w:outlineLvl w:val="2"/>
    </w:pPr>
    <w:rPr>
      <w:rFonts w:ascii="Calibri" w:hAnsi="Calibri"/>
      <w:b/>
    </w:rPr>
  </w:style>
  <w:style w:type="paragraph" w:styleId="berschrift4">
    <w:name w:val="heading 4"/>
    <w:basedOn w:val="Standard"/>
    <w:next w:val="Standard"/>
    <w:link w:val="berschrift4Zchn"/>
    <w:qFormat/>
    <w:rsid w:val="00825916"/>
    <w:pPr>
      <w:keepNext/>
      <w:numPr>
        <w:numId w:val="4"/>
      </w:numPr>
      <w:spacing w:before="120" w:after="120"/>
      <w:jc w:val="center"/>
      <w:outlineLvl w:val="3"/>
    </w:pPr>
    <w:rPr>
      <w:rFonts w:ascii="Calibri" w:hAnsi="Calibri"/>
      <w:b/>
      <w:sz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center"/>
      <w:outlineLvl w:val="5"/>
    </w:pPr>
    <w:rPr>
      <w:rFonts w:ascii="ComixHeavy" w:hAnsi="ComixHeavy"/>
      <w:sz w:val="32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jc w:val="center"/>
      <w:outlineLvl w:val="6"/>
    </w:pPr>
    <w:rPr>
      <w:rFonts w:cs="Arial"/>
      <w:b/>
      <w:bCs/>
      <w:color w:val="FFFFFF"/>
    </w:rPr>
  </w:style>
  <w:style w:type="paragraph" w:styleId="berschrift8">
    <w:name w:val="heading 8"/>
    <w:basedOn w:val="Standard"/>
    <w:next w:val="Standard"/>
    <w:qFormat/>
    <w:pPr>
      <w:keepNext/>
      <w:autoSpaceDE w:val="0"/>
      <w:autoSpaceDN w:val="0"/>
      <w:adjustRightInd w:val="0"/>
      <w:ind w:right="-103"/>
      <w:jc w:val="center"/>
      <w:outlineLvl w:val="7"/>
    </w:pPr>
    <w:rPr>
      <w:rFonts w:ascii="Tahoma" w:hAnsi="Tahoma" w:cs="Arial"/>
      <w:b/>
      <w:bCs/>
      <w:color w:va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link w:val="Textkrper3Zchn"/>
    <w:semiHidden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autoSpaceDE w:val="0"/>
      <w:autoSpaceDN w:val="0"/>
      <w:adjustRightInd w:val="0"/>
      <w:jc w:val="center"/>
    </w:pPr>
    <w:rPr>
      <w:rFonts w:cs="Arial"/>
      <w:b/>
      <w:bCs/>
      <w:color w:val="FFFFFF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before="120"/>
    </w:pPr>
    <w:rPr>
      <w:rFonts w:cs="Arial"/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825916"/>
    <w:rPr>
      <w:rFonts w:ascii="Calibri" w:hAnsi="Calibri"/>
      <w:b/>
      <w:sz w:val="28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6938A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6938A4"/>
    <w:rPr>
      <w:rFonts w:ascii="Arial" w:hAnsi="Arial"/>
      <w:sz w:val="24"/>
    </w:rPr>
  </w:style>
  <w:style w:type="paragraph" w:customStyle="1" w:styleId="Default">
    <w:name w:val="Default"/>
    <w:rsid w:val="00A015E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unhideWhenUsed/>
    <w:rsid w:val="00B35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808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5A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2E7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52F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F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F4F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0F0FE8"/>
    <w:rPr>
      <w:rFonts w:ascii="ComixHeavy" w:hAnsi="ComixHeavy"/>
      <w:sz w:val="32"/>
    </w:rPr>
  </w:style>
  <w:style w:type="character" w:customStyle="1" w:styleId="KopfzeileZchn">
    <w:name w:val="Kopfzeile Zchn"/>
    <w:basedOn w:val="Absatz-Standardschriftart"/>
    <w:link w:val="Kopfzeile"/>
    <w:rsid w:val="000F0FE8"/>
    <w:rPr>
      <w:rFonts w:ascii="Arial" w:hAnsi="Arial"/>
      <w:sz w:val="24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2765C"/>
    <w:rPr>
      <w:color w:val="605E5C"/>
      <w:shd w:val="clear" w:color="auto" w:fill="E1DFDD"/>
    </w:rPr>
  </w:style>
  <w:style w:type="character" w:customStyle="1" w:styleId="Textkrper3Zchn">
    <w:name w:val="Textkörper 3 Zchn"/>
    <w:basedOn w:val="Absatz-Standardschriftart"/>
    <w:link w:val="Textkrper3"/>
    <w:semiHidden/>
    <w:rsid w:val="007D2294"/>
    <w:rPr>
      <w:rFonts w:ascii="Arial" w:hAnsi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0B1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LRA\VORDRUCK\KJA\Innenseit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2250B-9C00-4960-BB4B-E62FA412D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Innenseiten.dot</Template>
  <TotalTime>0</TotalTime>
  <Pages>2</Pages>
  <Words>162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Grundlegendes</vt:lpstr>
    </vt:vector>
  </TitlesOfParts>
  <Company>LRA Kulmbach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Grundlegendes</dc:title>
  <dc:creator>Dippold Melanie</dc:creator>
  <cp:lastModifiedBy>Dippold Melanie</cp:lastModifiedBy>
  <cp:revision>4</cp:revision>
  <cp:lastPrinted>2020-07-24T08:29:00Z</cp:lastPrinted>
  <dcterms:created xsi:type="dcterms:W3CDTF">2020-07-24T09:28:00Z</dcterms:created>
  <dcterms:modified xsi:type="dcterms:W3CDTF">2020-07-24T09:57:00Z</dcterms:modified>
</cp:coreProperties>
</file>