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4A4B73" w14:textId="2DC2D442" w:rsidR="00240B11" w:rsidRDefault="008D1A65">
      <w:pPr>
        <w:rPr>
          <w:rFonts w:cstheme="minorHAnsi"/>
          <w:b/>
        </w:rPr>
      </w:pPr>
      <w:r w:rsidRPr="00240B11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95823" wp14:editId="364FF4FA">
                <wp:simplePos x="0" y="0"/>
                <wp:positionH relativeFrom="column">
                  <wp:posOffset>1504104</wp:posOffset>
                </wp:positionH>
                <wp:positionV relativeFrom="paragraph">
                  <wp:posOffset>129812</wp:posOffset>
                </wp:positionV>
                <wp:extent cx="2852008" cy="1477425"/>
                <wp:effectExtent l="152400" t="285750" r="158115" b="3327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4277">
                          <a:off x="0" y="0"/>
                          <a:ext cx="2852008" cy="1477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66192" w14:textId="77777777" w:rsidR="00B82459" w:rsidRPr="00240B11" w:rsidRDefault="00B82459" w:rsidP="00240B11">
                            <w:pPr>
                              <w:jc w:val="center"/>
                              <w:rPr>
                                <w:rFonts w:ascii="Fette Engschrift" w:hAnsi="Fette Engschrift" w:cstheme="min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32A1FE5" w14:textId="77777777" w:rsidR="00B82459" w:rsidRPr="001531A1" w:rsidRDefault="00B82459" w:rsidP="00240B1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531A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Hygiene- und </w:t>
                            </w:r>
                          </w:p>
                          <w:p w14:paraId="02163F6E" w14:textId="77777777" w:rsidR="00B82459" w:rsidRPr="001531A1" w:rsidRDefault="00B82459" w:rsidP="00240B1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531A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Schutzkonzept</w:t>
                            </w:r>
                          </w:p>
                          <w:p w14:paraId="2A8C0B06" w14:textId="77777777" w:rsidR="00B82459" w:rsidRPr="001531A1" w:rsidRDefault="00B82459" w:rsidP="00240B1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1531A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in der Jugendarbeit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18.45pt;margin-top:10.2pt;width:224.55pt;height:116.35pt;rotation:-639766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B966192" w14:textId="77777777" w:rsidR="00B82459" w:rsidRPr="00240B11" w:rsidRDefault="00B82459" w:rsidP="00240B11">
                      <w:pPr>
                        <w:jc w:val="center"/>
                        <w:rPr>
                          <w:rFonts w:ascii="Fette Engschrift" w:hAnsi="Fette Engschrift" w:cstheme="minorHAnsi"/>
                          <w:bCs/>
                          <w:sz w:val="16"/>
                          <w:szCs w:val="16"/>
                        </w:rPr>
                      </w:pPr>
                    </w:p>
                    <w:p w14:paraId="032A1FE5" w14:textId="77777777" w:rsidR="00B82459" w:rsidRPr="001531A1" w:rsidRDefault="00B82459" w:rsidP="00240B1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</w:pPr>
                      <w:r w:rsidRPr="001531A1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 xml:space="preserve">Hygiene- und </w:t>
                      </w:r>
                    </w:p>
                    <w:p w14:paraId="02163F6E" w14:textId="77777777" w:rsidR="00B82459" w:rsidRPr="001531A1" w:rsidRDefault="00B82459" w:rsidP="00240B1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</w:pPr>
                      <w:r w:rsidRPr="001531A1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Schutzkonzept</w:t>
                      </w:r>
                    </w:p>
                    <w:p w14:paraId="2A8C0B06" w14:textId="77777777" w:rsidR="00B82459" w:rsidRPr="001531A1" w:rsidRDefault="00B82459" w:rsidP="00240B1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 w:rsidRPr="001531A1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in der Jugendarbeit</w:t>
                      </w:r>
                    </w:p>
                  </w:txbxContent>
                </v:textbox>
              </v:shape>
            </w:pict>
          </mc:Fallback>
        </mc:AlternateContent>
      </w:r>
    </w:p>
    <w:p w14:paraId="68CCD898" w14:textId="36170FB8" w:rsidR="00240B11" w:rsidRDefault="00240B11">
      <w:pPr>
        <w:rPr>
          <w:rFonts w:cstheme="minorHAnsi"/>
          <w:b/>
        </w:rPr>
      </w:pPr>
    </w:p>
    <w:p w14:paraId="04EF2D5B" w14:textId="7F14E03E" w:rsidR="00240B11" w:rsidRDefault="008D1A65">
      <w:pPr>
        <w:rPr>
          <w:rFonts w:cstheme="minorHAnsi"/>
          <w:b/>
        </w:rPr>
      </w:pPr>
      <w:r w:rsidRPr="00240B11">
        <w:rPr>
          <w:rFonts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77330DEC" wp14:editId="2EFECCB1">
            <wp:simplePos x="0" y="0"/>
            <wp:positionH relativeFrom="margin">
              <wp:posOffset>3368277</wp:posOffset>
            </wp:positionH>
            <wp:positionV relativeFrom="paragraph">
              <wp:posOffset>156845</wp:posOffset>
            </wp:positionV>
            <wp:extent cx="2765294" cy="17221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ännla_Corona_Hintergru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94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D84C1" w14:textId="18BFBF4B" w:rsidR="00240B11" w:rsidRDefault="00240B11">
      <w:pPr>
        <w:rPr>
          <w:rFonts w:cstheme="minorHAnsi"/>
          <w:b/>
        </w:rPr>
      </w:pPr>
    </w:p>
    <w:p w14:paraId="268ACB28" w14:textId="66F7416C" w:rsidR="00240B11" w:rsidRDefault="00240B11">
      <w:pPr>
        <w:rPr>
          <w:rFonts w:cstheme="minorHAnsi"/>
          <w:b/>
        </w:rPr>
      </w:pPr>
    </w:p>
    <w:p w14:paraId="6C3AF06C" w14:textId="5456A4FC" w:rsidR="00240B11" w:rsidRDefault="00240B11">
      <w:pPr>
        <w:rPr>
          <w:rFonts w:cstheme="minorHAnsi"/>
          <w:b/>
        </w:rPr>
      </w:pPr>
    </w:p>
    <w:p w14:paraId="572DDD2D" w14:textId="2CF883FC" w:rsidR="00240B11" w:rsidRDefault="00240B11">
      <w:pPr>
        <w:rPr>
          <w:rFonts w:cstheme="minorHAnsi"/>
          <w:b/>
        </w:rPr>
      </w:pPr>
    </w:p>
    <w:p w14:paraId="1B8B625E" w14:textId="4ED26232" w:rsidR="00240B11" w:rsidRDefault="00240B11">
      <w:pPr>
        <w:rPr>
          <w:rFonts w:cstheme="minorHAnsi"/>
          <w:b/>
        </w:rPr>
      </w:pPr>
    </w:p>
    <w:p w14:paraId="1781F4A1" w14:textId="37E7733A" w:rsidR="00240B11" w:rsidRDefault="00240B11">
      <w:pPr>
        <w:rPr>
          <w:rFonts w:cstheme="minorHAnsi"/>
          <w:b/>
        </w:rPr>
      </w:pPr>
    </w:p>
    <w:p w14:paraId="64BD061C" w14:textId="2020E6D4" w:rsidR="00240B11" w:rsidRDefault="00240B11">
      <w:pPr>
        <w:rPr>
          <w:rFonts w:cstheme="minorHAnsi"/>
          <w:b/>
        </w:rPr>
      </w:pPr>
    </w:p>
    <w:p w14:paraId="1CD4DD9A" w14:textId="2D4623E7" w:rsidR="00240B11" w:rsidRDefault="00240B11">
      <w:pPr>
        <w:rPr>
          <w:rFonts w:cstheme="minorHAnsi"/>
          <w:b/>
        </w:rPr>
      </w:pPr>
    </w:p>
    <w:p w14:paraId="76DC2F47" w14:textId="780EB93D" w:rsidR="00240B11" w:rsidRDefault="00240B11">
      <w:pPr>
        <w:rPr>
          <w:rFonts w:cstheme="minorHAnsi"/>
          <w:b/>
        </w:rPr>
      </w:pPr>
    </w:p>
    <w:p w14:paraId="67E56280" w14:textId="79D7D526" w:rsidR="00240B11" w:rsidRDefault="00240B11">
      <w:pPr>
        <w:rPr>
          <w:rFonts w:cstheme="minorHAnsi"/>
          <w:b/>
        </w:rPr>
      </w:pPr>
    </w:p>
    <w:p w14:paraId="6819139B" w14:textId="25120471" w:rsidR="003B01BB" w:rsidRDefault="003B01BB">
      <w:pPr>
        <w:rPr>
          <w:rFonts w:cstheme="minorHAnsi"/>
          <w:b/>
        </w:rPr>
      </w:pPr>
    </w:p>
    <w:p w14:paraId="46D5B66D" w14:textId="0FC4450C" w:rsidR="00240B11" w:rsidRDefault="00240B11">
      <w:pPr>
        <w:rPr>
          <w:rFonts w:cstheme="minorHAnsi"/>
          <w:b/>
        </w:rPr>
      </w:pPr>
    </w:p>
    <w:tbl>
      <w:tblPr>
        <w:tblW w:w="9214" w:type="dxa"/>
        <w:tblInd w:w="-7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3B01BB" w:rsidRPr="004F32E6" w14:paraId="4D44034C" w14:textId="77777777" w:rsidTr="00CC39A9">
        <w:trPr>
          <w:trHeight w:val="510"/>
        </w:trPr>
        <w:tc>
          <w:tcPr>
            <w:tcW w:w="9214" w:type="dxa"/>
            <w:vAlign w:val="center"/>
          </w:tcPr>
          <w:p w14:paraId="4E7DDAE9" w14:textId="77777777" w:rsidR="003B01BB" w:rsidRPr="00EB1910" w:rsidRDefault="003B01BB" w:rsidP="00CC39A9">
            <w:pPr>
              <w:ind w:left="-70"/>
              <w:jc w:val="center"/>
              <w:rPr>
                <w:rFonts w:asciiTheme="minorHAnsi" w:hAnsiTheme="minorHAnsi" w:cs="Tahoma"/>
                <w:szCs w:val="24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für die </w:t>
            </w:r>
            <w:r w:rsidRPr="00FC6855">
              <w:rPr>
                <w:rFonts w:ascii="Tahoma" w:hAnsi="Tahoma" w:cs="Tahoma"/>
                <w:b/>
                <w:sz w:val="26"/>
                <w:szCs w:val="26"/>
              </w:rPr>
              <w:t>Veranstaltung:</w:t>
            </w:r>
          </w:p>
        </w:tc>
      </w:tr>
    </w:tbl>
    <w:p w14:paraId="453F4E9B" w14:textId="77777777" w:rsidR="003B01BB" w:rsidRPr="00FC6855" w:rsidRDefault="003B01BB" w:rsidP="003B01BB">
      <w:pPr>
        <w:pStyle w:val="Textkrper3"/>
        <w:rPr>
          <w:rFonts w:ascii="Tahoma" w:hAnsi="Tahoma" w:cs="Tahoma"/>
          <w:b/>
          <w:bCs/>
          <w:sz w:val="12"/>
          <w:szCs w:val="12"/>
        </w:rPr>
      </w:pPr>
    </w:p>
    <w:tbl>
      <w:tblPr>
        <w:tblW w:w="9214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7393"/>
      </w:tblGrid>
      <w:tr w:rsidR="009A0F31" w:rsidRPr="004F32E6" w14:paraId="283344F9" w14:textId="77777777" w:rsidTr="000820C0">
        <w:trPr>
          <w:trHeight w:val="454"/>
        </w:trPr>
        <w:tc>
          <w:tcPr>
            <w:tcW w:w="1821" w:type="dxa"/>
            <w:vAlign w:val="bottom"/>
          </w:tcPr>
          <w:p w14:paraId="47A341F7" w14:textId="17DC2032" w:rsidR="009A0F31" w:rsidRPr="004F32E6" w:rsidRDefault="009A0F31" w:rsidP="003B5AAC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Titel:</w:t>
            </w:r>
          </w:p>
        </w:tc>
        <w:tc>
          <w:tcPr>
            <w:tcW w:w="7393" w:type="dxa"/>
            <w:tcBorders>
              <w:bottom w:val="dotted" w:sz="4" w:space="0" w:color="auto"/>
            </w:tcBorders>
            <w:vAlign w:val="bottom"/>
          </w:tcPr>
          <w:p w14:paraId="5D267A6B" w14:textId="77777777" w:rsidR="009A0F31" w:rsidRPr="00EB1910" w:rsidRDefault="009A0F31" w:rsidP="003B5AAC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bookmarkStart w:id="0" w:name="_GoBack"/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bookmarkEnd w:id="0"/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240B11" w:rsidRPr="004F32E6" w14:paraId="18493209" w14:textId="77777777" w:rsidTr="00240B11">
        <w:trPr>
          <w:trHeight w:val="454"/>
        </w:trPr>
        <w:tc>
          <w:tcPr>
            <w:tcW w:w="1821" w:type="dxa"/>
            <w:vAlign w:val="bottom"/>
          </w:tcPr>
          <w:p w14:paraId="472A5C9A" w14:textId="77777777" w:rsidR="00240B11" w:rsidRPr="004F32E6" w:rsidRDefault="00240B11" w:rsidP="00240B11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Datum:</w:t>
            </w:r>
          </w:p>
        </w:tc>
        <w:tc>
          <w:tcPr>
            <w:tcW w:w="73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F2F652C" w14:textId="0E464AB9" w:rsidR="00240B11" w:rsidRPr="00EB1910" w:rsidRDefault="009A0F31" w:rsidP="00240B11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  <w:bookmarkEnd w:id="1"/>
          </w:p>
        </w:tc>
      </w:tr>
    </w:tbl>
    <w:p w14:paraId="4B115012" w14:textId="27EC4A08" w:rsidR="00240B11" w:rsidRDefault="00240B11" w:rsidP="00240B1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2EE0E6CE" w14:textId="050334C5" w:rsidR="003B01BB" w:rsidRDefault="003B01BB" w:rsidP="00240B1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tbl>
      <w:tblPr>
        <w:tblW w:w="9214" w:type="dxa"/>
        <w:tblInd w:w="-7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3B01BB" w:rsidRPr="004F32E6" w14:paraId="46CCE485" w14:textId="77777777" w:rsidTr="00CC39A9">
        <w:trPr>
          <w:trHeight w:val="510"/>
        </w:trPr>
        <w:tc>
          <w:tcPr>
            <w:tcW w:w="9214" w:type="dxa"/>
            <w:vAlign w:val="center"/>
          </w:tcPr>
          <w:p w14:paraId="58EAE7D6" w14:textId="7E1FD037" w:rsidR="003B01BB" w:rsidRPr="00EB1910" w:rsidRDefault="003B01BB" w:rsidP="00CC39A9">
            <w:pPr>
              <w:ind w:left="-70"/>
              <w:jc w:val="center"/>
              <w:rPr>
                <w:rFonts w:asciiTheme="minorHAnsi" w:hAnsiTheme="minorHAnsi" w:cs="Tahoma"/>
                <w:szCs w:val="24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des Veranstalters</w:t>
            </w:r>
            <w:r w:rsidRPr="00FC6855">
              <w:rPr>
                <w:rFonts w:ascii="Tahoma" w:hAnsi="Tahoma" w:cs="Tahoma"/>
                <w:b/>
                <w:sz w:val="26"/>
                <w:szCs w:val="26"/>
              </w:rPr>
              <w:t>:</w:t>
            </w:r>
          </w:p>
        </w:tc>
      </w:tr>
    </w:tbl>
    <w:p w14:paraId="3D678BBF" w14:textId="77777777" w:rsidR="003B01BB" w:rsidRPr="00FC6855" w:rsidRDefault="003B01BB" w:rsidP="003B01BB">
      <w:pPr>
        <w:pStyle w:val="Textkrper3"/>
        <w:rPr>
          <w:rFonts w:ascii="Tahoma" w:hAnsi="Tahoma" w:cs="Tahoma"/>
          <w:b/>
          <w:bCs/>
          <w:sz w:val="12"/>
          <w:szCs w:val="12"/>
        </w:rPr>
      </w:pPr>
    </w:p>
    <w:tbl>
      <w:tblPr>
        <w:tblW w:w="9214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7393"/>
      </w:tblGrid>
      <w:tr w:rsidR="00240B11" w:rsidRPr="004F32E6" w14:paraId="26E9954F" w14:textId="77777777" w:rsidTr="00240B11">
        <w:trPr>
          <w:trHeight w:val="454"/>
        </w:trPr>
        <w:tc>
          <w:tcPr>
            <w:tcW w:w="1821" w:type="dxa"/>
            <w:vAlign w:val="bottom"/>
          </w:tcPr>
          <w:p w14:paraId="36281439" w14:textId="4B5ABE51" w:rsidR="00240B11" w:rsidRPr="004F32E6" w:rsidRDefault="009A0F31" w:rsidP="00240B11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Bezeichnung</w:t>
            </w:r>
            <w:r w:rsidR="00240B11" w:rsidRPr="004F32E6">
              <w:rPr>
                <w:rFonts w:ascii="Tahoma" w:hAnsi="Tahoma" w:cs="Tahoma"/>
                <w:sz w:val="23"/>
                <w:szCs w:val="23"/>
              </w:rPr>
              <w:t>:</w:t>
            </w:r>
          </w:p>
        </w:tc>
        <w:tc>
          <w:tcPr>
            <w:tcW w:w="7393" w:type="dxa"/>
            <w:tcBorders>
              <w:bottom w:val="dotted" w:sz="4" w:space="0" w:color="auto"/>
            </w:tcBorders>
            <w:vAlign w:val="bottom"/>
          </w:tcPr>
          <w:p w14:paraId="3A9CA819" w14:textId="514715D3" w:rsidR="00240B11" w:rsidRPr="00EB1910" w:rsidRDefault="00EB1910" w:rsidP="00240B11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</w:tbl>
    <w:p w14:paraId="5F30FCEE" w14:textId="199815F2" w:rsidR="003B01BB" w:rsidRDefault="003B01BB" w:rsidP="009A0F3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7A8EA2E0" w14:textId="77777777" w:rsidR="003B01BB" w:rsidRDefault="003B01BB" w:rsidP="009A0F3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tbl>
      <w:tblPr>
        <w:tblW w:w="9214" w:type="dxa"/>
        <w:tblInd w:w="-7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3B01BB" w:rsidRPr="004F32E6" w14:paraId="56725D5C" w14:textId="77777777" w:rsidTr="00CC39A9">
        <w:trPr>
          <w:trHeight w:val="510"/>
        </w:trPr>
        <w:tc>
          <w:tcPr>
            <w:tcW w:w="9214" w:type="dxa"/>
            <w:vAlign w:val="center"/>
          </w:tcPr>
          <w:p w14:paraId="5D1053F9" w14:textId="56B1B0C8" w:rsidR="003B01BB" w:rsidRPr="00EB1910" w:rsidRDefault="003B01BB" w:rsidP="00CC39A9">
            <w:pPr>
              <w:ind w:left="-70"/>
              <w:jc w:val="center"/>
              <w:rPr>
                <w:rFonts w:asciiTheme="minorHAnsi" w:hAnsiTheme="minorHAnsi" w:cs="Tahoma"/>
                <w:szCs w:val="24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Corona-Ansprechperson des Veranstalters</w:t>
            </w:r>
            <w:r w:rsidRPr="00FC6855">
              <w:rPr>
                <w:rFonts w:ascii="Tahoma" w:hAnsi="Tahoma" w:cs="Tahoma"/>
                <w:b/>
                <w:sz w:val="26"/>
                <w:szCs w:val="26"/>
              </w:rPr>
              <w:t>:</w:t>
            </w:r>
          </w:p>
        </w:tc>
      </w:tr>
    </w:tbl>
    <w:p w14:paraId="7C746D75" w14:textId="77777777" w:rsidR="003B01BB" w:rsidRPr="00FC6855" w:rsidRDefault="003B01BB" w:rsidP="003B01BB">
      <w:pPr>
        <w:pStyle w:val="Textkrper3"/>
        <w:rPr>
          <w:rFonts w:ascii="Tahoma" w:hAnsi="Tahoma" w:cs="Tahoma"/>
          <w:b/>
          <w:bCs/>
          <w:sz w:val="12"/>
          <w:szCs w:val="12"/>
        </w:rPr>
      </w:pPr>
    </w:p>
    <w:tbl>
      <w:tblPr>
        <w:tblW w:w="9214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2676"/>
        <w:gridCol w:w="4717"/>
      </w:tblGrid>
      <w:tr w:rsidR="00EB1910" w:rsidRPr="004F32E6" w14:paraId="426C6359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032AA5C2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Vorname:</w:t>
            </w:r>
          </w:p>
        </w:tc>
        <w:tc>
          <w:tcPr>
            <w:tcW w:w="7393" w:type="dxa"/>
            <w:gridSpan w:val="2"/>
            <w:tcBorders>
              <w:bottom w:val="dotted" w:sz="4" w:space="0" w:color="auto"/>
            </w:tcBorders>
            <w:vAlign w:val="bottom"/>
          </w:tcPr>
          <w:p w14:paraId="1625C7BD" w14:textId="0CC272B0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256846FE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532C14F6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Name:</w:t>
            </w:r>
          </w:p>
        </w:tc>
        <w:tc>
          <w:tcPr>
            <w:tcW w:w="739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D2D1415" w14:textId="1AB68283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5CD70679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2C783E30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Straße:</w:t>
            </w:r>
          </w:p>
        </w:tc>
        <w:tc>
          <w:tcPr>
            <w:tcW w:w="739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F68EF5" w14:textId="66B99462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4FFA6639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40203602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PLZ, Ort:</w:t>
            </w:r>
          </w:p>
        </w:tc>
        <w:tc>
          <w:tcPr>
            <w:tcW w:w="739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EC4D3B4" w14:textId="787E67AA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361F3658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54307DA2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Telefon:</w:t>
            </w:r>
          </w:p>
        </w:tc>
        <w:tc>
          <w:tcPr>
            <w:tcW w:w="267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50A364" w14:textId="633DBA2C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  <w:tc>
          <w:tcPr>
            <w:tcW w:w="4717" w:type="dxa"/>
            <w:tcBorders>
              <w:top w:val="dotted" w:sz="4" w:space="0" w:color="auto"/>
            </w:tcBorders>
            <w:vAlign w:val="bottom"/>
          </w:tcPr>
          <w:p w14:paraId="2799109E" w14:textId="77777777" w:rsidR="00EB1910" w:rsidRPr="004F32E6" w:rsidRDefault="00EB1910" w:rsidP="00EB1910">
            <w:pPr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(tagsüber)</w:t>
            </w:r>
          </w:p>
        </w:tc>
      </w:tr>
      <w:tr w:rsidR="00EB1910" w:rsidRPr="004F32E6" w14:paraId="4C52BF82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6674A99B" w14:textId="77777777" w:rsidR="00EB1910" w:rsidRPr="004F32E6" w:rsidRDefault="00EB1910" w:rsidP="00EB1910">
            <w:pPr>
              <w:ind w:left="-70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67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49B7EC5" w14:textId="521C15E1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  <w:tc>
          <w:tcPr>
            <w:tcW w:w="4717" w:type="dxa"/>
            <w:vAlign w:val="bottom"/>
          </w:tcPr>
          <w:p w14:paraId="7C5B0EC6" w14:textId="77777777" w:rsidR="00EB1910" w:rsidRPr="004F32E6" w:rsidRDefault="00EB1910" w:rsidP="00EB1910">
            <w:pPr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(abends)</w:t>
            </w:r>
          </w:p>
        </w:tc>
      </w:tr>
    </w:tbl>
    <w:p w14:paraId="1D89C88D" w14:textId="77777777" w:rsidR="009A0F31" w:rsidRPr="00FC6855" w:rsidRDefault="009A0F31" w:rsidP="009A0F3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49DF9965" w14:textId="77777777" w:rsidR="009A0F31" w:rsidRDefault="009A0F31" w:rsidP="009A0F31">
      <w:pPr>
        <w:rPr>
          <w:rFonts w:cstheme="minorHAnsi"/>
          <w:b/>
        </w:rPr>
      </w:pPr>
    </w:p>
    <w:p w14:paraId="220C9F2B" w14:textId="77777777" w:rsidR="009A0F31" w:rsidRDefault="009A0F31" w:rsidP="009A0F31">
      <w:pPr>
        <w:rPr>
          <w:rFonts w:cstheme="minorHAnsi"/>
          <w:b/>
        </w:rPr>
      </w:pPr>
    </w:p>
    <w:p w14:paraId="1BCE9519" w14:textId="5F3A9248" w:rsidR="00240B11" w:rsidRDefault="00240B11">
      <w:pPr>
        <w:rPr>
          <w:rFonts w:cstheme="minorHAnsi"/>
          <w:b/>
        </w:rPr>
      </w:pPr>
    </w:p>
    <w:p w14:paraId="650AC8D1" w14:textId="77777777" w:rsidR="00240B11" w:rsidRDefault="00240B11">
      <w:pPr>
        <w:rPr>
          <w:rFonts w:cstheme="minorHAnsi"/>
          <w:b/>
        </w:rPr>
      </w:pPr>
    </w:p>
    <w:p w14:paraId="0BABA316" w14:textId="77777777" w:rsidR="00240B11" w:rsidRDefault="00240B11">
      <w:pPr>
        <w:rPr>
          <w:rFonts w:cstheme="minorHAnsi"/>
          <w:b/>
        </w:rPr>
      </w:pPr>
    </w:p>
    <w:p w14:paraId="6EDAB31C" w14:textId="0C7E7D37" w:rsidR="00240B11" w:rsidRDefault="00240B11">
      <w:pPr>
        <w:rPr>
          <w:rFonts w:cstheme="minorHAnsi"/>
          <w:b/>
        </w:rPr>
      </w:pPr>
    </w:p>
    <w:p w14:paraId="06067EB4" w14:textId="1088BA75" w:rsidR="00240B11" w:rsidRDefault="00240B11">
      <w:pPr>
        <w:rPr>
          <w:rFonts w:cstheme="minorHAnsi"/>
          <w:b/>
        </w:rPr>
      </w:pPr>
    </w:p>
    <w:p w14:paraId="6865D7CB" w14:textId="261476EA" w:rsidR="00872819" w:rsidRDefault="00872819">
      <w:pPr>
        <w:rPr>
          <w:rFonts w:cstheme="minorHAnsi"/>
          <w:b/>
        </w:rPr>
      </w:pPr>
    </w:p>
    <w:p w14:paraId="7A22C59F" w14:textId="23046411" w:rsidR="00872819" w:rsidRDefault="00872819">
      <w:pPr>
        <w:rPr>
          <w:rFonts w:cstheme="minorHAnsi"/>
          <w:b/>
        </w:rPr>
      </w:pPr>
    </w:p>
    <w:p w14:paraId="7A7FAB07" w14:textId="0ED116FE" w:rsidR="00872819" w:rsidRDefault="00872819">
      <w:pPr>
        <w:rPr>
          <w:rFonts w:cstheme="minorHAnsi"/>
          <w:b/>
        </w:rPr>
      </w:pPr>
    </w:p>
    <w:p w14:paraId="066BD409" w14:textId="77777777" w:rsidR="00872819" w:rsidRDefault="00872819">
      <w:pPr>
        <w:rPr>
          <w:rFonts w:cstheme="minorHAnsi"/>
          <w:b/>
        </w:rPr>
      </w:pPr>
    </w:p>
    <w:p w14:paraId="73221FFD" w14:textId="77777777" w:rsidR="007D2294" w:rsidRDefault="007D2294">
      <w:pPr>
        <w:rPr>
          <w:rFonts w:cstheme="minorHAnsi"/>
          <w:b/>
        </w:rPr>
      </w:pPr>
    </w:p>
    <w:p w14:paraId="408C9F37" w14:textId="77777777" w:rsidR="007D2294" w:rsidRDefault="007D2294">
      <w:pPr>
        <w:rPr>
          <w:rFonts w:cstheme="minorHAnsi"/>
          <w:b/>
        </w:rPr>
      </w:pPr>
    </w:p>
    <w:p w14:paraId="082D78DB" w14:textId="7F321CED" w:rsidR="007D2294" w:rsidRDefault="007D2294">
      <w:pPr>
        <w:rPr>
          <w:rFonts w:cstheme="minorHAnsi"/>
          <w:b/>
        </w:rPr>
        <w:sectPr w:rsidR="007D2294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 w:code="9"/>
          <w:pgMar w:top="1985" w:right="1418" w:bottom="1418" w:left="1418" w:header="709" w:footer="709" w:gutter="0"/>
          <w:cols w:space="708"/>
          <w:docGrid w:linePitch="360"/>
        </w:sectPr>
      </w:pPr>
    </w:p>
    <w:p w14:paraId="56F49D44" w14:textId="0AE0D065" w:rsidR="003023B1" w:rsidRPr="001B45CC" w:rsidRDefault="003023B1" w:rsidP="00EB1910">
      <w:pPr>
        <w:ind w:left="426"/>
        <w:rPr>
          <w:rFonts w:ascii="Calibri" w:hAnsi="Calibri"/>
          <w:b/>
          <w:bCs/>
          <w:sz w:val="2"/>
          <w:szCs w:val="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D02053" w:rsidRPr="00E74CD3" w14:paraId="2D55E430" w14:textId="77777777" w:rsidTr="00880889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0D4F1143" w14:textId="2E5C2BCC" w:rsidR="00D02053" w:rsidRPr="00E74CD3" w:rsidRDefault="00D149BB" w:rsidP="002A15C3">
            <w:pPr>
              <w:pStyle w:val="berschrift4"/>
              <w:numPr>
                <w:ilvl w:val="0"/>
                <w:numId w:val="3"/>
              </w:numPr>
              <w:rPr>
                <w:bCs/>
                <w:szCs w:val="24"/>
              </w:rPr>
            </w:pPr>
            <w:bookmarkStart w:id="6" w:name="_Hlk43327845"/>
            <w:bookmarkStart w:id="7" w:name="_Hlk43327865"/>
            <w:r>
              <w:rPr>
                <w:bCs/>
                <w:szCs w:val="24"/>
              </w:rPr>
              <w:t>Mitarbeitende</w:t>
            </w:r>
            <w:r w:rsidR="00D02053" w:rsidRPr="00E74CD3">
              <w:rPr>
                <w:bCs/>
                <w:szCs w:val="24"/>
              </w:rPr>
              <w:t xml:space="preserve"> (ehren- und hauptamtlich)</w:t>
            </w:r>
            <w:bookmarkEnd w:id="6"/>
          </w:p>
        </w:tc>
      </w:tr>
    </w:tbl>
    <w:p w14:paraId="0349E1ED" w14:textId="77777777" w:rsidR="00D622FB" w:rsidRPr="00D622FB" w:rsidRDefault="00D622FB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D02053" w:rsidRPr="00E74CD3" w14:paraId="278F8117" w14:textId="77777777" w:rsidTr="00880889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92EE838" w14:textId="0EC540FE" w:rsidR="00E74CD3" w:rsidRPr="00E74CD3" w:rsidRDefault="00D02053" w:rsidP="002A15C3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 w:rsidRPr="00E74CD3">
              <w:rPr>
                <w:bCs/>
                <w:sz w:val="24"/>
                <w:szCs w:val="24"/>
              </w:rPr>
              <w:t>Einsatz</w:t>
            </w:r>
            <w:r w:rsidR="00860A69">
              <w:rPr>
                <w:bCs/>
                <w:sz w:val="24"/>
                <w:szCs w:val="24"/>
              </w:rPr>
              <w:t xml:space="preserve"> der Mitarbeitenden</w:t>
            </w:r>
          </w:p>
        </w:tc>
      </w:tr>
      <w:tr w:rsidR="00D02053" w:rsidRPr="00D02053" w14:paraId="7648B995" w14:textId="77777777" w:rsidTr="00D43909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1E5D245D" w14:textId="77777777" w:rsidR="00D02053" w:rsidRPr="00D02053" w:rsidRDefault="00D02053" w:rsidP="00D02053">
            <w:pPr>
              <w:rPr>
                <w:rFonts w:ascii="Calibri" w:hAnsi="Calibri"/>
                <w:szCs w:val="24"/>
              </w:rPr>
            </w:pPr>
          </w:p>
        </w:tc>
      </w:tr>
      <w:bookmarkEnd w:id="7"/>
      <w:tr w:rsidR="00D02053" w:rsidRPr="004264ED" w14:paraId="0EC1714D" w14:textId="77777777" w:rsidTr="00D43909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472FC5BB" w14:textId="55C089F4" w:rsidR="0080063F" w:rsidRPr="003A09D2" w:rsidRDefault="000B687B" w:rsidP="00D43909">
            <w:pPr>
              <w:pStyle w:val="Textkrper-Einzug2"/>
              <w:spacing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5803606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EB1910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BE74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Mitarbeitende</w:t>
            </w:r>
            <w:r w:rsidR="007F3151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, </w:t>
            </w:r>
            <w:r w:rsidR="00BE74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die</w:t>
            </w:r>
            <w:r w:rsidR="007F3151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einer Risikogruppe</w:t>
            </w:r>
            <w:r w:rsidR="00BE74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angehören</w:t>
            </w:r>
            <w:r w:rsidR="008634E2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,</w:t>
            </w:r>
            <w:r w:rsidR="00A75107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  <w:r w:rsidR="00BE74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werden</w:t>
            </w:r>
            <w:r w:rsidR="007F3151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nicht</w:t>
            </w:r>
            <w:r w:rsidR="00A75107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  <w:r w:rsidR="00566F5B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bei der Veranstaltung </w:t>
            </w:r>
            <w:r w:rsidR="00C948F3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eingesetzt.</w:t>
            </w:r>
            <w:r w:rsidR="000B613E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</w:p>
        </w:tc>
      </w:tr>
      <w:tr w:rsidR="00D43909" w:rsidRPr="004264ED" w14:paraId="3E74B8E0" w14:textId="77777777" w:rsidTr="003B5AAC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7BCB39C8" w14:textId="667851CC" w:rsidR="00D43909" w:rsidRPr="003A09D2" w:rsidRDefault="000B687B" w:rsidP="008E60A4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2860032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D4390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D439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Ein Beschäft</w:t>
            </w:r>
            <w:r w:rsidR="008E60A4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igungsverbot besteht bei </w:t>
            </w:r>
            <w:r w:rsidR="008E60A4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Kinde</w:t>
            </w:r>
            <w:r w:rsidR="008E60A4">
              <w:rPr>
                <w:rFonts w:asciiTheme="minorHAnsi" w:hAnsiTheme="minorHAnsi" w:cstheme="minorHAnsi"/>
                <w:color w:val="000000" w:themeColor="text1"/>
                <w:szCs w:val="24"/>
              </w:rPr>
              <w:t>r</w:t>
            </w:r>
            <w:r w:rsidR="008E60A4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tagesstätten</w:t>
            </w:r>
            <w:r w:rsidR="00D439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für schwangere Mitarbeite</w:t>
            </w:r>
            <w:r w:rsidR="00D439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n</w:t>
            </w:r>
            <w:r w:rsidR="00D439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de. Dies sollte auch im Bereich der Jugendarbeit entsprechend umgesetzt werden. </w:t>
            </w:r>
          </w:p>
        </w:tc>
      </w:tr>
      <w:tr w:rsidR="00D43909" w:rsidRPr="004264ED" w14:paraId="72871FA0" w14:textId="77777777" w:rsidTr="003B5AAC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24BFF0D7" w14:textId="57E2C448" w:rsidR="00D43909" w:rsidRPr="003A09D2" w:rsidRDefault="000B687B" w:rsidP="00D4390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728884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D4390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D439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Die Mitarbeitenden wechseln nur in Ausnahmefällen zwischen den Gruppen. </w:t>
            </w:r>
          </w:p>
        </w:tc>
      </w:tr>
      <w:tr w:rsidR="00D43909" w:rsidRPr="004264ED" w14:paraId="4E2D60AE" w14:textId="77777777" w:rsidTr="003B5AAC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77F6B291" w14:textId="55360C45" w:rsidR="00D43909" w:rsidRPr="003A09D2" w:rsidRDefault="000B687B" w:rsidP="00D4390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715546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D4390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D439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Zur Nachverfolgung von Infektionsketten im Ernstfall wird der Einsatz der Mitarbeite</w:t>
            </w:r>
            <w:r w:rsidR="00D439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n</w:t>
            </w:r>
            <w:r w:rsidR="00D43909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den protokolliert (siehe 6.). </w:t>
            </w:r>
          </w:p>
        </w:tc>
      </w:tr>
    </w:tbl>
    <w:p w14:paraId="4121B788" w14:textId="77777777" w:rsidR="00D43909" w:rsidRDefault="00D43909" w:rsidP="006938A4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D02053" w:rsidRPr="00E74CD3" w14:paraId="176EAE74" w14:textId="77777777" w:rsidTr="00B368A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1154116" w14:textId="1F1FD7B9" w:rsidR="00D02053" w:rsidRPr="00E74CD3" w:rsidRDefault="00D02053" w:rsidP="002A15C3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bookmarkStart w:id="8" w:name="_Hlk43327876"/>
            <w:r w:rsidRPr="00E74CD3">
              <w:rPr>
                <w:bCs/>
                <w:sz w:val="24"/>
                <w:szCs w:val="24"/>
              </w:rPr>
              <w:t>Schutzausrüstung</w:t>
            </w:r>
            <w:r w:rsidR="00860A69">
              <w:rPr>
                <w:bCs/>
                <w:sz w:val="24"/>
                <w:szCs w:val="24"/>
              </w:rPr>
              <w:t xml:space="preserve"> von Mitarbeitenden</w:t>
            </w:r>
          </w:p>
        </w:tc>
      </w:tr>
      <w:tr w:rsidR="00D02053" w:rsidRPr="002D56FB" w14:paraId="5CBD44DA" w14:textId="77777777" w:rsidTr="00C32F40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0C275A3B" w14:textId="77777777" w:rsidR="00D02053" w:rsidRPr="002D56FB" w:rsidRDefault="00D02053" w:rsidP="00B368A4">
            <w:pPr>
              <w:rPr>
                <w:rFonts w:ascii="Calibri" w:hAnsi="Calibri"/>
                <w:szCs w:val="24"/>
              </w:rPr>
            </w:pPr>
          </w:p>
        </w:tc>
      </w:tr>
      <w:tr w:rsidR="00C32F40" w:rsidRPr="004264ED" w14:paraId="53D5F1A9" w14:textId="77777777" w:rsidTr="00C32F40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38697FB9" w14:textId="77777777" w:rsidR="00C32F40" w:rsidRPr="00F47ABA" w:rsidRDefault="00C32F40" w:rsidP="00F47ABA">
            <w:pPr>
              <w:pStyle w:val="Textkrper-Einzug2"/>
              <w:spacing w:before="12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>Mund-Nasen-Bedeckung:</w:t>
            </w:r>
          </w:p>
          <w:p w14:paraId="4255A470" w14:textId="38BDD4B5" w:rsidR="00C32F40" w:rsidRPr="00C32F40" w:rsidRDefault="000B687B" w:rsidP="003B5AAC">
            <w:pPr>
              <w:pStyle w:val="Textkrper-Einzug2"/>
              <w:spacing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75241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32F40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32F40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Die Ausstattung der Mitarbeitenden mit geeigneten Mund-Nasen-Bedeckungen durch den Veranstalter wird empfohlen.</w:t>
            </w:r>
          </w:p>
          <w:p w14:paraId="06D823FE" w14:textId="3AAEF648" w:rsidR="00C32F40" w:rsidRPr="003A09D2" w:rsidRDefault="000B687B" w:rsidP="003B5AAC">
            <w:pPr>
              <w:pStyle w:val="Textkrper-Einzug2"/>
              <w:spacing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721783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C32F40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32F40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Die Mitarbeitenden verwenden eine geeignete Mund-Nasen-Bedeckung.</w:t>
            </w:r>
            <w:r w:rsidR="003662C1">
              <w:rPr>
                <w:rFonts w:asciiTheme="minorHAnsi" w:hAnsiTheme="minorHAnsi" w:cstheme="minorHAnsi"/>
                <w:color w:val="000000" w:themeColor="text1"/>
                <w:szCs w:val="24"/>
              </w:rPr>
              <w:br/>
            </w:r>
            <w:r w:rsidR="00C32F40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Diese Maskenpflicht ist immer angelehnt an die allgemein gültigen Verfügungen der Bay. Staatsregierung.</w:t>
            </w:r>
          </w:p>
          <w:p w14:paraId="5E17D868" w14:textId="5721F3EA" w:rsidR="00C32F40" w:rsidRPr="00C32F40" w:rsidRDefault="000B687B" w:rsidP="00D50D78">
            <w:pPr>
              <w:pStyle w:val="Textkrper-Einzug2"/>
              <w:spacing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1477114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C32F40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32F40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Die Mund-Nasen-Bedeckung wird von den Mitarbeitenden täglich bei mind. 60° gere</w:t>
            </w:r>
            <w:r w:rsidR="00C32F40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i</w:t>
            </w:r>
            <w:r w:rsidR="00D50D78">
              <w:rPr>
                <w:rFonts w:asciiTheme="minorHAnsi" w:hAnsiTheme="minorHAnsi" w:cstheme="minorHAnsi"/>
                <w:color w:val="000000" w:themeColor="text1"/>
                <w:szCs w:val="24"/>
              </w:rPr>
              <w:t>nigt bzw. es wird täglich einen neue Einwegmaske verwendet.</w:t>
            </w:r>
          </w:p>
        </w:tc>
      </w:tr>
      <w:bookmarkEnd w:id="8"/>
      <w:tr w:rsidR="00D02053" w:rsidRPr="004264ED" w14:paraId="6015EC35" w14:textId="77777777" w:rsidTr="00C67F5B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14CD183E" w14:textId="148DE485" w:rsidR="00686184" w:rsidRPr="00F47ABA" w:rsidRDefault="0079065C" w:rsidP="00C32F40">
            <w:pPr>
              <w:pStyle w:val="Textkrper-Einzug2"/>
              <w:spacing w:before="120" w:line="240" w:lineRule="auto"/>
              <w:ind w:left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>Als w</w:t>
            </w:r>
            <w:r w:rsidR="00686184"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>eitere Schutzmaßnahmen</w:t>
            </w:r>
            <w:r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werden zur Verfügung gestellt:</w:t>
            </w:r>
          </w:p>
          <w:p w14:paraId="6CBC6A01" w14:textId="1B69B914" w:rsidR="00686184" w:rsidRPr="003A09D2" w:rsidRDefault="000B687B" w:rsidP="00C32F40">
            <w:pPr>
              <w:pStyle w:val="Textkrper-Einzug2"/>
              <w:spacing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57580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F5B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67F5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86184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Plexiglas</w:t>
            </w:r>
            <w:r w:rsidR="00686184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-Scheibe </w:t>
            </w:r>
            <w:r w:rsidR="0079065C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am</w:t>
            </w:r>
            <w:r w:rsidR="00686184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Empfang</w:t>
            </w:r>
            <w:r w:rsidR="0079065C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,</w:t>
            </w:r>
          </w:p>
          <w:p w14:paraId="0C9D034C" w14:textId="09AF30F1" w:rsidR="005C62D3" w:rsidRPr="00C32F40" w:rsidRDefault="000B687B" w:rsidP="00C32F40">
            <w:pPr>
              <w:pStyle w:val="Textkrper-Einzug2"/>
              <w:spacing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74161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67F5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5C62D3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Flächend</w:t>
            </w:r>
            <w:r w:rsidR="00686184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esinfektionsmittel</w:t>
            </w:r>
            <w:r w:rsidR="005C62D3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</w:p>
          <w:p w14:paraId="587BE5D4" w14:textId="62820707" w:rsidR="00686184" w:rsidRPr="00C32F40" w:rsidRDefault="000B687B" w:rsidP="00C32F40">
            <w:pPr>
              <w:pStyle w:val="Textkrper-Einzug2"/>
              <w:spacing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4883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F5B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67F5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32F40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Hä</w:t>
            </w:r>
            <w:r w:rsidR="005C62D3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ndedesinfektionsmittel (gelistet nach VAH, min. Wirkbereich begrenzt viruzid)</w:t>
            </w:r>
          </w:p>
          <w:p w14:paraId="0DDAB36A" w14:textId="31547A99" w:rsidR="00686184" w:rsidRPr="00C32F40" w:rsidRDefault="000B687B" w:rsidP="00C32F40">
            <w:pPr>
              <w:pStyle w:val="Textkrper-Einzug2"/>
              <w:spacing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491169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F5B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67F5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B369A9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möglichst handschonende </w:t>
            </w:r>
            <w:r w:rsidR="00686184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Seife</w:t>
            </w:r>
            <w:r w:rsidR="0079065C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,</w:t>
            </w:r>
          </w:p>
          <w:p w14:paraId="6A3721BB" w14:textId="10F01E5F" w:rsidR="0080063F" w:rsidRPr="00C32F40" w:rsidRDefault="000B687B" w:rsidP="00C32F40">
            <w:pPr>
              <w:pStyle w:val="Textkrper-Einzug2"/>
              <w:spacing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7663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F5B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67F5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86184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>Einmalhandtücher</w:t>
            </w:r>
            <w:r w:rsidR="0079065C">
              <w:rPr>
                <w:rFonts w:ascii="Calibri" w:hAnsi="Calibri"/>
                <w:szCs w:val="24"/>
              </w:rPr>
              <w:t>.</w:t>
            </w:r>
          </w:p>
        </w:tc>
      </w:tr>
      <w:tr w:rsidR="00C32F40" w:rsidRPr="004264ED" w14:paraId="21AD5D3F" w14:textId="77777777" w:rsidTr="00D43909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65F9227F" w14:textId="7EF716BE" w:rsidR="00C32F40" w:rsidRPr="00C67F5B" w:rsidRDefault="000B687B" w:rsidP="00C67F5B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8460171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C67F5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32F40" w:rsidRPr="00C67F5B">
              <w:rPr>
                <w:rFonts w:asciiTheme="minorHAnsi" w:hAnsiTheme="minorHAnsi" w:cstheme="minorHAnsi"/>
                <w:color w:val="000000" w:themeColor="text1"/>
                <w:szCs w:val="24"/>
              </w:rPr>
              <w:t>Es erfolgt eine Einweisung durch die Verantwortlichen und Schulung zur sachgerechten Anwendung der Schutzausrüstung (siehe 1.3).</w:t>
            </w:r>
          </w:p>
        </w:tc>
      </w:tr>
      <w:tr w:rsidR="00C32F40" w:rsidRPr="004264ED" w14:paraId="7E8B1279" w14:textId="77777777" w:rsidTr="00D43909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2CCD3202" w14:textId="66ACB7D9" w:rsidR="00C32F40" w:rsidRPr="00C608E3" w:rsidRDefault="000B687B" w:rsidP="00C67F5B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20665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F5B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67F5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32F40" w:rsidRPr="00C67F5B">
              <w:rPr>
                <w:rFonts w:asciiTheme="minorHAnsi" w:hAnsiTheme="minorHAnsi" w:cstheme="minorHAnsi"/>
                <w:color w:val="000000" w:themeColor="text1"/>
                <w:szCs w:val="24"/>
              </w:rPr>
              <w:t>Die</w:t>
            </w:r>
            <w:r w:rsidR="00C32F40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C32F40" w:rsidRPr="00482229">
              <w:rPr>
                <w:rFonts w:ascii="Calibri" w:hAnsi="Calibri"/>
                <w:szCs w:val="24"/>
              </w:rPr>
              <w:t>Mitarbeitenden</w:t>
            </w:r>
            <w:r w:rsidR="00C32F40" w:rsidRPr="00241030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C32F40">
              <w:rPr>
                <w:rFonts w:asciiTheme="minorHAnsi" w:hAnsiTheme="minorHAnsi" w:cstheme="minorHAnsi"/>
                <w:szCs w:val="24"/>
              </w:rPr>
              <w:t>tragen darüber hinaus</w:t>
            </w:r>
            <w:r w:rsidR="00C32F40" w:rsidRPr="00241030">
              <w:rPr>
                <w:rFonts w:asciiTheme="minorHAnsi" w:hAnsiTheme="minorHAnsi" w:cstheme="minorHAnsi"/>
                <w:szCs w:val="24"/>
              </w:rPr>
              <w:t xml:space="preserve"> Kleidung, die bei 60° waschbar ist</w:t>
            </w:r>
            <w:r w:rsidR="00C32F40">
              <w:rPr>
                <w:rFonts w:asciiTheme="minorHAnsi" w:hAnsiTheme="minorHAnsi" w:cstheme="minorHAnsi"/>
                <w:szCs w:val="24"/>
              </w:rPr>
              <w:t xml:space="preserve">. </w:t>
            </w:r>
          </w:p>
          <w:p w14:paraId="57043CDC" w14:textId="77777777" w:rsidR="00C32F40" w:rsidRPr="00C608E3" w:rsidRDefault="00C32F40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Diese </w:t>
            </w:r>
            <w:r w:rsidRPr="00482229">
              <w:rPr>
                <w:rFonts w:ascii="Calibri" w:hAnsi="Calibri"/>
                <w:szCs w:val="24"/>
              </w:rPr>
              <w:t>ist</w:t>
            </w:r>
            <w:r>
              <w:rPr>
                <w:rFonts w:asciiTheme="minorHAnsi" w:hAnsiTheme="minorHAnsi" w:cstheme="minorHAnsi"/>
                <w:szCs w:val="24"/>
              </w:rPr>
              <w:t xml:space="preserve"> täglich zu wechseln.</w:t>
            </w:r>
          </w:p>
          <w:p w14:paraId="589F9E5C" w14:textId="77777777" w:rsidR="00C32F40" w:rsidRPr="00C608E3" w:rsidRDefault="00C32F40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Es wird</w:t>
            </w:r>
            <w:r w:rsidRPr="00241030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 xml:space="preserve">ebenfalls </w:t>
            </w:r>
            <w:r w:rsidRPr="00241030">
              <w:rPr>
                <w:rFonts w:asciiTheme="minorHAnsi" w:hAnsiTheme="minorHAnsi" w:cstheme="minorHAnsi"/>
                <w:szCs w:val="24"/>
              </w:rPr>
              <w:t>entsprechende Wechselkleidung mit</w:t>
            </w:r>
            <w:r>
              <w:rPr>
                <w:rFonts w:asciiTheme="minorHAnsi" w:hAnsiTheme="minorHAnsi" w:cstheme="minorHAnsi"/>
                <w:szCs w:val="24"/>
              </w:rPr>
              <w:t>ge</w:t>
            </w:r>
            <w:r w:rsidRPr="00241030">
              <w:rPr>
                <w:rFonts w:asciiTheme="minorHAnsi" w:hAnsiTheme="minorHAnsi" w:cstheme="minorHAnsi"/>
                <w:szCs w:val="24"/>
              </w:rPr>
              <w:t>führ</w:t>
            </w:r>
            <w:r>
              <w:rPr>
                <w:rFonts w:asciiTheme="minorHAnsi" w:hAnsiTheme="minorHAnsi" w:cstheme="minorHAnsi"/>
                <w:szCs w:val="24"/>
              </w:rPr>
              <w:t>t.</w:t>
            </w:r>
          </w:p>
        </w:tc>
      </w:tr>
    </w:tbl>
    <w:p w14:paraId="7EE69287" w14:textId="77777777" w:rsidR="00C32F40" w:rsidRDefault="00C32F40" w:rsidP="00D02053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D02053" w:rsidRPr="00E74CD3" w14:paraId="5CBE1CE5" w14:textId="77777777" w:rsidTr="00B368A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9E7CD5C" w14:textId="7660B81A" w:rsidR="00D02053" w:rsidRPr="00E74CD3" w:rsidRDefault="00D02053" w:rsidP="002A15C3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bookmarkStart w:id="9" w:name="_Hlk43327887"/>
            <w:r w:rsidRPr="00E74CD3">
              <w:rPr>
                <w:bCs/>
                <w:sz w:val="24"/>
                <w:szCs w:val="24"/>
              </w:rPr>
              <w:t>Schulung</w:t>
            </w:r>
            <w:r w:rsidR="00860A69">
              <w:rPr>
                <w:bCs/>
                <w:sz w:val="24"/>
                <w:szCs w:val="24"/>
              </w:rPr>
              <w:t xml:space="preserve"> von Mitarbeitenden</w:t>
            </w:r>
          </w:p>
        </w:tc>
      </w:tr>
      <w:tr w:rsidR="00D02053" w:rsidRPr="002D56FB" w14:paraId="1048489E" w14:textId="77777777" w:rsidTr="00147696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046776E1" w14:textId="77777777" w:rsidR="00D02053" w:rsidRPr="002D56FB" w:rsidRDefault="00D02053" w:rsidP="00B368A4">
            <w:pPr>
              <w:rPr>
                <w:rFonts w:ascii="Calibri" w:hAnsi="Calibri"/>
                <w:szCs w:val="24"/>
              </w:rPr>
            </w:pPr>
          </w:p>
        </w:tc>
      </w:tr>
      <w:bookmarkEnd w:id="9"/>
      <w:tr w:rsidR="00D02053" w:rsidRPr="004264ED" w14:paraId="72BC200D" w14:textId="77777777" w:rsidTr="00147696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3D7954EF" w14:textId="249A51FE" w:rsidR="00B368A4" w:rsidRPr="00C67F5B" w:rsidRDefault="000B687B" w:rsidP="00C67F5B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359432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14769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608E3" w:rsidRPr="003A09D2">
              <w:rPr>
                <w:rFonts w:ascii="Calibri" w:hAnsi="Calibri"/>
                <w:color w:val="000000" w:themeColor="text1"/>
                <w:szCs w:val="24"/>
              </w:rPr>
              <w:t xml:space="preserve">Der Veranstalter </w:t>
            </w:r>
            <w:r w:rsidR="00115C8B" w:rsidRPr="003A09D2">
              <w:rPr>
                <w:rFonts w:ascii="Calibri" w:hAnsi="Calibri"/>
                <w:color w:val="000000" w:themeColor="text1"/>
                <w:szCs w:val="24"/>
              </w:rPr>
              <w:t>führt</w:t>
            </w:r>
            <w:r w:rsidR="00C608E3" w:rsidRPr="003A09D2">
              <w:rPr>
                <w:rFonts w:ascii="Calibri" w:hAnsi="Calibri"/>
                <w:color w:val="000000" w:themeColor="text1"/>
                <w:szCs w:val="24"/>
              </w:rPr>
              <w:t xml:space="preserve"> entsprechende </w:t>
            </w:r>
            <w:r w:rsidR="00A75107" w:rsidRPr="003A09D2">
              <w:rPr>
                <w:rFonts w:ascii="Calibri" w:hAnsi="Calibri"/>
                <w:color w:val="000000" w:themeColor="text1"/>
                <w:szCs w:val="24"/>
              </w:rPr>
              <w:t>Hygieneschulungen für alle Mit</w:t>
            </w:r>
            <w:r w:rsidR="000138A3" w:rsidRPr="003A09D2">
              <w:rPr>
                <w:rFonts w:ascii="Calibri" w:hAnsi="Calibri"/>
                <w:color w:val="000000" w:themeColor="text1"/>
                <w:szCs w:val="24"/>
              </w:rPr>
              <w:t>arbeitende</w:t>
            </w:r>
            <w:r w:rsidR="00C608E3" w:rsidRPr="003A09D2">
              <w:rPr>
                <w:rFonts w:ascii="Calibri" w:hAnsi="Calibri"/>
                <w:color w:val="000000" w:themeColor="text1"/>
                <w:szCs w:val="24"/>
              </w:rPr>
              <w:t xml:space="preserve"> durch</w:t>
            </w:r>
            <w:r w:rsidR="00C948F3" w:rsidRPr="003A09D2">
              <w:rPr>
                <w:rFonts w:ascii="Calibri" w:hAnsi="Calibri"/>
                <w:color w:val="000000" w:themeColor="text1"/>
                <w:szCs w:val="24"/>
              </w:rPr>
              <w:t>.</w:t>
            </w:r>
          </w:p>
        </w:tc>
      </w:tr>
      <w:tr w:rsidR="00C67F5B" w:rsidRPr="004264ED" w14:paraId="70EAB566" w14:textId="77777777" w:rsidTr="0014769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783318BF" w14:textId="77777777" w:rsidR="00C67F5B" w:rsidRPr="003A09D2" w:rsidRDefault="00C67F5B" w:rsidP="003B5AAC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r w:rsidRPr="003A09D2">
              <w:rPr>
                <w:rFonts w:ascii="Calibri" w:hAnsi="Calibri"/>
                <w:color w:val="000000" w:themeColor="text1"/>
                <w:szCs w:val="24"/>
              </w:rPr>
              <w:t>Diese werden unter Berücksichtigung der momentanen Beschränkungen organisiert.</w:t>
            </w:r>
          </w:p>
          <w:p w14:paraId="28F9BEDC" w14:textId="0BFC264D" w:rsidR="00C67F5B" w:rsidRPr="003A09D2" w:rsidRDefault="000B687B" w:rsidP="00147696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68718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7696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14769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67F5B" w:rsidRPr="003A09D2">
              <w:rPr>
                <w:rFonts w:ascii="Calibri" w:hAnsi="Calibri"/>
                <w:color w:val="000000" w:themeColor="text1"/>
                <w:szCs w:val="24"/>
              </w:rPr>
              <w:t>„Reale“ Zusammenkünfte finden unter Berücksichtigung der Hygieneregeln statt.</w:t>
            </w:r>
          </w:p>
          <w:p w14:paraId="101BD4D8" w14:textId="64A26996" w:rsidR="00C67F5B" w:rsidRPr="003A09D2" w:rsidRDefault="000B687B" w:rsidP="00147696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415669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7696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14769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67F5B" w:rsidRPr="003A09D2">
              <w:rPr>
                <w:rFonts w:ascii="Calibri" w:hAnsi="Calibri"/>
                <w:color w:val="000000" w:themeColor="text1"/>
                <w:szCs w:val="24"/>
              </w:rPr>
              <w:t>Schulungen finden online mittels einer Videokonferenz statt.</w:t>
            </w:r>
          </w:p>
          <w:p w14:paraId="19FF4444" w14:textId="45B98F96" w:rsidR="00C67F5B" w:rsidRPr="00C67F5B" w:rsidRDefault="000B687B" w:rsidP="00147696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57512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7696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14769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67F5B" w:rsidRPr="003A09D2">
              <w:rPr>
                <w:rFonts w:ascii="Calibri" w:hAnsi="Calibri"/>
                <w:color w:val="000000" w:themeColor="text1"/>
                <w:szCs w:val="24"/>
              </w:rPr>
              <w:t xml:space="preserve">Die Mitarbeitenden erhalten ein schriftliches Handout mit allen Schulungsinhalten. </w:t>
            </w:r>
          </w:p>
        </w:tc>
      </w:tr>
      <w:tr w:rsidR="00C67F5B" w:rsidRPr="004264ED" w14:paraId="151C9A1D" w14:textId="77777777" w:rsidTr="0014769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3D3923D7" w14:textId="24D869FE" w:rsidR="00C67F5B" w:rsidRPr="003A09D2" w:rsidRDefault="000B687B" w:rsidP="003B5AAC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754223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14769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67F5B" w:rsidRPr="003A09D2">
              <w:rPr>
                <w:rFonts w:ascii="Calibri" w:hAnsi="Calibri"/>
                <w:color w:val="000000" w:themeColor="text1"/>
                <w:szCs w:val="24"/>
              </w:rPr>
              <w:t>Es wird sichergestellt, dass alle Mitarbeitenden geschult werden sowie die Hygien</w:t>
            </w:r>
            <w:r w:rsidR="00C67F5B" w:rsidRPr="003A09D2">
              <w:rPr>
                <w:rFonts w:ascii="Calibri" w:hAnsi="Calibri"/>
                <w:color w:val="000000" w:themeColor="text1"/>
                <w:szCs w:val="24"/>
              </w:rPr>
              <w:t>e</w:t>
            </w:r>
            <w:r w:rsidR="00C67F5B" w:rsidRPr="003A09D2">
              <w:rPr>
                <w:rFonts w:ascii="Calibri" w:hAnsi="Calibri"/>
                <w:color w:val="000000" w:themeColor="text1"/>
                <w:szCs w:val="24"/>
              </w:rPr>
              <w:t xml:space="preserve">konzepte allen Mitarbeitenden bekannt sind. </w:t>
            </w:r>
          </w:p>
          <w:p w14:paraId="34CC1A60" w14:textId="72EEFE43" w:rsidR="00C67F5B" w:rsidRPr="003A09D2" w:rsidRDefault="00C67F5B" w:rsidP="006A6594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="Calibri" w:hAnsi="Calibri"/>
                <w:color w:val="000000" w:themeColor="text1"/>
                <w:szCs w:val="24"/>
              </w:rPr>
              <w:t xml:space="preserve">Die </w:t>
            </w:r>
            <w:r w:rsidRPr="00147696">
              <w:rPr>
                <w:rFonts w:asciiTheme="minorHAnsi" w:hAnsiTheme="minorHAnsi" w:cstheme="minorHAnsi"/>
                <w:szCs w:val="24"/>
              </w:rPr>
              <w:t>Mitarbeitenden</w:t>
            </w:r>
            <w:r w:rsidRPr="003A09D2">
              <w:rPr>
                <w:rFonts w:ascii="Calibri" w:hAnsi="Calibri"/>
                <w:color w:val="000000" w:themeColor="text1"/>
                <w:szCs w:val="24"/>
              </w:rPr>
              <w:t xml:space="preserve"> unterzeichnen die Teilnahme an der Schulung sowie, dass </w:t>
            </w:r>
            <w:r w:rsidR="006A6594" w:rsidRPr="003A09D2">
              <w:rPr>
                <w:rFonts w:ascii="Calibri" w:hAnsi="Calibri"/>
                <w:color w:val="000000" w:themeColor="text1"/>
                <w:szCs w:val="24"/>
              </w:rPr>
              <w:t xml:space="preserve">ihnen </w:t>
            </w:r>
            <w:r w:rsidRPr="003A09D2">
              <w:rPr>
                <w:rFonts w:ascii="Calibri" w:hAnsi="Calibri"/>
                <w:color w:val="000000" w:themeColor="text1"/>
                <w:szCs w:val="24"/>
              </w:rPr>
              <w:t xml:space="preserve">die Hygienekonzepte bekannt sind. </w:t>
            </w:r>
          </w:p>
        </w:tc>
      </w:tr>
      <w:tr w:rsidR="008E60A4" w:rsidRPr="004264ED" w14:paraId="54396A70" w14:textId="77777777" w:rsidTr="005A0EFA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7139DF53" w14:textId="7294CAC0" w:rsidR="008E60A4" w:rsidRPr="00147696" w:rsidRDefault="000B687B" w:rsidP="008E60A4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4535469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0A4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8E60A4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8E60A4">
              <w:rPr>
                <w:rFonts w:ascii="Calibri" w:hAnsi="Calibri" w:cs="Calibri"/>
                <w:szCs w:val="24"/>
              </w:rPr>
              <w:t xml:space="preserve">Die Mitarbeitenden werden darüber informiert, dass sich deren </w:t>
            </w:r>
            <w:r w:rsidR="008E60A4" w:rsidRPr="00FF2AA3">
              <w:rPr>
                <w:rFonts w:ascii="Calibri" w:hAnsi="Calibri" w:cs="Calibri"/>
                <w:szCs w:val="24"/>
              </w:rPr>
              <w:t>Aufsichtspflicht auch auf die Einhaltung der Hygienestandards</w:t>
            </w:r>
            <w:r w:rsidR="008E60A4">
              <w:rPr>
                <w:rFonts w:ascii="Calibri" w:hAnsi="Calibri" w:cs="Calibri"/>
                <w:szCs w:val="24"/>
              </w:rPr>
              <w:t xml:space="preserve"> erstreckt</w:t>
            </w:r>
            <w:r w:rsidR="008E60A4" w:rsidRPr="00FF2AA3">
              <w:rPr>
                <w:rFonts w:ascii="Calibri" w:hAnsi="Calibri" w:cs="Calibri"/>
                <w:szCs w:val="24"/>
              </w:rPr>
              <w:t>.</w:t>
            </w:r>
          </w:p>
        </w:tc>
      </w:tr>
      <w:tr w:rsidR="00C67F5B" w:rsidRPr="004264ED" w14:paraId="2E88CAC2" w14:textId="77777777" w:rsidTr="0014769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76C2E99B" w14:textId="1584FFAB" w:rsidR="00C67F5B" w:rsidRPr="00147696" w:rsidRDefault="000B687B" w:rsidP="00147696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2465294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14769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67F5B" w:rsidRPr="003A09D2">
              <w:rPr>
                <w:rFonts w:ascii="Calibri" w:hAnsi="Calibri"/>
                <w:color w:val="000000" w:themeColor="text1"/>
                <w:szCs w:val="24"/>
              </w:rPr>
              <w:t>Der Veranstalter weist die Mitarbeitenden in die Schutzmaßnahmen vor Ort ein.</w:t>
            </w:r>
          </w:p>
        </w:tc>
      </w:tr>
      <w:tr w:rsidR="003662C1" w:rsidRPr="004264ED" w14:paraId="523457CA" w14:textId="77777777" w:rsidTr="003662C1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4C46C65A" w14:textId="2ACB5E88" w:rsidR="003662C1" w:rsidRPr="003A09D2" w:rsidRDefault="000B687B" w:rsidP="006A6594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6012560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662C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662C1" w:rsidRPr="00C67F5B">
              <w:rPr>
                <w:rFonts w:ascii="Calibri" w:hAnsi="Calibri"/>
                <w:color w:val="000000" w:themeColor="text1"/>
                <w:szCs w:val="24"/>
              </w:rPr>
              <w:t>Es wird darauf hingewiesen, dass das Tragen von Mund-Nasen-Bedeckungen die zen</w:t>
            </w:r>
            <w:r w:rsidR="003662C1" w:rsidRPr="00C67F5B">
              <w:rPr>
                <w:rFonts w:ascii="Calibri" w:hAnsi="Calibri"/>
                <w:color w:val="000000" w:themeColor="text1"/>
                <w:szCs w:val="24"/>
              </w:rPr>
              <w:t>t</w:t>
            </w:r>
            <w:r w:rsidR="003662C1" w:rsidRPr="00C67F5B">
              <w:rPr>
                <w:rFonts w:ascii="Calibri" w:hAnsi="Calibri"/>
                <w:color w:val="000000" w:themeColor="text1"/>
                <w:szCs w:val="24"/>
              </w:rPr>
              <w:t>ralen Schutzmaßnahmen, wie die (Selbst-)Isolation Erkrankter, die Einhaltung der ph</w:t>
            </w:r>
            <w:r w:rsidR="003662C1" w:rsidRPr="00C67F5B">
              <w:rPr>
                <w:rFonts w:ascii="Calibri" w:hAnsi="Calibri"/>
                <w:color w:val="000000" w:themeColor="text1"/>
                <w:szCs w:val="24"/>
              </w:rPr>
              <w:t>y</w:t>
            </w:r>
            <w:r w:rsidR="003662C1" w:rsidRPr="00C67F5B">
              <w:rPr>
                <w:rFonts w:ascii="Calibri" w:hAnsi="Calibri"/>
                <w:color w:val="000000" w:themeColor="text1"/>
                <w:szCs w:val="24"/>
              </w:rPr>
              <w:t xml:space="preserve">sischen Distanz von mindestens 1,5 m, die </w:t>
            </w:r>
            <w:r w:rsidR="003662C1" w:rsidRPr="003A09D2">
              <w:rPr>
                <w:rFonts w:ascii="Calibri" w:hAnsi="Calibri"/>
                <w:color w:val="000000" w:themeColor="text1"/>
                <w:szCs w:val="24"/>
              </w:rPr>
              <w:t>Hust</w:t>
            </w:r>
            <w:r w:rsidR="006A6594">
              <w:rPr>
                <w:rFonts w:ascii="Calibri" w:hAnsi="Calibri"/>
                <w:color w:val="000000" w:themeColor="text1"/>
                <w:szCs w:val="24"/>
              </w:rPr>
              <w:t>-</w:t>
            </w:r>
            <w:r w:rsidR="003662C1" w:rsidRPr="003A09D2">
              <w:rPr>
                <w:rFonts w:ascii="Calibri" w:hAnsi="Calibri"/>
                <w:color w:val="000000" w:themeColor="text1"/>
                <w:szCs w:val="24"/>
              </w:rPr>
              <w:t xml:space="preserve"> und Niesetikette </w:t>
            </w:r>
            <w:r w:rsidR="003662C1" w:rsidRPr="00C67F5B">
              <w:rPr>
                <w:rFonts w:ascii="Calibri" w:hAnsi="Calibri"/>
                <w:color w:val="000000" w:themeColor="text1"/>
                <w:szCs w:val="24"/>
              </w:rPr>
              <w:t>und die Handhygiene zum Schutz vor Ansteckung, nicht ersetzen kann.</w:t>
            </w:r>
            <w:r w:rsidR="003662C1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</w:p>
        </w:tc>
      </w:tr>
      <w:tr w:rsidR="00C67F5B" w:rsidRPr="004264ED" w14:paraId="56791CEB" w14:textId="77777777" w:rsidTr="0014769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21BFCF1C" w14:textId="1C7C59D2" w:rsidR="00C67F5B" w:rsidRPr="00147696" w:rsidRDefault="000B687B" w:rsidP="002D56FB">
            <w:pPr>
              <w:pStyle w:val="Textkrper-Einzug2"/>
              <w:spacing w:before="12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122415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7696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14769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67F5B" w:rsidRPr="00C67F5B">
              <w:rPr>
                <w:rFonts w:ascii="Calibri" w:hAnsi="Calibri"/>
                <w:color w:val="000000" w:themeColor="text1"/>
                <w:szCs w:val="24"/>
              </w:rPr>
              <w:t>Ehrenamtliche Mitarbeitende in der Kinder- und Jugendarbeit werden zusätzlich über die gesundheitlichen Anforderungen und Mitwirkungspflichten nach § 34 Infektion</w:t>
            </w:r>
            <w:r w:rsidR="00C67F5B" w:rsidRPr="00C67F5B">
              <w:rPr>
                <w:rFonts w:ascii="Calibri" w:hAnsi="Calibri"/>
                <w:color w:val="000000" w:themeColor="text1"/>
                <w:szCs w:val="24"/>
              </w:rPr>
              <w:t>s</w:t>
            </w:r>
            <w:r w:rsidR="00C67F5B" w:rsidRPr="00C67F5B">
              <w:rPr>
                <w:rFonts w:ascii="Calibri" w:hAnsi="Calibri"/>
                <w:color w:val="000000" w:themeColor="text1"/>
                <w:szCs w:val="24"/>
              </w:rPr>
              <w:t xml:space="preserve">schutzgesetz (IfSG) informiert. </w:t>
            </w:r>
          </w:p>
        </w:tc>
      </w:tr>
    </w:tbl>
    <w:p w14:paraId="50B92F4F" w14:textId="77777777" w:rsidR="002D56FB" w:rsidRPr="002D56FB" w:rsidRDefault="002D56FB">
      <w:pPr>
        <w:rPr>
          <w:rFonts w:ascii="Calibri" w:hAnsi="Calibri"/>
          <w:b/>
          <w:bCs/>
          <w:sz w:val="2"/>
          <w:szCs w:val="2"/>
        </w:rPr>
      </w:pPr>
      <w:r w:rsidRPr="002D56FB">
        <w:rPr>
          <w:rFonts w:ascii="Calibri" w:hAnsi="Calibri"/>
          <w:b/>
          <w:bCs/>
          <w:sz w:val="2"/>
          <w:szCs w:val="2"/>
        </w:rPr>
        <w:br w:type="page"/>
      </w: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  <w:gridCol w:w="7"/>
      </w:tblGrid>
      <w:tr w:rsidR="00D107D4" w:rsidRPr="00E74CD3" w14:paraId="1FDA6BA7" w14:textId="77777777" w:rsidTr="00D43909">
        <w:trPr>
          <w:gridAfter w:val="1"/>
          <w:wAfter w:w="7" w:type="dxa"/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128739" w14:textId="77777777" w:rsidR="00D107D4" w:rsidRPr="00E74CD3" w:rsidRDefault="00D107D4" w:rsidP="0042765C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bookmarkStart w:id="10" w:name="_Hlk43327898"/>
            <w:r>
              <w:rPr>
                <w:bCs/>
                <w:sz w:val="24"/>
                <w:szCs w:val="24"/>
              </w:rPr>
              <w:lastRenderedPageBreak/>
              <w:t>Konkrete Hygienemaßnahmen der Mitarbeitenden</w:t>
            </w:r>
          </w:p>
        </w:tc>
      </w:tr>
      <w:tr w:rsidR="00D107D4" w:rsidRPr="00D02053" w14:paraId="2BD6FB7C" w14:textId="77777777" w:rsidTr="00D43909">
        <w:trPr>
          <w:gridAfter w:val="1"/>
          <w:wAfter w:w="7" w:type="dxa"/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1960A642" w14:textId="77777777" w:rsidR="00D107D4" w:rsidRPr="00D02053" w:rsidRDefault="00D107D4" w:rsidP="0042765C">
            <w:pPr>
              <w:rPr>
                <w:rFonts w:ascii="Calibri" w:hAnsi="Calibri"/>
                <w:szCs w:val="24"/>
              </w:rPr>
            </w:pPr>
          </w:p>
        </w:tc>
      </w:tr>
      <w:bookmarkEnd w:id="10"/>
      <w:tr w:rsidR="00D107D4" w:rsidRPr="004264ED" w14:paraId="3D1785E3" w14:textId="77777777" w:rsidTr="00D43909">
        <w:trPr>
          <w:gridAfter w:val="1"/>
          <w:wAfter w:w="7" w:type="dxa"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7D0ED53D" w14:textId="6FE83B14" w:rsidR="00D107D4" w:rsidRPr="00147696" w:rsidRDefault="000B687B" w:rsidP="0014769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1749544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D4390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D107D4" w:rsidRPr="00147696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Die zentralen Schutzmaßnahmen </w:t>
            </w:r>
            <w:r w:rsidR="007B234D" w:rsidRPr="00147696">
              <w:rPr>
                <w:rFonts w:asciiTheme="minorHAnsi" w:hAnsiTheme="minorHAnsi" w:cstheme="minorHAnsi"/>
                <w:color w:val="000000" w:themeColor="text1"/>
                <w:szCs w:val="24"/>
              </w:rPr>
              <w:t>werden</w:t>
            </w:r>
            <w:r w:rsidR="00D107D4" w:rsidRPr="00147696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von den Mitarbeitenden strikt eingehalten.</w:t>
            </w:r>
          </w:p>
        </w:tc>
      </w:tr>
      <w:tr w:rsidR="00147696" w:rsidRPr="004264ED" w14:paraId="1DAF1EAE" w14:textId="77777777" w:rsidTr="00D43909">
        <w:trPr>
          <w:gridAfter w:val="1"/>
          <w:wAfter w:w="7" w:type="dxa"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0A55E4EB" w14:textId="57169548" w:rsidR="00147696" w:rsidRPr="00325ABC" w:rsidRDefault="000B687B" w:rsidP="0014769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741173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D4390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47696" w:rsidRPr="00147696">
              <w:rPr>
                <w:rFonts w:asciiTheme="minorHAnsi" w:hAnsiTheme="minorHAnsi" w:cstheme="minorHAnsi"/>
                <w:color w:val="000000" w:themeColor="text1"/>
                <w:szCs w:val="24"/>
              </w:rPr>
              <w:t>Die</w:t>
            </w:r>
            <w:r w:rsidR="00147696" w:rsidRPr="00325ABC">
              <w:rPr>
                <w:rFonts w:asciiTheme="minorHAnsi" w:hAnsiTheme="minorHAnsi" w:cstheme="minorHAnsi"/>
                <w:szCs w:val="24"/>
              </w:rPr>
              <w:t xml:space="preserve"> Mitarbeitenden halten die bekannten Hygieneregeln </w:t>
            </w:r>
            <w:r w:rsidR="003662C1">
              <w:rPr>
                <w:rFonts w:asciiTheme="minorHAnsi" w:hAnsiTheme="minorHAnsi" w:cstheme="minorHAnsi"/>
                <w:szCs w:val="24"/>
              </w:rPr>
              <w:t xml:space="preserve">strikt </w:t>
            </w:r>
            <w:r w:rsidR="00147696" w:rsidRPr="00325ABC">
              <w:rPr>
                <w:rFonts w:asciiTheme="minorHAnsi" w:hAnsiTheme="minorHAnsi" w:cstheme="minorHAnsi"/>
                <w:szCs w:val="24"/>
              </w:rPr>
              <w:t>ein:</w:t>
            </w:r>
          </w:p>
          <w:p w14:paraId="1C3BC811" w14:textId="77777777" w:rsidR="00147696" w:rsidRPr="00BA720B" w:rsidRDefault="0014769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Berührungen und Körperkontakt (z. B. Händeschütteln oder Umarmungen) sind im Rahmen der gesetzlichen Regelungen zu unterlassen.</w:t>
            </w:r>
          </w:p>
          <w:p w14:paraId="3C76EC99" w14:textId="77777777" w:rsidR="00147696" w:rsidRPr="00BA720B" w:rsidRDefault="0014769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Die 1,5 m Abstandsregelung (</w:t>
            </w:r>
            <w:r w:rsidRPr="00BA720B">
              <w:rPr>
                <w:rFonts w:asciiTheme="minorHAnsi" w:hAnsiTheme="minorHAnsi" w:cstheme="minorHAnsi"/>
                <w:sz w:val="20"/>
              </w:rPr>
              <w:t xml:space="preserve">gegenüber anderen Mitarbeitenden, Teilnehmenden, Eltern etc.) </w:t>
            </w:r>
            <w:r w:rsidRPr="00BA720B">
              <w:rPr>
                <w:rFonts w:ascii="Calibri" w:hAnsi="Calibri"/>
                <w:sz w:val="20"/>
              </w:rPr>
              <w:t>wird eingehalten.</w:t>
            </w:r>
          </w:p>
          <w:p w14:paraId="395F7ACE" w14:textId="5197C64E" w:rsidR="00147696" w:rsidRPr="00BA720B" w:rsidRDefault="0014769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 w:val="20"/>
              </w:rPr>
            </w:pPr>
            <w:r w:rsidRPr="00BA720B">
              <w:rPr>
                <w:rFonts w:asciiTheme="minorHAnsi" w:hAnsiTheme="minorHAnsi" w:cstheme="minorHAnsi"/>
                <w:sz w:val="20"/>
              </w:rPr>
              <w:t xml:space="preserve">Kann der Mindestabstand von 1,5 m (gegenüber anderen Mitarbeitenden, Teilnehmenden ab 6 Jahren, Eltern etc.) nicht eingehalten werden, wird eine </w:t>
            </w:r>
            <w:r w:rsidR="006A6594">
              <w:rPr>
                <w:rFonts w:ascii="Calibri" w:hAnsi="Calibri"/>
                <w:sz w:val="20"/>
              </w:rPr>
              <w:t>Mund-Nase-Bedeckung</w:t>
            </w:r>
            <w:r w:rsidRPr="00BA720B">
              <w:rPr>
                <w:rFonts w:ascii="Calibri" w:hAnsi="Calibri"/>
                <w:sz w:val="20"/>
              </w:rPr>
              <w:t xml:space="preserve"> (= Community-Masken bzw. Alltagsmasken) </w:t>
            </w:r>
            <w:r w:rsidRPr="00BA720B">
              <w:rPr>
                <w:rFonts w:asciiTheme="minorHAnsi" w:hAnsiTheme="minorHAnsi" w:cstheme="minorHAnsi"/>
                <w:sz w:val="20"/>
              </w:rPr>
              <w:t>getragen.</w:t>
            </w:r>
          </w:p>
          <w:p w14:paraId="1EF706C8" w14:textId="77777777" w:rsidR="00147696" w:rsidRPr="00BA720B" w:rsidRDefault="0014769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Es wird regelmäßiges und gründliches Händewaschen mit möglichst hautschonender Seife durchgeführt. Es wird:</w:t>
            </w:r>
          </w:p>
          <w:p w14:paraId="05CBE740" w14:textId="77777777" w:rsidR="00147696" w:rsidRPr="00BA720B" w:rsidRDefault="00147696" w:rsidP="00BA720B">
            <w:pPr>
              <w:pStyle w:val="Textkrper-Einzug2"/>
              <w:numPr>
                <w:ilvl w:val="0"/>
                <w:numId w:val="9"/>
              </w:numPr>
              <w:spacing w:line="240" w:lineRule="auto"/>
              <w:ind w:left="1559"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die gesamte Hand</w:t>
            </w:r>
          </w:p>
          <w:p w14:paraId="7A732563" w14:textId="77777777" w:rsidR="00147696" w:rsidRPr="00BA720B" w:rsidRDefault="00147696" w:rsidP="00BA720B">
            <w:pPr>
              <w:pStyle w:val="Textkrper-Einzug2"/>
              <w:numPr>
                <w:ilvl w:val="0"/>
                <w:numId w:val="9"/>
              </w:numPr>
              <w:spacing w:line="240" w:lineRule="auto"/>
              <w:ind w:left="1559"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 xml:space="preserve">einschließlich Handrücken, Fingerzwischenräume, Daumen und Fingernägel </w:t>
            </w:r>
          </w:p>
          <w:p w14:paraId="2E6E4E70" w14:textId="77777777" w:rsidR="00147696" w:rsidRPr="00BA720B" w:rsidRDefault="00147696" w:rsidP="00BA720B">
            <w:pPr>
              <w:pStyle w:val="Textkrper-Einzug2"/>
              <w:numPr>
                <w:ilvl w:val="0"/>
                <w:numId w:val="9"/>
              </w:numPr>
              <w:spacing w:line="240" w:lineRule="auto"/>
              <w:ind w:left="1559"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 xml:space="preserve">für mindestens 20 Sekunden </w:t>
            </w:r>
          </w:p>
          <w:p w14:paraId="58C3E1BF" w14:textId="4B8E85A8" w:rsidR="00147696" w:rsidRDefault="006A6594" w:rsidP="00BA720B">
            <w:pPr>
              <w:pStyle w:val="Textkrper-Einzug2"/>
              <w:numPr>
                <w:ilvl w:val="0"/>
                <w:numId w:val="9"/>
              </w:numPr>
              <w:spacing w:line="240" w:lineRule="auto"/>
              <w:ind w:left="156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mit Seife eingeschäumt</w:t>
            </w:r>
          </w:p>
          <w:p w14:paraId="469F70E8" w14:textId="652D3E55" w:rsidR="006A6594" w:rsidRPr="00BA720B" w:rsidRDefault="006A6594" w:rsidP="00BA720B">
            <w:pPr>
              <w:pStyle w:val="Textkrper-Einzug2"/>
              <w:numPr>
                <w:ilvl w:val="0"/>
                <w:numId w:val="9"/>
              </w:numPr>
              <w:spacing w:line="240" w:lineRule="auto"/>
              <w:ind w:left="156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danach gut abgetrocknet.</w:t>
            </w:r>
          </w:p>
          <w:p w14:paraId="6DB84C07" w14:textId="77777777" w:rsidR="00147696" w:rsidRPr="00BA720B" w:rsidRDefault="0014769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Auf die Pflege der Hände der Mitarbeitenden mit einem geeigneten Hautschutzmittel wird hi</w:t>
            </w:r>
            <w:r w:rsidRPr="00BA720B">
              <w:rPr>
                <w:rFonts w:ascii="Calibri" w:hAnsi="Calibri"/>
                <w:sz w:val="20"/>
              </w:rPr>
              <w:t>n</w:t>
            </w:r>
            <w:r w:rsidRPr="00BA720B">
              <w:rPr>
                <w:rFonts w:ascii="Calibri" w:hAnsi="Calibri"/>
                <w:sz w:val="20"/>
              </w:rPr>
              <w:t>gewiesen.</w:t>
            </w:r>
          </w:p>
          <w:p w14:paraId="52499B1C" w14:textId="0AB0ACC6" w:rsidR="00147696" w:rsidRPr="00BA720B" w:rsidRDefault="00147696" w:rsidP="00BA720B">
            <w:pPr>
              <w:pStyle w:val="Textkrper-Einzug2"/>
              <w:spacing w:line="240" w:lineRule="auto"/>
              <w:ind w:left="107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Die Mitarbeitenden bringen eigene</w:t>
            </w:r>
            <w:r w:rsidR="00D50D78">
              <w:rPr>
                <w:rFonts w:ascii="Calibri" w:hAnsi="Calibri"/>
                <w:sz w:val="20"/>
              </w:rPr>
              <w:t>,</w:t>
            </w:r>
            <w:r w:rsidRPr="00BA720B">
              <w:rPr>
                <w:rFonts w:ascii="Calibri" w:hAnsi="Calibri"/>
                <w:sz w:val="20"/>
              </w:rPr>
              <w:t xml:space="preserve"> an den Hauttyp angepasste</w:t>
            </w:r>
            <w:r w:rsidR="00D50D78">
              <w:rPr>
                <w:rFonts w:ascii="Calibri" w:hAnsi="Calibri"/>
                <w:sz w:val="20"/>
              </w:rPr>
              <w:t>,</w:t>
            </w:r>
            <w:r w:rsidRPr="00BA720B">
              <w:rPr>
                <w:rFonts w:ascii="Calibri" w:hAnsi="Calibri"/>
                <w:sz w:val="20"/>
              </w:rPr>
              <w:t xml:space="preserve"> Pflegeprodukte mit.</w:t>
            </w:r>
          </w:p>
          <w:p w14:paraId="35260ED7" w14:textId="28E85F15" w:rsidR="00CC39A9" w:rsidRPr="00BA720B" w:rsidRDefault="00CC39A9" w:rsidP="00CC39A9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 xml:space="preserve">Bei Bedarf </w:t>
            </w:r>
            <w:r>
              <w:rPr>
                <w:rFonts w:ascii="Calibri" w:hAnsi="Calibri"/>
                <w:sz w:val="20"/>
              </w:rPr>
              <w:t xml:space="preserve">und wenn </w:t>
            </w:r>
            <w:r w:rsidRPr="00BA720B">
              <w:rPr>
                <w:rFonts w:ascii="Calibri" w:hAnsi="Calibri"/>
                <w:sz w:val="20"/>
              </w:rPr>
              <w:t>ein Händewaschen nicht möglich</w:t>
            </w:r>
            <w:r>
              <w:rPr>
                <w:rFonts w:ascii="Calibri" w:hAnsi="Calibri"/>
                <w:sz w:val="20"/>
              </w:rPr>
              <w:t xml:space="preserve"> ist</w:t>
            </w:r>
            <w:r w:rsidRPr="00BA720B">
              <w:rPr>
                <w:rFonts w:ascii="Calibri" w:hAnsi="Calibri"/>
                <w:sz w:val="20"/>
              </w:rPr>
              <w:t>, werden die Hände immer wieder de</w:t>
            </w:r>
            <w:r w:rsidRPr="00BA720B">
              <w:rPr>
                <w:rFonts w:ascii="Calibri" w:hAnsi="Calibri"/>
                <w:sz w:val="20"/>
              </w:rPr>
              <w:t>s</w:t>
            </w:r>
            <w:r w:rsidRPr="00BA720B">
              <w:rPr>
                <w:rFonts w:ascii="Calibri" w:hAnsi="Calibri"/>
                <w:sz w:val="20"/>
              </w:rPr>
              <w:t>infiziert (</w:t>
            </w:r>
            <w:r w:rsidR="00FF1671">
              <w:rPr>
                <w:rFonts w:ascii="Calibri" w:hAnsi="Calibri"/>
                <w:sz w:val="20"/>
              </w:rPr>
              <w:t xml:space="preserve">mit </w:t>
            </w:r>
            <w:r w:rsidRPr="00BA720B">
              <w:rPr>
                <w:rFonts w:ascii="Calibri" w:hAnsi="Calibri"/>
                <w:sz w:val="20"/>
              </w:rPr>
              <w:t xml:space="preserve">Händedesinfektionsmittel gelistet nach VAH, min. Wirkbereich begrenzt viruzid). </w:t>
            </w:r>
          </w:p>
          <w:p w14:paraId="0EB3A59D" w14:textId="77777777" w:rsidR="00147696" w:rsidRPr="00BA720B" w:rsidRDefault="0014769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Die Hände werden aus dem Gesicht ferngehalten.</w:t>
            </w:r>
          </w:p>
          <w:p w14:paraId="1CE52452" w14:textId="2C2A9C27" w:rsidR="00BA720B" w:rsidRPr="00BA720B" w:rsidRDefault="006A6594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20"/>
              </w:rPr>
              <w:t>Die Hust</w:t>
            </w:r>
            <w:r w:rsidR="00147696" w:rsidRPr="00BA720B">
              <w:rPr>
                <w:rFonts w:ascii="Calibri" w:hAnsi="Calibri"/>
                <w:sz w:val="20"/>
              </w:rPr>
              <w:t>- und Niesetikette wird eingehalten (husten und niesen in ein Taschentuch oder in die Armbeuge, nicht in die Hand).</w:t>
            </w:r>
          </w:p>
        </w:tc>
      </w:tr>
      <w:tr w:rsidR="00147696" w:rsidRPr="004264ED" w14:paraId="350059B2" w14:textId="77777777" w:rsidTr="00D43909">
        <w:tc>
          <w:tcPr>
            <w:tcW w:w="9067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238B839" w14:textId="7B399D0B" w:rsidR="00147696" w:rsidRPr="00E560AA" w:rsidRDefault="000B687B" w:rsidP="0014769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24046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909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D4390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47696" w:rsidRPr="00147696">
              <w:rPr>
                <w:rFonts w:asciiTheme="minorHAnsi" w:hAnsiTheme="minorHAnsi" w:cstheme="minorHAnsi"/>
                <w:color w:val="000000" w:themeColor="text1"/>
                <w:szCs w:val="24"/>
              </w:rPr>
              <w:t>Zusätzlich</w:t>
            </w:r>
            <w:r w:rsidR="00147696">
              <w:rPr>
                <w:rFonts w:asciiTheme="minorHAnsi" w:hAnsiTheme="minorHAnsi" w:cstheme="minorHAnsi"/>
                <w:szCs w:val="24"/>
              </w:rPr>
              <w:t xml:space="preserve"> zu den o.g. bekannten Hygieneregeln </w:t>
            </w:r>
            <w:r w:rsidR="00147696" w:rsidRPr="00972E30">
              <w:rPr>
                <w:rFonts w:asciiTheme="minorHAnsi" w:hAnsiTheme="minorHAnsi" w:cstheme="minorHAnsi"/>
                <w:szCs w:val="24"/>
              </w:rPr>
              <w:t xml:space="preserve">waschen sich </w:t>
            </w:r>
            <w:r w:rsidR="00147696">
              <w:rPr>
                <w:rFonts w:asciiTheme="minorHAnsi" w:hAnsiTheme="minorHAnsi" w:cstheme="minorHAnsi"/>
                <w:szCs w:val="24"/>
              </w:rPr>
              <w:t xml:space="preserve">die Mitarbeitenden </w:t>
            </w:r>
            <w:r w:rsidR="00147696" w:rsidRPr="00972E30">
              <w:rPr>
                <w:rFonts w:asciiTheme="minorHAnsi" w:hAnsiTheme="minorHAnsi" w:cstheme="minorHAnsi"/>
                <w:szCs w:val="24"/>
              </w:rPr>
              <w:t>zu Beginn (hierzu zählt auch schon die Vorbereitungszeit) und am Ende der Veranstaltung gründlich die Hände.</w:t>
            </w:r>
          </w:p>
        </w:tc>
      </w:tr>
    </w:tbl>
    <w:p w14:paraId="25D8ABB4" w14:textId="2A21AE47" w:rsidR="002D56FB" w:rsidRDefault="002D56FB">
      <w:pPr>
        <w:rPr>
          <w:rFonts w:ascii="Calibri" w:hAnsi="Calibri" w:cs="Calibri"/>
        </w:rPr>
      </w:pPr>
    </w:p>
    <w:p w14:paraId="6927938F" w14:textId="77777777" w:rsidR="002D56FB" w:rsidRDefault="002D56FB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860A69" w:rsidRPr="00E74CD3" w14:paraId="33965B2D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2E70422" w14:textId="07A3A9C0" w:rsidR="00860A69" w:rsidRPr="00E74CD3" w:rsidRDefault="00860A69" w:rsidP="0042765C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bookmarkStart w:id="11" w:name="_Hlk43327909"/>
            <w:r w:rsidRPr="00E74CD3">
              <w:rPr>
                <w:bCs/>
                <w:sz w:val="24"/>
                <w:szCs w:val="24"/>
              </w:rPr>
              <w:lastRenderedPageBreak/>
              <w:t>Verh</w:t>
            </w:r>
            <w:r w:rsidRPr="00972E30">
              <w:rPr>
                <w:bCs/>
                <w:sz w:val="24"/>
                <w:szCs w:val="24"/>
              </w:rPr>
              <w:t xml:space="preserve">alten </w:t>
            </w:r>
            <w:r>
              <w:rPr>
                <w:bCs/>
                <w:sz w:val="24"/>
                <w:szCs w:val="24"/>
              </w:rPr>
              <w:t xml:space="preserve">von Mitarbeitenden </w:t>
            </w:r>
            <w:r w:rsidRPr="00972E30">
              <w:rPr>
                <w:bCs/>
                <w:sz w:val="24"/>
                <w:szCs w:val="24"/>
              </w:rPr>
              <w:t xml:space="preserve">bei Kontakt zu </w:t>
            </w:r>
            <w:r w:rsidR="000D297A" w:rsidRPr="000D297A">
              <w:rPr>
                <w:bCs/>
                <w:sz w:val="24"/>
                <w:szCs w:val="24"/>
              </w:rPr>
              <w:t xml:space="preserve">SARS-CoV-2 </w:t>
            </w:r>
            <w:r w:rsidRPr="00972E30">
              <w:rPr>
                <w:bCs/>
                <w:sz w:val="24"/>
                <w:szCs w:val="24"/>
              </w:rPr>
              <w:t>-Infizierten</w:t>
            </w:r>
          </w:p>
        </w:tc>
      </w:tr>
      <w:tr w:rsidR="00860A69" w:rsidRPr="00D02053" w14:paraId="417D286B" w14:textId="77777777" w:rsidTr="00D43909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2A34AA7C" w14:textId="77777777" w:rsidR="00860A69" w:rsidRPr="00396A2D" w:rsidRDefault="00860A69" w:rsidP="0042765C">
            <w:pPr>
              <w:rPr>
                <w:rFonts w:ascii="Calibri" w:hAnsi="Calibri"/>
                <w:szCs w:val="24"/>
              </w:rPr>
            </w:pPr>
          </w:p>
        </w:tc>
      </w:tr>
      <w:bookmarkEnd w:id="11"/>
      <w:tr w:rsidR="00860A69" w:rsidRPr="004264ED" w14:paraId="5F157C53" w14:textId="77777777" w:rsidTr="00D43909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663A211E" w14:textId="3113F0A1" w:rsidR="00860A69" w:rsidRPr="00D43909" w:rsidRDefault="000B687B" w:rsidP="00D4390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3709633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D4390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860A69" w:rsidRPr="00396A2D">
              <w:rPr>
                <w:rFonts w:asciiTheme="minorHAnsi" w:hAnsiTheme="minorHAnsi" w:cstheme="minorHAnsi"/>
              </w:rPr>
              <w:t>Hatte ein zum Ein</w:t>
            </w:r>
            <w:r w:rsidR="00860A69">
              <w:rPr>
                <w:rFonts w:asciiTheme="minorHAnsi" w:hAnsiTheme="minorHAnsi" w:cstheme="minorHAnsi"/>
              </w:rPr>
              <w:t>satz vorgesehener Mitarbeitender</w:t>
            </w:r>
            <w:r w:rsidR="00860A69" w:rsidRPr="00396A2D">
              <w:rPr>
                <w:rFonts w:asciiTheme="minorHAnsi" w:hAnsiTheme="minorHAnsi" w:cstheme="minorHAnsi"/>
              </w:rPr>
              <w:t xml:space="preserve"> in den letzten 14 Tagen </w:t>
            </w:r>
            <w:r w:rsidR="00860A69" w:rsidRPr="00396A2D">
              <w:rPr>
                <w:rFonts w:asciiTheme="minorHAnsi" w:hAnsiTheme="minorHAnsi" w:cstheme="minorHAnsi"/>
                <w:b/>
              </w:rPr>
              <w:t xml:space="preserve">vor dem </w:t>
            </w:r>
            <w:r w:rsidR="00860A69" w:rsidRPr="00241030">
              <w:rPr>
                <w:rFonts w:asciiTheme="minorHAnsi" w:hAnsiTheme="minorHAnsi" w:cstheme="minorHAnsi"/>
                <w:b/>
              </w:rPr>
              <w:t xml:space="preserve">geplanten </w:t>
            </w:r>
            <w:r w:rsidR="00860A69" w:rsidRPr="00241030">
              <w:rPr>
                <w:rFonts w:asciiTheme="minorHAnsi" w:hAnsiTheme="minorHAnsi" w:cstheme="minorHAnsi"/>
              </w:rPr>
              <w:t xml:space="preserve">Einsatz Kontakt zu einer </w:t>
            </w:r>
            <w:r w:rsidR="00D555DF">
              <w:rPr>
                <w:rFonts w:asciiTheme="minorHAnsi" w:hAnsiTheme="minorHAnsi" w:cstheme="minorHAnsi"/>
              </w:rPr>
              <w:t xml:space="preserve">mit </w:t>
            </w:r>
            <w:r w:rsidR="00D555DF" w:rsidRPr="00D555DF">
              <w:rPr>
                <w:rFonts w:asciiTheme="minorHAnsi" w:hAnsiTheme="minorHAnsi"/>
                <w:bCs/>
                <w:szCs w:val="24"/>
              </w:rPr>
              <w:t>SARS-CoV-2</w:t>
            </w:r>
            <w:r w:rsidR="00D555DF">
              <w:rPr>
                <w:rFonts w:asciiTheme="minorHAnsi" w:hAnsiTheme="minorHAnsi"/>
                <w:bCs/>
                <w:szCs w:val="24"/>
              </w:rPr>
              <w:t xml:space="preserve"> </w:t>
            </w:r>
            <w:r w:rsidR="00860A69" w:rsidRPr="00D555DF">
              <w:rPr>
                <w:rFonts w:asciiTheme="minorHAnsi" w:hAnsiTheme="minorHAnsi" w:cstheme="minorHAnsi"/>
              </w:rPr>
              <w:t>bestätigt</w:t>
            </w:r>
            <w:r w:rsidR="00860A69" w:rsidRPr="00250202">
              <w:rPr>
                <w:rFonts w:asciiTheme="minorHAnsi" w:hAnsiTheme="minorHAnsi" w:cstheme="minorHAnsi"/>
              </w:rPr>
              <w:t xml:space="preserve"> infizierte</w:t>
            </w:r>
            <w:r w:rsidR="00860A69">
              <w:rPr>
                <w:rFonts w:asciiTheme="minorHAnsi" w:hAnsiTheme="minorHAnsi" w:cstheme="minorHAnsi"/>
              </w:rPr>
              <w:t>n</w:t>
            </w:r>
            <w:r w:rsidR="00860A69" w:rsidRPr="00250202">
              <w:rPr>
                <w:rFonts w:asciiTheme="minorHAnsi" w:hAnsiTheme="minorHAnsi" w:cstheme="minorHAnsi"/>
              </w:rPr>
              <w:t xml:space="preserve"> Person</w:t>
            </w:r>
            <w:r w:rsidR="00860A69" w:rsidRPr="00241030">
              <w:rPr>
                <w:rFonts w:asciiTheme="minorHAnsi" w:hAnsiTheme="minorHAnsi" w:cstheme="minorHAnsi"/>
              </w:rPr>
              <w:t xml:space="preserve">, darf die Veranstaltung nicht von ihm </w:t>
            </w:r>
            <w:r w:rsidR="004F3B0F">
              <w:rPr>
                <w:rFonts w:asciiTheme="minorHAnsi" w:hAnsiTheme="minorHAnsi" w:cstheme="minorHAnsi"/>
              </w:rPr>
              <w:t>besucht</w:t>
            </w:r>
            <w:r w:rsidR="00860A69" w:rsidRPr="00241030">
              <w:rPr>
                <w:rFonts w:asciiTheme="minorHAnsi" w:hAnsiTheme="minorHAnsi" w:cstheme="minorHAnsi"/>
              </w:rPr>
              <w:t xml:space="preserve"> werden</w:t>
            </w:r>
            <w:r w:rsidR="00860A69" w:rsidRPr="00396A2D">
              <w:rPr>
                <w:rFonts w:asciiTheme="minorHAnsi" w:hAnsiTheme="minorHAnsi" w:cstheme="minorHAnsi"/>
              </w:rPr>
              <w:t>.</w:t>
            </w:r>
          </w:p>
        </w:tc>
      </w:tr>
      <w:bookmarkStart w:id="12" w:name="_Hlk43327921"/>
      <w:tr w:rsidR="00D43909" w:rsidRPr="004264ED" w14:paraId="546A9C1D" w14:textId="77777777" w:rsidTr="00D43909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030F3AE3" w14:textId="46841E4A" w:rsidR="00D43909" w:rsidRDefault="000B687B" w:rsidP="00D4390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807997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D4390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D43909">
              <w:rPr>
                <w:rFonts w:asciiTheme="minorHAnsi" w:hAnsiTheme="minorHAnsi" w:cstheme="minorHAnsi"/>
              </w:rPr>
              <w:t>Erlangt ein Mitarbeitender</w:t>
            </w:r>
            <w:r w:rsidR="00D43909" w:rsidRPr="00396A2D">
              <w:rPr>
                <w:rFonts w:asciiTheme="minorHAnsi" w:hAnsiTheme="minorHAnsi" w:cstheme="minorHAnsi"/>
              </w:rPr>
              <w:t xml:space="preserve"> </w:t>
            </w:r>
            <w:r w:rsidR="00D43909" w:rsidRPr="00396A2D">
              <w:rPr>
                <w:rFonts w:asciiTheme="minorHAnsi" w:hAnsiTheme="minorHAnsi" w:cstheme="minorHAnsi"/>
                <w:b/>
              </w:rPr>
              <w:t>während seines Einsatzzeitraums</w:t>
            </w:r>
            <w:r w:rsidR="00D43909" w:rsidRPr="00396A2D">
              <w:rPr>
                <w:rFonts w:asciiTheme="minorHAnsi" w:hAnsiTheme="minorHAnsi" w:cstheme="minorHAnsi"/>
              </w:rPr>
              <w:t xml:space="preserve"> der </w:t>
            </w:r>
            <w:r w:rsidR="00D43909">
              <w:rPr>
                <w:rFonts w:asciiTheme="minorHAnsi" w:hAnsiTheme="minorHAnsi" w:cstheme="minorHAnsi"/>
              </w:rPr>
              <w:t>Veranstaltung</w:t>
            </w:r>
            <w:r w:rsidR="00D43909" w:rsidRPr="00396A2D">
              <w:rPr>
                <w:rFonts w:asciiTheme="minorHAnsi" w:hAnsiTheme="minorHAnsi" w:cstheme="minorHAnsi"/>
              </w:rPr>
              <w:t xml:space="preserve"> da</w:t>
            </w:r>
            <w:r w:rsidR="00D43909" w:rsidRPr="00396A2D">
              <w:rPr>
                <w:rFonts w:asciiTheme="minorHAnsi" w:hAnsiTheme="minorHAnsi" w:cstheme="minorHAnsi"/>
              </w:rPr>
              <w:t>r</w:t>
            </w:r>
            <w:r w:rsidR="00D43909" w:rsidRPr="00396A2D">
              <w:rPr>
                <w:rFonts w:asciiTheme="minorHAnsi" w:hAnsiTheme="minorHAnsi" w:cstheme="minorHAnsi"/>
              </w:rPr>
              <w:t xml:space="preserve">über Kenntnis, dass er Kontakt zu einer Person hatte, die nachweislich </w:t>
            </w:r>
            <w:r w:rsidR="00D555DF">
              <w:rPr>
                <w:rFonts w:asciiTheme="minorHAnsi" w:hAnsiTheme="minorHAnsi" w:cstheme="minorHAnsi"/>
              </w:rPr>
              <w:t>mit</w:t>
            </w:r>
            <w:r w:rsidR="00D555DF" w:rsidRPr="00D555DF">
              <w:rPr>
                <w:rFonts w:asciiTheme="minorHAnsi" w:hAnsiTheme="minorHAnsi" w:cstheme="minorHAnsi"/>
              </w:rPr>
              <w:t xml:space="preserve"> </w:t>
            </w:r>
            <w:r w:rsidR="00D555DF" w:rsidRPr="00D555DF">
              <w:rPr>
                <w:rFonts w:asciiTheme="minorHAnsi" w:hAnsiTheme="minorHAnsi"/>
                <w:bCs/>
                <w:szCs w:val="24"/>
              </w:rPr>
              <w:t>SARS-CoV-2</w:t>
            </w:r>
            <w:r w:rsidR="00D555DF">
              <w:rPr>
                <w:bCs/>
                <w:szCs w:val="24"/>
              </w:rPr>
              <w:t xml:space="preserve"> </w:t>
            </w:r>
            <w:r w:rsidR="00D43909" w:rsidRPr="00396A2D">
              <w:rPr>
                <w:rFonts w:asciiTheme="minorHAnsi" w:hAnsiTheme="minorHAnsi" w:cstheme="minorHAnsi"/>
              </w:rPr>
              <w:t>infi</w:t>
            </w:r>
            <w:r w:rsidR="00D43909">
              <w:rPr>
                <w:rFonts w:asciiTheme="minorHAnsi" w:hAnsiTheme="minorHAnsi" w:cstheme="minorHAnsi"/>
              </w:rPr>
              <w:t>ziert ist, hat er hierüber den Veranstalter</w:t>
            </w:r>
            <w:r w:rsidR="00D43909" w:rsidRPr="00396A2D">
              <w:rPr>
                <w:rFonts w:asciiTheme="minorHAnsi" w:hAnsiTheme="minorHAnsi" w:cstheme="minorHAnsi"/>
              </w:rPr>
              <w:t xml:space="preserve"> </w:t>
            </w:r>
            <w:r w:rsidR="00D43909">
              <w:rPr>
                <w:rFonts w:asciiTheme="minorHAnsi" w:hAnsiTheme="minorHAnsi" w:cstheme="minorHAnsi"/>
              </w:rPr>
              <w:t xml:space="preserve">sofort </w:t>
            </w:r>
            <w:r w:rsidR="00D43909" w:rsidRPr="00396A2D">
              <w:rPr>
                <w:rFonts w:asciiTheme="minorHAnsi" w:hAnsiTheme="minorHAnsi" w:cstheme="minorHAnsi"/>
              </w:rPr>
              <w:t xml:space="preserve">zu informieren. </w:t>
            </w:r>
          </w:p>
          <w:p w14:paraId="7A52C55E" w14:textId="77777777" w:rsidR="00D43909" w:rsidRPr="00396A2D" w:rsidRDefault="00D43909" w:rsidP="00D43909">
            <w:pPr>
              <w:pStyle w:val="Textkrper-Einzug2"/>
              <w:spacing w:after="200" w:line="240" w:lineRule="auto"/>
              <w:ind w:left="425"/>
              <w:rPr>
                <w:rFonts w:asciiTheme="minorHAnsi" w:hAnsiTheme="minorHAnsi" w:cstheme="minorHAnsi"/>
              </w:rPr>
            </w:pPr>
            <w:r w:rsidRPr="00396A2D">
              <w:rPr>
                <w:rFonts w:asciiTheme="minorHAnsi" w:hAnsiTheme="minorHAnsi" w:cstheme="minorHAnsi"/>
              </w:rPr>
              <w:t xml:space="preserve">In Abstimmung mit dem Gesundheitsamt </w:t>
            </w:r>
            <w:r>
              <w:rPr>
                <w:rFonts w:asciiTheme="minorHAnsi" w:hAnsiTheme="minorHAnsi" w:cstheme="minorHAnsi"/>
              </w:rPr>
              <w:t>wird</w:t>
            </w:r>
            <w:r w:rsidRPr="00396A2D">
              <w:rPr>
                <w:rFonts w:asciiTheme="minorHAnsi" w:hAnsiTheme="minorHAnsi" w:cstheme="minorHAnsi"/>
              </w:rPr>
              <w:t xml:space="preserve"> dann über weitere erforderliche Ma</w:t>
            </w:r>
            <w:r w:rsidRPr="00396A2D">
              <w:rPr>
                <w:rFonts w:asciiTheme="minorHAnsi" w:hAnsiTheme="minorHAnsi" w:cstheme="minorHAnsi"/>
              </w:rPr>
              <w:t>ß</w:t>
            </w:r>
            <w:r w:rsidRPr="00396A2D">
              <w:rPr>
                <w:rFonts w:asciiTheme="minorHAnsi" w:hAnsiTheme="minorHAnsi" w:cstheme="minorHAnsi"/>
              </w:rPr>
              <w:t>nahmen entsch</w:t>
            </w:r>
            <w:r>
              <w:rPr>
                <w:rFonts w:asciiTheme="minorHAnsi" w:hAnsiTheme="minorHAnsi" w:cstheme="minorHAnsi"/>
              </w:rPr>
              <w:t>i</w:t>
            </w:r>
            <w:r w:rsidRPr="00396A2D">
              <w:rPr>
                <w:rFonts w:asciiTheme="minorHAnsi" w:hAnsiTheme="minorHAnsi" w:cstheme="minorHAnsi"/>
              </w:rPr>
              <w:t>eden.</w:t>
            </w:r>
          </w:p>
        </w:tc>
      </w:tr>
    </w:tbl>
    <w:p w14:paraId="78BAF8F4" w14:textId="77777777" w:rsidR="00D43909" w:rsidRDefault="00D43909" w:rsidP="00D02053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0138A3" w:rsidRPr="00E74CD3" w14:paraId="5B3CE625" w14:textId="77777777" w:rsidTr="00B368A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ABFCD89" w14:textId="36DFB2EA" w:rsidR="001F30B8" w:rsidRPr="008634E2" w:rsidRDefault="00C35DD8" w:rsidP="001F30B8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Corona-Ansprechperson</w:t>
            </w:r>
            <w:r w:rsidRPr="00E74CD3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/ </w:t>
            </w:r>
            <w:r w:rsidR="00D02053" w:rsidRPr="00E74CD3">
              <w:rPr>
                <w:bCs/>
                <w:sz w:val="24"/>
                <w:szCs w:val="24"/>
              </w:rPr>
              <w:t>Leitung</w:t>
            </w:r>
            <w:r w:rsidR="00176C70">
              <w:rPr>
                <w:bCs/>
                <w:sz w:val="24"/>
                <w:szCs w:val="24"/>
              </w:rPr>
              <w:t xml:space="preserve"> der Veranstaltung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0138A3" w:rsidRPr="00D02053" w14:paraId="62C11085" w14:textId="77777777" w:rsidTr="00F47ABA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4A56106D" w14:textId="77777777" w:rsidR="00D02053" w:rsidRPr="00D02053" w:rsidRDefault="00D02053" w:rsidP="00B368A4">
            <w:pPr>
              <w:rPr>
                <w:rFonts w:ascii="Calibri" w:hAnsi="Calibri"/>
                <w:szCs w:val="24"/>
              </w:rPr>
            </w:pPr>
          </w:p>
        </w:tc>
      </w:tr>
      <w:bookmarkEnd w:id="12"/>
      <w:tr w:rsidR="000138A3" w:rsidRPr="004264ED" w14:paraId="57391AE2" w14:textId="77777777" w:rsidTr="00F47ABA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6018E46A" w14:textId="4AF781E5" w:rsidR="00C948F3" w:rsidRPr="00F47ABA" w:rsidRDefault="000B687B" w:rsidP="00F47ABA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0814211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47AB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15C8B"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>Es wird e</w:t>
            </w:r>
            <w:r w:rsidR="00176C70"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>ine</w:t>
            </w:r>
            <w:r w:rsidR="00075FBE"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Corona-Ansprech</w:t>
            </w:r>
            <w:r w:rsidR="000138A3"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>person für die Mitarbeitenden</w:t>
            </w:r>
            <w:r w:rsidR="00075FBE"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der </w:t>
            </w:r>
            <w:r w:rsidR="00C948F3"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>Veranstaltung</w:t>
            </w:r>
            <w:r w:rsidR="00176C70"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von den Vereinsverantwortlichen benannt.</w:t>
            </w:r>
            <w:r w:rsidR="00860A69"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</w:p>
          <w:p w14:paraId="2A54E213" w14:textId="77777777" w:rsidR="00FB0B83" w:rsidRPr="003A09D2" w:rsidRDefault="00FB0B83" w:rsidP="00FB0B83">
            <w:pPr>
              <w:pStyle w:val="Textkrper-Einzug2"/>
              <w:spacing w:after="200" w:line="240" w:lineRule="auto"/>
              <w:ind w:left="357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Dieser muss sich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über 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die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aktuellen bundes-, landes-, und landkreisweite Regelungen und Vorgaben in Bezug auf die Corona Pandemie SARS-CoV-2</w:t>
            </w:r>
            <w:r w:rsidRPr="003A09D2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.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(siehe A.1)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:</w:t>
            </w:r>
          </w:p>
          <w:p w14:paraId="1571ADB9" w14:textId="77777777" w:rsidR="00FB0B83" w:rsidRPr="003A09D2" w:rsidRDefault="00FB0B83" w:rsidP="00FB0B83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selbst informieren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,</w:t>
            </w:r>
          </w:p>
          <w:p w14:paraId="45225C3C" w14:textId="77777777" w:rsidR="00FB0B83" w:rsidRPr="003A09D2" w:rsidRDefault="00FB0B83" w:rsidP="00FB0B83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a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lle Mitarbeitenden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informieren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und</w:t>
            </w:r>
          </w:p>
          <w:p w14:paraId="23A39FE0" w14:textId="2AC1F1B6" w:rsidR="000936D2" w:rsidRPr="00FB0B83" w:rsidRDefault="00FB0B83" w:rsidP="00FB0B83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die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Einhaltung regelmäßig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kontrollieren.</w:t>
            </w:r>
          </w:p>
        </w:tc>
      </w:tr>
      <w:tr w:rsidR="00F47ABA" w:rsidRPr="004264ED" w14:paraId="505BE630" w14:textId="77777777" w:rsidTr="00F47ABA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37380ADE" w14:textId="5237E029" w:rsidR="00F47ABA" w:rsidRPr="003A09D2" w:rsidRDefault="000B687B" w:rsidP="00F47ABA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1161046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47AB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47ABA" w:rsidRPr="003A09D2">
              <w:rPr>
                <w:rFonts w:ascii="Calibri" w:hAnsi="Calibri"/>
                <w:color w:val="000000" w:themeColor="text1"/>
                <w:szCs w:val="24"/>
              </w:rPr>
              <w:t xml:space="preserve">Die </w:t>
            </w:r>
            <w:r w:rsidR="00F47ABA" w:rsidRP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>Leitungskräfte</w:t>
            </w:r>
            <w:r w:rsidR="00F47ABA" w:rsidRPr="003A09D2">
              <w:rPr>
                <w:rFonts w:ascii="Calibri" w:hAnsi="Calibri"/>
                <w:color w:val="000000" w:themeColor="text1"/>
                <w:szCs w:val="24"/>
              </w:rPr>
              <w:t xml:space="preserve"> bei der Veranstaltung kontrollieren:</w:t>
            </w:r>
          </w:p>
          <w:p w14:paraId="7C05AD3A" w14:textId="77777777" w:rsidR="00F47ABA" w:rsidRPr="003A09D2" w:rsidRDefault="00F47ABA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="Calibri" w:hAnsi="Calibri"/>
                <w:color w:val="000000" w:themeColor="text1"/>
                <w:szCs w:val="24"/>
              </w:rPr>
              <w:t xml:space="preserve">die 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Einhaltung</w:t>
            </w:r>
            <w:r w:rsidRPr="003A09D2">
              <w:rPr>
                <w:rFonts w:ascii="Calibri" w:hAnsi="Calibri"/>
                <w:color w:val="000000" w:themeColor="text1"/>
                <w:szCs w:val="24"/>
              </w:rPr>
              <w:t xml:space="preserve"> der Regelungen;</w:t>
            </w:r>
          </w:p>
          <w:p w14:paraId="00D38E53" w14:textId="77777777" w:rsidR="00F47ABA" w:rsidRPr="003A09D2" w:rsidRDefault="00F47ABA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="Calibri" w:hAnsi="Calibri"/>
                <w:color w:val="000000" w:themeColor="text1"/>
                <w:szCs w:val="24"/>
              </w:rPr>
              <w:t>übernehmen die Dokumentation der Veranstaltung (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siehe 6.);</w:t>
            </w:r>
          </w:p>
          <w:p w14:paraId="4F07AA31" w14:textId="456DFA72" w:rsidR="00F47ABA" w:rsidRPr="003A09D2" w:rsidRDefault="00F47ABA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</w:rPr>
              <w:t xml:space="preserve">überprüfen, ob ausreichend Seife, Einmalhandtücher und </w:t>
            </w:r>
            <w:r>
              <w:rPr>
                <w:rFonts w:asciiTheme="minorHAnsi" w:hAnsiTheme="minorHAnsi" w:cstheme="minorHAnsi"/>
                <w:color w:val="000000" w:themeColor="text1"/>
              </w:rPr>
              <w:t>Hände, sowie Fl</w:t>
            </w:r>
            <w:r>
              <w:rPr>
                <w:rFonts w:asciiTheme="minorHAnsi" w:hAnsiTheme="minorHAnsi" w:cstheme="minorHAnsi"/>
                <w:color w:val="000000" w:themeColor="text1"/>
              </w:rPr>
              <w:t>ä</w:t>
            </w:r>
            <w:r>
              <w:rPr>
                <w:rFonts w:asciiTheme="minorHAnsi" w:hAnsiTheme="minorHAnsi" w:cstheme="minorHAnsi"/>
                <w:color w:val="000000" w:themeColor="text1"/>
              </w:rPr>
              <w:t>chend</w:t>
            </w:r>
            <w:r w:rsidRPr="003A09D2">
              <w:rPr>
                <w:rFonts w:asciiTheme="minorHAnsi" w:hAnsiTheme="minorHAnsi" w:cstheme="minorHAnsi"/>
                <w:color w:val="000000" w:themeColor="text1"/>
              </w:rPr>
              <w:t>esinfektionsmittel</w:t>
            </w:r>
            <w:r w:rsidR="00F54C77">
              <w:rPr>
                <w:rFonts w:asciiTheme="minorHAnsi" w:hAnsiTheme="minorHAnsi" w:cstheme="minorHAnsi"/>
                <w:color w:val="000000" w:themeColor="text1"/>
              </w:rPr>
              <w:t>, Händ</w:t>
            </w:r>
            <w:r>
              <w:rPr>
                <w:rFonts w:ascii="Calibri" w:hAnsi="Calibri"/>
                <w:szCs w:val="24"/>
              </w:rPr>
              <w:t>edesinfektionsmittel (gelistet nach VAH, min. Wirkbereich begrenzt viruzid)</w:t>
            </w:r>
            <w:r w:rsidRPr="003A09D2">
              <w:rPr>
                <w:rFonts w:asciiTheme="minorHAnsi" w:hAnsiTheme="minorHAnsi" w:cstheme="minorHAnsi"/>
                <w:color w:val="000000" w:themeColor="text1"/>
              </w:rPr>
              <w:t xml:space="preserve"> zur Verfügung stehen (siehe 5.3.6) und sorgen ggf. dafür, dass aufgefüllt wird;</w:t>
            </w:r>
          </w:p>
          <w:p w14:paraId="741901CD" w14:textId="77777777" w:rsidR="00F47ABA" w:rsidRPr="003A09D2" w:rsidRDefault="00F47ABA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</w:rPr>
              <w:t xml:space="preserve">ob eine zusätzliche Desinfektion bzw. Reinigung von Räumlichkeiten, Türklinken etc. während der Veranstaltung nötig ist und sorgen ggf. für diese (siehe </w:t>
            </w:r>
            <w:r>
              <w:rPr>
                <w:rFonts w:asciiTheme="minorHAnsi" w:hAnsiTheme="minorHAnsi" w:cstheme="minorHAnsi"/>
                <w:color w:val="000000" w:themeColor="text1"/>
              </w:rPr>
              <w:t>5.3.7)</w:t>
            </w:r>
            <w:r w:rsidRPr="003A09D2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7E66FF45" w14:textId="77777777" w:rsidR="00F47ABA" w:rsidRPr="003A09D2" w:rsidRDefault="00F47ABA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</w:rPr>
              <w:t>ob regelmäßig gelüftet wird und sorgen dafür (siehe 5.3.7).</w:t>
            </w:r>
          </w:p>
        </w:tc>
      </w:tr>
    </w:tbl>
    <w:p w14:paraId="463A0988" w14:textId="4C2F7599" w:rsidR="006938A4" w:rsidRPr="003662C1" w:rsidRDefault="006938A4" w:rsidP="006938A4">
      <w:pPr>
        <w:rPr>
          <w:rFonts w:ascii="Calibri" w:hAnsi="Calibri"/>
          <w:b/>
          <w:bCs/>
          <w:sz w:val="2"/>
          <w:szCs w:val="2"/>
        </w:rPr>
      </w:pPr>
      <w:r w:rsidRPr="003662C1">
        <w:rPr>
          <w:rFonts w:ascii="Calibri" w:hAnsi="Calibri"/>
          <w:b/>
          <w:bCs/>
          <w:sz w:val="2"/>
          <w:szCs w:val="2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D622FB" w:rsidRPr="00E74CD3" w14:paraId="7ACFAFF9" w14:textId="77777777" w:rsidTr="00E74CD3">
        <w:trPr>
          <w:cantSplit/>
        </w:trPr>
        <w:tc>
          <w:tcPr>
            <w:tcW w:w="9060" w:type="dxa"/>
            <w:shd w:val="clear" w:color="auto" w:fill="D9D9D9"/>
          </w:tcPr>
          <w:p w14:paraId="52329D77" w14:textId="03814779" w:rsidR="00D622FB" w:rsidRPr="00E74CD3" w:rsidRDefault="000138A3" w:rsidP="002A15C3">
            <w:pPr>
              <w:pStyle w:val="berschrift4"/>
              <w:numPr>
                <w:ilvl w:val="0"/>
                <w:numId w:val="3"/>
              </w:numPr>
              <w:rPr>
                <w:bCs/>
                <w:szCs w:val="24"/>
              </w:rPr>
            </w:pPr>
            <w:bookmarkStart w:id="13" w:name="_Hlk43327934"/>
            <w:r>
              <w:rPr>
                <w:bCs/>
                <w:szCs w:val="24"/>
              </w:rPr>
              <w:lastRenderedPageBreak/>
              <w:t>Teilnehmende</w:t>
            </w:r>
          </w:p>
        </w:tc>
      </w:tr>
    </w:tbl>
    <w:p w14:paraId="41C1B8F0" w14:textId="77777777" w:rsidR="00396A2D" w:rsidRPr="00D622FB" w:rsidRDefault="00396A2D" w:rsidP="00D622FB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6938A4" w:rsidRPr="00E74CD3" w14:paraId="19FDED18" w14:textId="77777777" w:rsidTr="00A75A21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B8C8CAF" w14:textId="7434C197" w:rsidR="006550B7" w:rsidRPr="00345FB3" w:rsidRDefault="00FE5654" w:rsidP="002A15C3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 w:rsidRPr="00345FB3">
              <w:rPr>
                <w:bCs/>
                <w:sz w:val="24"/>
                <w:szCs w:val="24"/>
              </w:rPr>
              <w:t>Voraussetzungen</w:t>
            </w:r>
            <w:r w:rsidR="00860A69">
              <w:rPr>
                <w:bCs/>
                <w:sz w:val="24"/>
                <w:szCs w:val="24"/>
              </w:rPr>
              <w:t xml:space="preserve"> von Teilnehmenden</w:t>
            </w:r>
          </w:p>
        </w:tc>
      </w:tr>
      <w:tr w:rsidR="00A75A21" w:rsidRPr="00D02053" w14:paraId="3B58BAC2" w14:textId="77777777" w:rsidTr="00412A68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55CD2D89" w14:textId="77777777" w:rsidR="00A75A21" w:rsidRPr="00345FB3" w:rsidRDefault="00A75A21" w:rsidP="00B368A4">
            <w:pPr>
              <w:rPr>
                <w:rFonts w:ascii="Calibri" w:hAnsi="Calibri"/>
                <w:szCs w:val="24"/>
              </w:rPr>
            </w:pPr>
          </w:p>
        </w:tc>
      </w:tr>
      <w:bookmarkEnd w:id="13"/>
      <w:tr w:rsidR="006938A4" w:rsidRPr="004264ED" w14:paraId="40B648A4" w14:textId="77777777" w:rsidTr="00412A68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FCC68BF" w14:textId="34E4B739" w:rsidR="002C29B6" w:rsidRPr="00412A68" w:rsidRDefault="000B687B" w:rsidP="00412A6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5787580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412A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4F3B0F"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Von den </w:t>
            </w:r>
            <w:r w:rsidR="002C29B6"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>Teilnehmenden (bei minderjährigen Teilnehmenden von den Eltern – siehe 3.1)</w:t>
            </w:r>
            <w:r w:rsidR="004F3B0F"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  <w:r w:rsidR="00727A79"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>wird eine schriftliche Einverständniserklärung</w:t>
            </w:r>
            <w:bookmarkStart w:id="14" w:name="_Hlk43332181"/>
            <w:r w:rsidR="00D3513A"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  <w:bookmarkEnd w:id="14"/>
            <w:r w:rsidR="00727A79"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>eingeholt.</w:t>
            </w:r>
          </w:p>
          <w:p w14:paraId="49A28148" w14:textId="52E4391F" w:rsidR="002C29B6" w:rsidRDefault="002C29B6" w:rsidP="00412A68">
            <w:pPr>
              <w:pStyle w:val="Textkrper-Einzug2"/>
              <w:spacing w:line="240" w:lineRule="auto"/>
              <w:ind w:left="425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Darin enthalten sind u.a.</w:t>
            </w:r>
          </w:p>
          <w:p w14:paraId="1870341A" w14:textId="05A70222" w:rsidR="002C29B6" w:rsidRPr="002C29B6" w:rsidRDefault="002C29B6" w:rsidP="002C29B6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2C29B6">
              <w:rPr>
                <w:rFonts w:ascii="Calibri" w:hAnsi="Calibri"/>
                <w:szCs w:val="24"/>
              </w:rPr>
              <w:t>Kontaktdaten der Teilnehmenden</w:t>
            </w:r>
          </w:p>
          <w:p w14:paraId="730993C3" w14:textId="7DD9F15A" w:rsidR="002C29B6" w:rsidRDefault="002C29B6" w:rsidP="002C29B6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2C29B6">
              <w:rPr>
                <w:rFonts w:ascii="Calibri" w:hAnsi="Calibri"/>
                <w:szCs w:val="24"/>
              </w:rPr>
              <w:t>Abfrage</w:t>
            </w:r>
            <w:r>
              <w:rPr>
                <w:rFonts w:asciiTheme="minorHAnsi" w:hAnsiTheme="minorHAnsi" w:cstheme="minorHAnsi"/>
                <w:szCs w:val="24"/>
              </w:rPr>
              <w:t xml:space="preserve"> zu</w:t>
            </w:r>
            <w:r w:rsidR="000664EB">
              <w:rPr>
                <w:rFonts w:asciiTheme="minorHAnsi" w:hAnsiTheme="minorHAnsi" w:cstheme="minorHAnsi"/>
                <w:szCs w:val="24"/>
              </w:rPr>
              <w:t xml:space="preserve">r Zugehörigkeit zu einer Risikogruppe </w:t>
            </w:r>
          </w:p>
          <w:p w14:paraId="2841C368" w14:textId="4094E67A" w:rsidR="00B354B9" w:rsidRPr="003A09D2" w:rsidRDefault="00B354B9" w:rsidP="002C29B6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Abfrage zur Krankheitssymptomfreiheit</w:t>
            </w:r>
          </w:p>
          <w:p w14:paraId="2759F26F" w14:textId="07C35DC9" w:rsidR="00ED7F6E" w:rsidRPr="00F47ABA" w:rsidRDefault="000664EB" w:rsidP="00F47ABA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Abfrage zu Kontakt mit </w:t>
            </w:r>
            <w:r w:rsidR="00D555DF" w:rsidRPr="00D555DF">
              <w:rPr>
                <w:rFonts w:asciiTheme="minorHAnsi" w:hAnsiTheme="minorHAnsi"/>
                <w:bCs/>
                <w:szCs w:val="24"/>
              </w:rPr>
              <w:t>SARS-CoV-2</w:t>
            </w:r>
            <w:r w:rsidR="00D555DF">
              <w:rPr>
                <w:bCs/>
                <w:szCs w:val="24"/>
              </w:rPr>
              <w:t xml:space="preserve"> 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infizierten Personen</w:t>
            </w:r>
          </w:p>
        </w:tc>
      </w:tr>
      <w:tr w:rsidR="00F47ABA" w:rsidRPr="004264ED" w14:paraId="4ECC01BF" w14:textId="77777777" w:rsidTr="00412A6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657497CF" w14:textId="09655B6F" w:rsidR="00F47ABA" w:rsidRPr="00345FB3" w:rsidRDefault="000B687B" w:rsidP="00412A6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8425859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412A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47ABA" w:rsidRPr="00345FB3">
              <w:rPr>
                <w:rFonts w:asciiTheme="minorHAnsi" w:hAnsiTheme="minorHAnsi" w:cstheme="minorHAnsi"/>
                <w:szCs w:val="24"/>
              </w:rPr>
              <w:t xml:space="preserve">Es </w:t>
            </w:r>
            <w:r w:rsidR="00F47ABA">
              <w:rPr>
                <w:rFonts w:asciiTheme="minorHAnsi" w:hAnsiTheme="minorHAnsi" w:cstheme="minorHAnsi"/>
                <w:szCs w:val="24"/>
              </w:rPr>
              <w:t>nimmt nur</w:t>
            </w:r>
            <w:r w:rsidR="00F47ABA" w:rsidRPr="00345FB3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F47ABA"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>teil</w:t>
            </w:r>
            <w:r w:rsidR="00F47ABA">
              <w:rPr>
                <w:rFonts w:asciiTheme="minorHAnsi" w:hAnsiTheme="minorHAnsi" w:cstheme="minorHAnsi"/>
                <w:szCs w:val="24"/>
              </w:rPr>
              <w:t xml:space="preserve"> und darf zur Veranstaltung gebracht werden:</w:t>
            </w:r>
          </w:p>
          <w:p w14:paraId="44F0CC2C" w14:textId="49793D86" w:rsidR="00F47ABA" w:rsidRPr="003A09D2" w:rsidRDefault="00412A68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</w:t>
            </w:r>
            <w:r w:rsidR="00F47ABA">
              <w:rPr>
                <w:rFonts w:asciiTheme="minorHAnsi" w:hAnsiTheme="minorHAnsi" w:cstheme="minorHAnsi"/>
                <w:szCs w:val="24"/>
              </w:rPr>
              <w:t>er</w:t>
            </w:r>
            <w:r w:rsidR="00F47ABA" w:rsidRPr="003A09D2">
              <w:rPr>
                <w:rFonts w:ascii="Calibri" w:hAnsi="Calibri"/>
                <w:color w:val="000000" w:themeColor="text1"/>
                <w:szCs w:val="24"/>
              </w:rPr>
              <w:t xml:space="preserve"> keine Krankheitssymptome aufweis</w:t>
            </w:r>
            <w:r w:rsidR="00F47ABA">
              <w:rPr>
                <w:rFonts w:ascii="Calibri" w:hAnsi="Calibri"/>
                <w:color w:val="000000" w:themeColor="text1"/>
                <w:szCs w:val="24"/>
              </w:rPr>
              <w:t>t</w:t>
            </w:r>
            <w:r w:rsidR="00F47ABA" w:rsidRPr="003A09D2">
              <w:rPr>
                <w:rFonts w:ascii="Calibri" w:hAnsi="Calibri"/>
                <w:color w:val="000000" w:themeColor="text1"/>
                <w:szCs w:val="24"/>
              </w:rPr>
              <w:t>,</w:t>
            </w:r>
          </w:p>
          <w:p w14:paraId="64D58402" w14:textId="464E010E" w:rsidR="00F47ABA" w:rsidRPr="003A09D2" w:rsidRDefault="00412A68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</w:t>
            </w:r>
            <w:r w:rsidR="00F47ABA">
              <w:rPr>
                <w:rFonts w:asciiTheme="minorHAnsi" w:hAnsiTheme="minorHAnsi" w:cstheme="minorHAnsi"/>
                <w:szCs w:val="24"/>
              </w:rPr>
              <w:t>er</w:t>
            </w:r>
            <w:r w:rsidR="00F47ABA" w:rsidRPr="003A09D2">
              <w:rPr>
                <w:rFonts w:ascii="Calibri" w:hAnsi="Calibri"/>
                <w:color w:val="000000" w:themeColor="text1"/>
                <w:szCs w:val="24"/>
              </w:rPr>
              <w:t xml:space="preserve"> nicht in Kontakt zu einer mit </w:t>
            </w:r>
            <w:r w:rsidR="00F47ABA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SARS-CoV-2</w:t>
            </w:r>
            <w:r w:rsidR="00F47ABA" w:rsidRPr="003A09D2">
              <w:rPr>
                <w:rFonts w:ascii="Calibri" w:hAnsi="Calibri"/>
                <w:color w:val="000000" w:themeColor="text1"/>
                <w:szCs w:val="24"/>
              </w:rPr>
              <w:t xml:space="preserve"> infizierten Person steh</w:t>
            </w:r>
            <w:r w:rsidR="00F47ABA">
              <w:rPr>
                <w:rFonts w:ascii="Calibri" w:hAnsi="Calibri"/>
                <w:color w:val="000000" w:themeColor="text1"/>
                <w:szCs w:val="24"/>
              </w:rPr>
              <w:t>t</w:t>
            </w:r>
            <w:r w:rsidR="00F47ABA" w:rsidRPr="003A09D2">
              <w:rPr>
                <w:rFonts w:ascii="Calibri" w:hAnsi="Calibri"/>
                <w:color w:val="000000" w:themeColor="text1"/>
                <w:szCs w:val="24"/>
              </w:rPr>
              <w:t xml:space="preserve"> bzw. stand,</w:t>
            </w:r>
          </w:p>
          <w:p w14:paraId="6E361A43" w14:textId="3E09FAD2" w:rsidR="00F47ABA" w:rsidRPr="003A09D2" w:rsidRDefault="00F47ABA" w:rsidP="003B5AAC">
            <w:pPr>
              <w:pStyle w:val="Textkrper-Einzug2"/>
              <w:spacing w:after="200" w:line="240" w:lineRule="auto"/>
              <w:ind w:left="1077"/>
              <w:rPr>
                <w:rFonts w:ascii="Calibri" w:hAnsi="Calibri"/>
                <w:color w:val="000000" w:themeColor="text1"/>
                <w:szCs w:val="24"/>
              </w:rPr>
            </w:pPr>
            <w:r w:rsidRPr="003A09D2">
              <w:rPr>
                <w:rFonts w:ascii="Calibri" w:hAnsi="Calibri"/>
                <w:color w:val="000000" w:themeColor="text1"/>
                <w:szCs w:val="24"/>
              </w:rPr>
              <w:t xml:space="preserve">bzw. seit dem Kontakt mit einer </w:t>
            </w:r>
            <w:r w:rsidR="00D555DF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SARS-CoV-2</w:t>
            </w:r>
            <w:r w:rsidR="00D555DF" w:rsidRPr="003A09D2">
              <w:rPr>
                <w:rFonts w:ascii="Calibri" w:hAnsi="Calibri"/>
                <w:color w:val="000000" w:themeColor="text1"/>
                <w:szCs w:val="24"/>
              </w:rPr>
              <w:t xml:space="preserve"> infizierten Person </w:t>
            </w:r>
            <w:r w:rsidRPr="003A09D2">
              <w:rPr>
                <w:rFonts w:ascii="Calibri" w:hAnsi="Calibri"/>
                <w:color w:val="000000" w:themeColor="text1"/>
                <w:szCs w:val="24"/>
              </w:rPr>
              <w:t>14 Tage verga</w:t>
            </w:r>
            <w:r w:rsidRPr="003A09D2">
              <w:rPr>
                <w:rFonts w:ascii="Calibri" w:hAnsi="Calibri"/>
                <w:color w:val="000000" w:themeColor="text1"/>
                <w:szCs w:val="24"/>
              </w:rPr>
              <w:t>n</w:t>
            </w:r>
            <w:r w:rsidRPr="003A09D2">
              <w:rPr>
                <w:rFonts w:ascii="Calibri" w:hAnsi="Calibri"/>
                <w:color w:val="000000" w:themeColor="text1"/>
                <w:szCs w:val="24"/>
              </w:rPr>
              <w:t>gen sind,</w:t>
            </w:r>
          </w:p>
          <w:p w14:paraId="2C9A7EDE" w14:textId="34EC1794" w:rsidR="00F47ABA" w:rsidRPr="003A09D2" w:rsidRDefault="00412A68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w</w:t>
            </w:r>
            <w:r w:rsidR="00F47ABA">
              <w:rPr>
                <w:rFonts w:ascii="Calibri" w:hAnsi="Calibri"/>
                <w:color w:val="000000" w:themeColor="text1"/>
                <w:szCs w:val="24"/>
              </w:rPr>
              <w:t>er</w:t>
            </w:r>
            <w:r w:rsidR="00F47ABA" w:rsidRPr="003A09D2">
              <w:rPr>
                <w:rFonts w:ascii="Calibri" w:hAnsi="Calibri"/>
                <w:color w:val="000000" w:themeColor="text1"/>
                <w:szCs w:val="24"/>
              </w:rPr>
              <w:t xml:space="preserve"> keiner sonstigen</w:t>
            </w:r>
            <w:r w:rsidR="00F47ABA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Quarantänemaßnahme unterlieg</w:t>
            </w:r>
            <w:r w:rsidR="00F47ABA">
              <w:rPr>
                <w:rFonts w:asciiTheme="minorHAnsi" w:hAnsiTheme="minorHAnsi" w:cstheme="minorHAnsi"/>
                <w:color w:val="000000" w:themeColor="text1"/>
                <w:szCs w:val="24"/>
              </w:rPr>
              <w:t>t</w:t>
            </w:r>
            <w:r w:rsidR="00F47ABA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  <w:p w14:paraId="4C720F91" w14:textId="7F66C7D8" w:rsidR="00F47ABA" w:rsidRPr="00412A68" w:rsidRDefault="00F47ABA" w:rsidP="00412A68">
            <w:pPr>
              <w:pStyle w:val="Textkrper-Einzug2"/>
              <w:spacing w:after="200" w:line="240" w:lineRule="auto"/>
              <w:ind w:left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Diese Voraussetzungen bestätigen die Teilnehmer bzw. Eltern</w:t>
            </w:r>
            <w:r w:rsidR="006F5661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</w:tr>
      <w:tr w:rsidR="00F47ABA" w:rsidRPr="004264ED" w14:paraId="344F2ED9" w14:textId="77777777" w:rsidTr="00412A6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6E57AB2F" w14:textId="33BC5459" w:rsidR="00F47ABA" w:rsidRPr="00412A68" w:rsidRDefault="000B687B" w:rsidP="00D50D7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5177439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412A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412A68">
              <w:rPr>
                <w:rFonts w:asciiTheme="minorHAnsi" w:hAnsiTheme="minorHAnsi" w:cstheme="minorHAnsi"/>
                <w:color w:val="000000" w:themeColor="text1"/>
                <w:szCs w:val="28"/>
              </w:rPr>
              <w:t>T</w:t>
            </w:r>
            <w:r w:rsidR="00F47ABA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reten bei Teilnehmenden während der Veranstaltung Krankheitssymptome auf wird entsprechend </w:t>
            </w:r>
            <w:r w:rsidR="00D50D78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Punkt </w:t>
            </w:r>
            <w:r w:rsidR="00F47ABA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7 „</w:t>
            </w:r>
            <w:r w:rsidR="00F47ABA" w:rsidRPr="003A09D2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Verhalten beim Auftreten von Krankheitszeichen / Meldung von Verdachtsfällen“ vorgegangen.</w:t>
            </w:r>
            <w:r w:rsidR="00F47ABA" w:rsidRPr="003A09D2">
              <w:rPr>
                <w:bCs/>
                <w:color w:val="000000" w:themeColor="text1"/>
                <w:szCs w:val="24"/>
              </w:rPr>
              <w:t xml:space="preserve"> </w:t>
            </w:r>
          </w:p>
        </w:tc>
      </w:tr>
      <w:tr w:rsidR="00F47ABA" w:rsidRPr="004264ED" w14:paraId="0E68A709" w14:textId="77777777" w:rsidTr="00BA720B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067176AE" w14:textId="166EAE39" w:rsidR="00A33446" w:rsidRDefault="000B687B" w:rsidP="00412A6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4273905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A3344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A33446">
              <w:rPr>
                <w:rFonts w:asciiTheme="minorHAnsi" w:hAnsiTheme="minorHAnsi" w:cstheme="minorHAnsi"/>
                <w:szCs w:val="24"/>
              </w:rPr>
              <w:t xml:space="preserve"> Bei mehrtägigen Veranstaltungen erkundigen</w:t>
            </w:r>
            <w:r w:rsidR="00A33446" w:rsidRPr="00345FB3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A33446"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>Mitarbeitenden</w:t>
            </w:r>
            <w:r w:rsidR="00A33446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A33446" w:rsidRPr="00345FB3">
              <w:rPr>
                <w:rFonts w:asciiTheme="minorHAnsi" w:hAnsiTheme="minorHAnsi" w:cstheme="minorHAnsi"/>
                <w:szCs w:val="24"/>
              </w:rPr>
              <w:t xml:space="preserve">sich regelmäßig </w:t>
            </w:r>
            <w:r w:rsidR="00A33446">
              <w:rPr>
                <w:rFonts w:asciiTheme="minorHAnsi" w:hAnsiTheme="minorHAnsi" w:cstheme="minorHAnsi"/>
                <w:szCs w:val="24"/>
              </w:rPr>
              <w:t>bei den volljährigen Teilnehmenden bzw. den Eltern</w:t>
            </w:r>
            <w:r w:rsidR="00A33446" w:rsidRPr="00345FB3">
              <w:rPr>
                <w:rFonts w:asciiTheme="minorHAnsi" w:hAnsiTheme="minorHAnsi" w:cstheme="minorHAnsi"/>
                <w:szCs w:val="24"/>
              </w:rPr>
              <w:t xml:space="preserve">, ob zwischenzeitlich Kontakte zu </w:t>
            </w:r>
            <w:r w:rsidR="00D555DF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SARS-CoV-2</w:t>
            </w:r>
            <w:r w:rsidR="00D555DF" w:rsidRPr="003A09D2">
              <w:rPr>
                <w:rFonts w:ascii="Calibri" w:hAnsi="Calibri"/>
                <w:color w:val="000000" w:themeColor="text1"/>
                <w:szCs w:val="24"/>
              </w:rPr>
              <w:t xml:space="preserve"> infizierten Person</w:t>
            </w:r>
            <w:r w:rsidR="00D555DF">
              <w:rPr>
                <w:rFonts w:ascii="Calibri" w:hAnsi="Calibri"/>
                <w:color w:val="000000" w:themeColor="text1"/>
                <w:szCs w:val="24"/>
              </w:rPr>
              <w:t>en</w:t>
            </w:r>
            <w:r w:rsidR="00D555DF" w:rsidRPr="00345FB3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A33446" w:rsidRPr="00345FB3">
              <w:rPr>
                <w:rFonts w:asciiTheme="minorHAnsi" w:hAnsiTheme="minorHAnsi" w:cstheme="minorHAnsi"/>
                <w:szCs w:val="24"/>
              </w:rPr>
              <w:t>stattgefunden haben oder im Umfeld des Teil</w:t>
            </w:r>
            <w:r w:rsidR="00A33446">
              <w:rPr>
                <w:rFonts w:asciiTheme="minorHAnsi" w:hAnsiTheme="minorHAnsi" w:cstheme="minorHAnsi"/>
                <w:szCs w:val="24"/>
              </w:rPr>
              <w:t>nehmenden</w:t>
            </w:r>
            <w:r w:rsidR="00A33446" w:rsidRPr="00345FB3">
              <w:rPr>
                <w:rFonts w:asciiTheme="minorHAnsi" w:hAnsiTheme="minorHAnsi" w:cstheme="minorHAnsi"/>
                <w:szCs w:val="24"/>
              </w:rPr>
              <w:t xml:space="preserve"> Personen akute respiratorische Symptome aufweisen</w:t>
            </w:r>
          </w:p>
          <w:p w14:paraId="22B17F2D" w14:textId="250DAB8C" w:rsidR="00F47ABA" w:rsidRPr="00412A68" w:rsidRDefault="00F47ABA" w:rsidP="00412A68">
            <w:pPr>
              <w:pStyle w:val="Textkrper-Einzug2"/>
              <w:spacing w:after="200" w:line="240" w:lineRule="auto"/>
              <w:ind w:left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Dies wird mittels eines Formulars entsprechend dokumentiert.</w:t>
            </w:r>
          </w:p>
        </w:tc>
      </w:tr>
    </w:tbl>
    <w:p w14:paraId="0ACBE31D" w14:textId="77777777" w:rsidR="00670D36" w:rsidRDefault="00670D36">
      <w: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F47ABA" w:rsidRPr="004264ED" w14:paraId="61D5B48E" w14:textId="77777777" w:rsidTr="00BA720B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46D21B60" w14:textId="1544C87B" w:rsidR="00412A68" w:rsidRDefault="00F47ABA" w:rsidP="00412A68">
            <w:pPr>
              <w:pStyle w:val="Textkrper-Einzug2"/>
              <w:spacing w:before="120" w:after="200" w:line="240" w:lineRule="auto"/>
              <w:ind w:left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lastRenderedPageBreak/>
              <w:t>Bei Teilnehmenden, die nach den Informationen des Robert-Koch-Instituts zu Persone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n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gruppen gehören, die nach bisherigen Erkenntnissen ein höheres Risiko für einen schweren Krankheitsverlauf haben:</w:t>
            </w:r>
          </w:p>
          <w:p w14:paraId="15678C79" w14:textId="5E3A8D65" w:rsidR="00F47ABA" w:rsidRPr="00412A68" w:rsidRDefault="000B687B" w:rsidP="000820C0">
            <w:pPr>
              <w:pStyle w:val="Textkrper-Einzug2"/>
              <w:spacing w:before="120" w:after="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208373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412A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47ABA"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klären die Eltern mit dem Arzt geeignete Schutzmaßnahmen ab, </w:t>
            </w:r>
          </w:p>
          <w:p w14:paraId="4084C6CA" w14:textId="725D87D6" w:rsidR="00F47ABA" w:rsidRPr="00412A68" w:rsidRDefault="00F47ABA" w:rsidP="000820C0">
            <w:pPr>
              <w:pStyle w:val="Textkrper-Einzug2"/>
              <w:spacing w:before="80" w:after="200" w:line="240" w:lineRule="auto"/>
              <w:ind w:left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>sowie mit dem Veranstalter deren Umsetzung bei der Veranstaltung</w:t>
            </w:r>
            <w:r w:rsidR="00B82459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(Auflistung der Maßnahmen von den Eltern geben lassen und bestätigen lassen, dass diese mit dem Arzt abgesprochen sind).</w:t>
            </w:r>
            <w:r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</w:p>
          <w:p w14:paraId="4637B2DD" w14:textId="469FCBA9" w:rsidR="00F47ABA" w:rsidRPr="00345FB3" w:rsidRDefault="000B687B" w:rsidP="00412A6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43964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A68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412A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47ABA"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>können nicht an der Veranstaltung teilnehmen.</w:t>
            </w:r>
          </w:p>
        </w:tc>
      </w:tr>
    </w:tbl>
    <w:p w14:paraId="0419EFBC" w14:textId="77777777" w:rsidR="00F47ABA" w:rsidRPr="00412A68" w:rsidRDefault="00F47ABA" w:rsidP="00412A68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D107D4" w:rsidRPr="00E74CD3" w14:paraId="29DA8BAE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C47642B" w14:textId="77777777" w:rsidR="00D107D4" w:rsidRPr="00956A4C" w:rsidRDefault="00D107D4" w:rsidP="0042765C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bookmarkStart w:id="15" w:name="_Hlk43327948"/>
            <w:r w:rsidRPr="00956A4C">
              <w:rPr>
                <w:bCs/>
                <w:sz w:val="24"/>
                <w:szCs w:val="24"/>
              </w:rPr>
              <w:t>Information</w:t>
            </w:r>
            <w:r>
              <w:rPr>
                <w:bCs/>
                <w:sz w:val="24"/>
                <w:szCs w:val="24"/>
              </w:rPr>
              <w:t xml:space="preserve"> von Teilnehmenden</w:t>
            </w:r>
          </w:p>
        </w:tc>
      </w:tr>
      <w:tr w:rsidR="00D107D4" w:rsidRPr="00D02053" w14:paraId="28A2AB64" w14:textId="77777777" w:rsidTr="00F855F6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402D65AE" w14:textId="77777777" w:rsidR="00D107D4" w:rsidRPr="00D02053" w:rsidRDefault="00D107D4" w:rsidP="0042765C">
            <w:pPr>
              <w:rPr>
                <w:rFonts w:ascii="Calibri" w:hAnsi="Calibri"/>
                <w:szCs w:val="24"/>
              </w:rPr>
            </w:pPr>
          </w:p>
        </w:tc>
      </w:tr>
      <w:bookmarkEnd w:id="15"/>
      <w:tr w:rsidR="00D107D4" w:rsidRPr="00956A4C" w14:paraId="29C6CF8A" w14:textId="77777777" w:rsidTr="00F855F6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1ACE432E" w14:textId="7065B81F" w:rsidR="00C87F3E" w:rsidRPr="00EC667D" w:rsidRDefault="000B687B" w:rsidP="00F855F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18903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F6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F855F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87F3E"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>Die Teilnehmenden werden informiert, dass</w:t>
            </w:r>
            <w:r w:rsidR="00C35DD8"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  <w:r w:rsidR="00C87F3E"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>F</w:t>
            </w:r>
            <w:r w:rsidR="00D107D4"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ahrgemeinschaften zum Ausgangspunkt </w:t>
            </w:r>
            <w:r w:rsidR="004C0E5D"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>vermieden werden</w:t>
            </w:r>
            <w:r w:rsidR="00C87F3E"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sollen</w:t>
            </w:r>
            <w:r w:rsidR="00D107D4"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. </w:t>
            </w:r>
          </w:p>
          <w:p w14:paraId="27CACA7C" w14:textId="3C48B801" w:rsidR="00D107D4" w:rsidRPr="00F855F6" w:rsidRDefault="00D107D4" w:rsidP="00F855F6">
            <w:pPr>
              <w:pStyle w:val="Textkrper-Einzug2"/>
              <w:spacing w:after="200" w:line="240" w:lineRule="auto"/>
              <w:ind w:left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Im Ausnahmefall </w:t>
            </w:r>
            <w:r w:rsidR="00C35DD8"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>wird</w:t>
            </w:r>
            <w:r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hier ein</w:t>
            </w:r>
            <w:r w:rsidR="00C77310">
              <w:rPr>
                <w:rFonts w:asciiTheme="minorHAnsi" w:hAnsiTheme="minorHAnsi" w:cstheme="minorHAnsi"/>
                <w:color w:val="000000" w:themeColor="text1"/>
                <w:szCs w:val="24"/>
              </w:rPr>
              <w:t>e</w:t>
            </w:r>
            <w:r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Mund-Nasen-Bedeckung getragen.</w:t>
            </w:r>
          </w:p>
        </w:tc>
      </w:tr>
      <w:tr w:rsidR="00F855F6" w:rsidRPr="00956A4C" w14:paraId="34D10864" w14:textId="77777777" w:rsidTr="00F855F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63136003" w14:textId="0777550B" w:rsidR="00F855F6" w:rsidRPr="00EC667D" w:rsidRDefault="000B687B" w:rsidP="00F855F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313154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855F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855F6" w:rsidRPr="00EC667D">
              <w:rPr>
                <w:rFonts w:ascii="Calibri" w:hAnsi="Calibri"/>
                <w:color w:val="000000" w:themeColor="text1"/>
                <w:szCs w:val="24"/>
              </w:rPr>
              <w:t xml:space="preserve">Die Teilnehmenden </w:t>
            </w:r>
            <w:r w:rsidR="00F855F6" w:rsidRPr="00F855F6">
              <w:rPr>
                <w:rFonts w:asciiTheme="minorHAnsi" w:hAnsiTheme="minorHAnsi" w:cstheme="minorHAnsi"/>
                <w:color w:val="000000" w:themeColor="text1"/>
                <w:szCs w:val="24"/>
              </w:rPr>
              <w:t>werden</w:t>
            </w:r>
            <w:r w:rsidR="00F855F6" w:rsidRPr="00EC667D">
              <w:rPr>
                <w:rFonts w:ascii="Calibri" w:hAnsi="Calibri"/>
                <w:color w:val="000000" w:themeColor="text1"/>
                <w:szCs w:val="24"/>
              </w:rPr>
              <w:t xml:space="preserve"> eingewiesen</w:t>
            </w:r>
            <w:r w:rsidR="00F855F6">
              <w:rPr>
                <w:rFonts w:ascii="Calibri" w:hAnsi="Calibri"/>
                <w:color w:val="000000" w:themeColor="text1"/>
                <w:szCs w:val="24"/>
              </w:rPr>
              <w:t xml:space="preserve"> und</w:t>
            </w:r>
            <w:r w:rsidR="00F855F6" w:rsidRPr="00EC667D">
              <w:rPr>
                <w:rFonts w:ascii="Calibri" w:hAnsi="Calibri"/>
                <w:color w:val="000000" w:themeColor="text1"/>
                <w:szCs w:val="24"/>
              </w:rPr>
              <w:t xml:space="preserve"> umfassend informiert über:</w:t>
            </w:r>
          </w:p>
          <w:p w14:paraId="79573F22" w14:textId="77777777" w:rsidR="00F855F6" w:rsidRPr="00EC667D" w:rsidRDefault="00F855F6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EC667D">
              <w:rPr>
                <w:rFonts w:ascii="Calibri" w:hAnsi="Calibri"/>
                <w:color w:val="000000" w:themeColor="text1"/>
                <w:szCs w:val="24"/>
              </w:rPr>
              <w:t xml:space="preserve">die getroffenen </w:t>
            </w:r>
            <w:r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>Schutz</w:t>
            </w:r>
            <w:r w:rsidRPr="00EC667D">
              <w:rPr>
                <w:rFonts w:ascii="Calibri" w:hAnsi="Calibri"/>
                <w:color w:val="000000" w:themeColor="text1"/>
                <w:szCs w:val="24"/>
              </w:rPr>
              <w:t>- und Hygienemaßnahmen,</w:t>
            </w:r>
          </w:p>
          <w:p w14:paraId="231DF8B5" w14:textId="77777777" w:rsidR="00F855F6" w:rsidRPr="00EC667D" w:rsidRDefault="00F855F6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EC667D">
              <w:rPr>
                <w:rFonts w:ascii="Calibri" w:hAnsi="Calibri"/>
                <w:color w:val="000000" w:themeColor="text1"/>
                <w:szCs w:val="24"/>
              </w:rPr>
              <w:t>den Ablauf der Veranstaltung.</w:t>
            </w:r>
          </w:p>
          <w:p w14:paraId="6C3127CE" w14:textId="3E38EE4D" w:rsidR="00F855F6" w:rsidRPr="00F855F6" w:rsidRDefault="00F855F6" w:rsidP="00F855F6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EC667D">
              <w:rPr>
                <w:rFonts w:ascii="Calibri" w:hAnsi="Calibri"/>
                <w:color w:val="000000" w:themeColor="text1"/>
                <w:szCs w:val="24"/>
              </w:rPr>
              <w:t>und dass die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  <w:r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>Schutz</w:t>
            </w:r>
            <w:r w:rsidRPr="00EC667D">
              <w:rPr>
                <w:rFonts w:ascii="Calibri" w:hAnsi="Calibri"/>
                <w:color w:val="000000" w:themeColor="text1"/>
                <w:szCs w:val="24"/>
              </w:rPr>
              <w:t>- und Hygienemaßnahmen zwingend eingehalten werden.</w:t>
            </w:r>
          </w:p>
        </w:tc>
      </w:tr>
      <w:tr w:rsidR="00F855F6" w:rsidRPr="00956A4C" w14:paraId="2B7136DE" w14:textId="77777777" w:rsidTr="00F855F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06D16DE2" w14:textId="732EB7EB" w:rsidR="00F855F6" w:rsidRPr="00F855F6" w:rsidRDefault="000B687B" w:rsidP="00F855F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20891146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855F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855F6"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>Die Hygiene-Verhaltensregeln (siehe 2.3) kommen den Teilnehmenden vorab zu.</w:t>
            </w:r>
          </w:p>
        </w:tc>
      </w:tr>
      <w:tr w:rsidR="00F855F6" w:rsidRPr="00956A4C" w14:paraId="7102684E" w14:textId="77777777" w:rsidTr="00F855F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3DBF5A92" w14:textId="174F1D89" w:rsidR="00F855F6" w:rsidRPr="00F855F6" w:rsidRDefault="000B687B" w:rsidP="00F855F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7316960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855F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855F6" w:rsidRPr="00EC667D">
              <w:rPr>
                <w:rFonts w:asciiTheme="minorHAnsi" w:hAnsiTheme="minorHAnsi" w:cstheme="minorHAnsi"/>
                <w:color w:val="000000" w:themeColor="text1"/>
                <w:szCs w:val="24"/>
              </w:rPr>
              <w:t>Die Teilnehmenden werden informiert, dass sie sich sofort bei den Mitarbeitenden melden müssen, wenn sie sich unwohl fühlen.</w:t>
            </w:r>
          </w:p>
        </w:tc>
      </w:tr>
      <w:tr w:rsidR="00F855F6" w:rsidRPr="00956A4C" w14:paraId="3426FB4B" w14:textId="77777777" w:rsidTr="00F855F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3061D4A1" w14:textId="3DED10FF" w:rsidR="00F855F6" w:rsidRPr="00EC667D" w:rsidRDefault="000B687B" w:rsidP="00F855F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7811528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855F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855F6" w:rsidRPr="00EC667D">
              <w:rPr>
                <w:rFonts w:asciiTheme="minorHAnsi" w:hAnsiTheme="minorHAnsi" w:cstheme="minorHAnsi"/>
                <w:color w:val="000000" w:themeColor="text1"/>
              </w:rPr>
              <w:t xml:space="preserve">Bei </w:t>
            </w:r>
            <w:r w:rsidR="00F855F6" w:rsidRPr="00F855F6">
              <w:rPr>
                <w:rFonts w:asciiTheme="minorHAnsi" w:hAnsiTheme="minorHAnsi" w:cstheme="minorHAnsi"/>
                <w:color w:val="000000" w:themeColor="text1"/>
                <w:szCs w:val="24"/>
              </w:rPr>
              <w:t>Minderjährigen</w:t>
            </w:r>
            <w:r w:rsidR="00F855F6" w:rsidRPr="00EC667D">
              <w:rPr>
                <w:rFonts w:asciiTheme="minorHAnsi" w:hAnsiTheme="minorHAnsi" w:cstheme="minorHAnsi"/>
                <w:color w:val="000000" w:themeColor="text1"/>
              </w:rPr>
              <w:t xml:space="preserve"> sind ebenfalls deren Eltern über diese Punkte in Kenntnis zu se</w:t>
            </w:r>
            <w:r w:rsidR="00F855F6" w:rsidRPr="00EC667D">
              <w:rPr>
                <w:rFonts w:asciiTheme="minorHAnsi" w:hAnsiTheme="minorHAnsi" w:cstheme="minorHAnsi"/>
                <w:color w:val="000000" w:themeColor="text1"/>
              </w:rPr>
              <w:t>t</w:t>
            </w:r>
            <w:r w:rsidR="00F855F6" w:rsidRPr="00EC667D">
              <w:rPr>
                <w:rFonts w:asciiTheme="minorHAnsi" w:hAnsiTheme="minorHAnsi" w:cstheme="minorHAnsi"/>
                <w:color w:val="000000" w:themeColor="text1"/>
              </w:rPr>
              <w:t>zen. (siehe Punkt 3.)</w:t>
            </w:r>
          </w:p>
        </w:tc>
      </w:tr>
    </w:tbl>
    <w:p w14:paraId="1B4B2312" w14:textId="4EA1B616" w:rsidR="00F855F6" w:rsidRDefault="00F855F6" w:rsidP="00F855F6"/>
    <w:p w14:paraId="2CD352BE" w14:textId="77777777" w:rsidR="00F855F6" w:rsidRDefault="00F855F6">
      <w: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1D5883" w:rsidRPr="00E74CD3" w14:paraId="1FC644C8" w14:textId="77777777" w:rsidTr="00A75A21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C78C263" w14:textId="26697EDA" w:rsidR="001D5883" w:rsidRPr="00825916" w:rsidRDefault="00CC1D67" w:rsidP="002A15C3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bookmarkStart w:id="16" w:name="_Hlk43327960"/>
            <w:r>
              <w:rPr>
                <w:bCs/>
                <w:sz w:val="24"/>
                <w:szCs w:val="24"/>
              </w:rPr>
              <w:lastRenderedPageBreak/>
              <w:t xml:space="preserve">Konkrete </w:t>
            </w:r>
            <w:r w:rsidR="001D5883" w:rsidRPr="00825916">
              <w:rPr>
                <w:bCs/>
                <w:sz w:val="24"/>
                <w:szCs w:val="24"/>
              </w:rPr>
              <w:t>Hygiene</w:t>
            </w:r>
            <w:r>
              <w:rPr>
                <w:bCs/>
                <w:sz w:val="24"/>
                <w:szCs w:val="24"/>
              </w:rPr>
              <w:t>maßnahmen</w:t>
            </w:r>
            <w:r w:rsidR="00860A69">
              <w:rPr>
                <w:bCs/>
                <w:sz w:val="24"/>
                <w:szCs w:val="24"/>
              </w:rPr>
              <w:t xml:space="preserve"> </w:t>
            </w:r>
            <w:r w:rsidR="00D03982">
              <w:rPr>
                <w:bCs/>
                <w:sz w:val="24"/>
                <w:szCs w:val="24"/>
              </w:rPr>
              <w:t>der</w:t>
            </w:r>
            <w:r w:rsidR="00860A69">
              <w:rPr>
                <w:bCs/>
                <w:sz w:val="24"/>
                <w:szCs w:val="24"/>
              </w:rPr>
              <w:t xml:space="preserve"> Teilnehmenden</w:t>
            </w:r>
          </w:p>
        </w:tc>
      </w:tr>
      <w:tr w:rsidR="00A75A21" w:rsidRPr="00D02053" w14:paraId="13351125" w14:textId="77777777" w:rsidTr="00F855F6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56018416" w14:textId="77777777" w:rsidR="00A75A21" w:rsidRPr="00D02053" w:rsidRDefault="00A75A21" w:rsidP="00B368A4">
            <w:pPr>
              <w:rPr>
                <w:rFonts w:ascii="Calibri" w:hAnsi="Calibri"/>
                <w:szCs w:val="24"/>
              </w:rPr>
            </w:pPr>
          </w:p>
        </w:tc>
      </w:tr>
      <w:bookmarkEnd w:id="16"/>
      <w:tr w:rsidR="001D5883" w:rsidRPr="00956A4C" w14:paraId="4C249969" w14:textId="77777777" w:rsidTr="00F855F6">
        <w:tc>
          <w:tcPr>
            <w:tcW w:w="9060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14:paraId="5A320632" w14:textId="271CC18D" w:rsidR="00C77310" w:rsidRPr="00F855F6" w:rsidRDefault="000B687B" w:rsidP="00F855F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6314720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855F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45C19">
              <w:rPr>
                <w:rFonts w:asciiTheme="minorHAnsi" w:hAnsiTheme="minorHAnsi" w:cstheme="minorHAnsi"/>
                <w:szCs w:val="24"/>
              </w:rPr>
              <w:t xml:space="preserve">Von den </w:t>
            </w:r>
            <w:r w:rsidR="00645C19" w:rsidRPr="00F855F6">
              <w:rPr>
                <w:rFonts w:asciiTheme="minorHAnsi" w:hAnsiTheme="minorHAnsi" w:cstheme="minorHAnsi"/>
                <w:color w:val="000000" w:themeColor="text1"/>
                <w:szCs w:val="24"/>
              </w:rPr>
              <w:t>Teilnehmenden</w:t>
            </w:r>
            <w:r w:rsidR="00645C19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C601E1" w:rsidRPr="00860A69">
              <w:rPr>
                <w:rFonts w:asciiTheme="minorHAnsi" w:hAnsiTheme="minorHAnsi" w:cstheme="minorHAnsi"/>
                <w:szCs w:val="24"/>
              </w:rPr>
              <w:t xml:space="preserve">ab 6 Jahren </w:t>
            </w:r>
            <w:r w:rsidR="00645C19">
              <w:rPr>
                <w:rFonts w:asciiTheme="minorHAnsi" w:hAnsiTheme="minorHAnsi" w:cstheme="minorHAnsi"/>
                <w:szCs w:val="24"/>
              </w:rPr>
              <w:t>sind</w:t>
            </w:r>
            <w:r w:rsidR="00645C19" w:rsidRPr="00860A69">
              <w:rPr>
                <w:rFonts w:asciiTheme="minorHAnsi" w:hAnsiTheme="minorHAnsi" w:cstheme="minorHAnsi"/>
                <w:szCs w:val="24"/>
              </w:rPr>
              <w:t xml:space="preserve"> täglich neue bzw. gereinigte Mund-Nasen-Bedeckungen </w:t>
            </w:r>
            <w:r w:rsidR="00A01DF3">
              <w:rPr>
                <w:rFonts w:asciiTheme="minorHAnsi" w:hAnsiTheme="minorHAnsi" w:cstheme="minorHAnsi"/>
                <w:szCs w:val="24"/>
              </w:rPr>
              <w:t xml:space="preserve">mitzubringen und </w:t>
            </w:r>
            <w:r w:rsidR="00645C19">
              <w:rPr>
                <w:rFonts w:asciiTheme="minorHAnsi" w:hAnsiTheme="minorHAnsi" w:cstheme="minorHAnsi"/>
                <w:szCs w:val="24"/>
              </w:rPr>
              <w:t xml:space="preserve">zu </w:t>
            </w:r>
            <w:r w:rsidR="00645C19" w:rsidRPr="00860A69">
              <w:rPr>
                <w:rFonts w:asciiTheme="minorHAnsi" w:hAnsiTheme="minorHAnsi" w:cstheme="minorHAnsi"/>
                <w:szCs w:val="24"/>
              </w:rPr>
              <w:t>tragen.</w:t>
            </w:r>
          </w:p>
        </w:tc>
      </w:tr>
      <w:tr w:rsidR="00F855F6" w:rsidRPr="00956A4C" w14:paraId="5C49F029" w14:textId="77777777" w:rsidTr="00F855F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7C06E07" w14:textId="6EEB244E" w:rsidR="00F855F6" w:rsidRPr="00F855F6" w:rsidRDefault="000B687B" w:rsidP="00F855F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3134022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855F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855F6" w:rsidRPr="00F855F6">
              <w:rPr>
                <w:rFonts w:asciiTheme="minorHAnsi" w:hAnsiTheme="minorHAnsi" w:cstheme="minorHAnsi"/>
                <w:color w:val="000000" w:themeColor="text1"/>
                <w:szCs w:val="24"/>
              </w:rPr>
              <w:t>Die Teilnehmenden ab 6 Jahren verwenden generell eine geeignete Mund-Nasen-Bedeckung bei der Bring- und Abholsituation.</w:t>
            </w:r>
          </w:p>
        </w:tc>
      </w:tr>
      <w:tr w:rsidR="00F855F6" w:rsidRPr="00956A4C" w14:paraId="1E6DA789" w14:textId="77777777" w:rsidTr="00F855F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8F587F6" w14:textId="254DC345" w:rsidR="00F855F6" w:rsidRPr="00F855F6" w:rsidRDefault="000B687B" w:rsidP="00F855F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763113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855F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855F6" w:rsidRPr="00F855F6">
              <w:rPr>
                <w:rFonts w:asciiTheme="minorHAnsi" w:hAnsiTheme="minorHAnsi" w:cstheme="minorHAnsi"/>
                <w:color w:val="000000" w:themeColor="text1"/>
                <w:szCs w:val="24"/>
              </w:rPr>
              <w:t>Die Teilnehmenden waschen sich beim Betreten und Verlassen der Veranstaltung gründlich die Hände.</w:t>
            </w:r>
          </w:p>
        </w:tc>
      </w:tr>
      <w:tr w:rsidR="00F855F6" w:rsidRPr="00956A4C" w14:paraId="463D13F6" w14:textId="77777777" w:rsidTr="00F855F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B72536" w14:textId="105FE7E2" w:rsidR="00BA720B" w:rsidRPr="00BA720B" w:rsidRDefault="000B687B" w:rsidP="00F855F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7470214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855F6" w:rsidRPr="00BA72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855F6" w:rsidRPr="00BA720B">
              <w:rPr>
                <w:rFonts w:asciiTheme="minorHAnsi" w:hAnsiTheme="minorHAnsi" w:cstheme="minorHAnsi"/>
                <w:szCs w:val="24"/>
              </w:rPr>
              <w:t xml:space="preserve">Die </w:t>
            </w:r>
            <w:r w:rsidR="00F855F6" w:rsidRPr="00BA720B">
              <w:rPr>
                <w:rFonts w:asciiTheme="minorHAnsi" w:hAnsiTheme="minorHAnsi" w:cstheme="minorHAnsi"/>
                <w:color w:val="000000" w:themeColor="text1"/>
                <w:szCs w:val="24"/>
              </w:rPr>
              <w:t>Teilnehmenden</w:t>
            </w:r>
            <w:r w:rsidR="00F855F6" w:rsidRPr="00BA720B">
              <w:rPr>
                <w:rFonts w:asciiTheme="minorHAnsi" w:hAnsiTheme="minorHAnsi" w:cstheme="minorHAnsi"/>
                <w:szCs w:val="24"/>
              </w:rPr>
              <w:t xml:space="preserve"> bekommen regelmäßige und alters- und entwicklungsangemess</w:t>
            </w:r>
            <w:r w:rsidR="00F855F6" w:rsidRPr="00BA720B">
              <w:rPr>
                <w:rFonts w:asciiTheme="minorHAnsi" w:hAnsiTheme="minorHAnsi" w:cstheme="minorHAnsi"/>
                <w:szCs w:val="24"/>
              </w:rPr>
              <w:t>e</w:t>
            </w:r>
            <w:r w:rsidR="00F855F6" w:rsidRPr="00BA720B">
              <w:rPr>
                <w:rFonts w:asciiTheme="minorHAnsi" w:hAnsiTheme="minorHAnsi" w:cstheme="minorHAnsi"/>
                <w:szCs w:val="24"/>
              </w:rPr>
              <w:t>ne Informationen zu den gängigen Hygieneregeln:</w:t>
            </w:r>
          </w:p>
          <w:p w14:paraId="1F790777" w14:textId="77777777" w:rsidR="00F855F6" w:rsidRPr="00BA720B" w:rsidRDefault="00F855F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Berührungen und Körperkontakt (z. B. Händeschütteln oder Umarmungen) werden im Rahmen der gesetzlichen Regelungen unterlassen.</w:t>
            </w:r>
          </w:p>
          <w:p w14:paraId="01202851" w14:textId="77777777" w:rsidR="00F855F6" w:rsidRPr="00BA720B" w:rsidRDefault="00F855F6" w:rsidP="00BA720B">
            <w:pPr>
              <w:pStyle w:val="Textkrper-Einzug2"/>
              <w:numPr>
                <w:ilvl w:val="0"/>
                <w:numId w:val="2"/>
              </w:numPr>
              <w:spacing w:after="80" w:line="240" w:lineRule="auto"/>
              <w:ind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Die 1,5 m Abstandsregelung wir eingehalten:</w:t>
            </w:r>
          </w:p>
          <w:p w14:paraId="49B754DC" w14:textId="77777777" w:rsidR="00F855F6" w:rsidRPr="00BA720B" w:rsidRDefault="00F855F6" w:rsidP="00BA720B">
            <w:pPr>
              <w:pStyle w:val="Textkrper-Einzug2"/>
              <w:numPr>
                <w:ilvl w:val="0"/>
                <w:numId w:val="9"/>
              </w:numPr>
              <w:spacing w:after="80" w:line="240" w:lineRule="auto"/>
              <w:ind w:left="1560"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 xml:space="preserve">zwischen den Teilnehmenden; </w:t>
            </w:r>
          </w:p>
          <w:p w14:paraId="193F66EC" w14:textId="77777777" w:rsidR="00F855F6" w:rsidRPr="00BA720B" w:rsidRDefault="00F855F6" w:rsidP="00BA720B">
            <w:pPr>
              <w:pStyle w:val="Textkrper-Einzug2"/>
              <w:numPr>
                <w:ilvl w:val="0"/>
                <w:numId w:val="9"/>
              </w:numPr>
              <w:spacing w:after="80" w:line="240" w:lineRule="auto"/>
              <w:ind w:left="1560"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 xml:space="preserve">zu Betreuern; </w:t>
            </w:r>
          </w:p>
          <w:p w14:paraId="305C395D" w14:textId="77777777" w:rsidR="00F855F6" w:rsidRPr="00BA720B" w:rsidRDefault="00F855F6" w:rsidP="00BA720B">
            <w:pPr>
              <w:pStyle w:val="Textkrper-Einzug2"/>
              <w:numPr>
                <w:ilvl w:val="0"/>
                <w:numId w:val="9"/>
              </w:numPr>
              <w:spacing w:after="80" w:line="240" w:lineRule="auto"/>
              <w:ind w:left="1560"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 xml:space="preserve">zu Externen; </w:t>
            </w:r>
          </w:p>
          <w:p w14:paraId="5D115F27" w14:textId="77777777" w:rsidR="00F855F6" w:rsidRPr="00BA720B" w:rsidRDefault="00F855F6" w:rsidP="00BA720B">
            <w:pPr>
              <w:pStyle w:val="Textkrper-Einzug2"/>
              <w:numPr>
                <w:ilvl w:val="0"/>
                <w:numId w:val="9"/>
              </w:numPr>
              <w:spacing w:after="80" w:line="240" w:lineRule="auto"/>
              <w:ind w:left="1560"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beim Spielen;</w:t>
            </w:r>
          </w:p>
          <w:p w14:paraId="7E7C481C" w14:textId="77FE9700" w:rsidR="00F855F6" w:rsidRPr="00BA720B" w:rsidRDefault="00F855F6" w:rsidP="00BA720B">
            <w:pPr>
              <w:pStyle w:val="Textkrper-Einzug2"/>
              <w:numPr>
                <w:ilvl w:val="0"/>
                <w:numId w:val="9"/>
              </w:numPr>
              <w:spacing w:after="60" w:line="240" w:lineRule="auto"/>
              <w:ind w:left="1559"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Eine verständliche Abstandsmessung für Kinder sieht folgendermaßen aus:</w:t>
            </w:r>
          </w:p>
          <w:p w14:paraId="00E75E6D" w14:textId="77777777" w:rsidR="00F855F6" w:rsidRPr="00BA720B" w:rsidRDefault="00F855F6" w:rsidP="00BA720B">
            <w:pPr>
              <w:pStyle w:val="Textkrper-Einzug2"/>
              <w:spacing w:line="240" w:lineRule="auto"/>
              <w:ind w:left="1560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Der Arm-Arm-Abstand. Die Hände dürfen sich dabei nicht berühren.</w:t>
            </w:r>
          </w:p>
          <w:p w14:paraId="471E1FA3" w14:textId="77777777" w:rsidR="00F855F6" w:rsidRPr="00BA720B" w:rsidRDefault="00F855F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 xml:space="preserve">Kann der Mindestabstand nicht eingehalten werden, wird von den Teilnehmenden ab 6 Jahren eine Mund-Nasen-Bedeckung getragen. </w:t>
            </w:r>
          </w:p>
          <w:p w14:paraId="69B09837" w14:textId="77777777" w:rsidR="00F855F6" w:rsidRPr="00BA720B" w:rsidRDefault="00F855F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Regelmäßiges und gründliches Händewaschen mit möglichst hautschonender Seife findet statt. Es wird</w:t>
            </w:r>
          </w:p>
          <w:p w14:paraId="36CC5FC8" w14:textId="77777777" w:rsidR="00F855F6" w:rsidRPr="00BA720B" w:rsidRDefault="00F855F6" w:rsidP="00BA720B">
            <w:pPr>
              <w:pStyle w:val="Textkrper-Einzug2"/>
              <w:numPr>
                <w:ilvl w:val="0"/>
                <w:numId w:val="9"/>
              </w:numPr>
              <w:spacing w:line="240" w:lineRule="auto"/>
              <w:ind w:left="1560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die gesamte Hand</w:t>
            </w:r>
          </w:p>
          <w:p w14:paraId="5983416A" w14:textId="77777777" w:rsidR="00F855F6" w:rsidRPr="00BA720B" w:rsidRDefault="00F855F6" w:rsidP="00BA720B">
            <w:pPr>
              <w:pStyle w:val="Textkrper-Einzug2"/>
              <w:numPr>
                <w:ilvl w:val="0"/>
                <w:numId w:val="9"/>
              </w:numPr>
              <w:spacing w:line="240" w:lineRule="auto"/>
              <w:ind w:left="1560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 xml:space="preserve">einschließlich Handrücken, Fingerzwischenräume, Daumen und Fingernägel </w:t>
            </w:r>
          </w:p>
          <w:p w14:paraId="1B715D78" w14:textId="77777777" w:rsidR="00F855F6" w:rsidRPr="00BA720B" w:rsidRDefault="00F855F6" w:rsidP="006A6594">
            <w:pPr>
              <w:pStyle w:val="Textkrper-Einzug2"/>
              <w:numPr>
                <w:ilvl w:val="0"/>
                <w:numId w:val="9"/>
              </w:numPr>
              <w:spacing w:after="0" w:line="240" w:lineRule="auto"/>
              <w:ind w:left="1559"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für mindestens 20 Sekunden</w:t>
            </w:r>
          </w:p>
          <w:p w14:paraId="671B95E4" w14:textId="77777777" w:rsidR="00F855F6" w:rsidRPr="00BA720B" w:rsidRDefault="00F855F6" w:rsidP="00BA720B">
            <w:pPr>
              <w:pStyle w:val="Textkrper-Einzug2"/>
              <w:spacing w:line="240" w:lineRule="auto"/>
              <w:ind w:left="1560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(für Kinder zur Abschätzung der Zeitspanne mit Hilfe eines Liedtextes für ein bekanntes Lied das 30 Sek. dauert (z.B. 2 mal „Happy Birthday“) oder eine Uhr mit Sekundenzeiger)</w:t>
            </w:r>
          </w:p>
          <w:p w14:paraId="285228BE" w14:textId="77777777" w:rsidR="00F855F6" w:rsidRDefault="00F855F6" w:rsidP="00BA720B">
            <w:pPr>
              <w:pStyle w:val="Textkrper-Einzug2"/>
              <w:numPr>
                <w:ilvl w:val="0"/>
                <w:numId w:val="9"/>
              </w:numPr>
              <w:spacing w:line="240" w:lineRule="auto"/>
              <w:ind w:left="1560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mit Seife eingeschäumt.</w:t>
            </w:r>
          </w:p>
          <w:p w14:paraId="6045A914" w14:textId="53733D22" w:rsidR="006A6594" w:rsidRPr="006A6594" w:rsidRDefault="006A6594" w:rsidP="006A6594">
            <w:pPr>
              <w:pStyle w:val="Textkrper-Einzug2"/>
              <w:numPr>
                <w:ilvl w:val="0"/>
                <w:numId w:val="9"/>
              </w:numPr>
              <w:spacing w:line="240" w:lineRule="auto"/>
              <w:ind w:left="156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danach gut abgetrocknet.</w:t>
            </w:r>
          </w:p>
          <w:p w14:paraId="3EFF54A7" w14:textId="68E6D220" w:rsidR="00F855F6" w:rsidRPr="00BA720B" w:rsidRDefault="00F855F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ind w:hanging="357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Auf die Pflege der Hände der Teilnehmenden mit einem geeigneten Hautschutzmittel wird hi</w:t>
            </w:r>
            <w:r w:rsidRPr="00BA720B">
              <w:rPr>
                <w:rFonts w:ascii="Calibri" w:hAnsi="Calibri"/>
                <w:sz w:val="20"/>
              </w:rPr>
              <w:t>n</w:t>
            </w:r>
            <w:r w:rsidRPr="00BA720B">
              <w:rPr>
                <w:rFonts w:ascii="Calibri" w:hAnsi="Calibri"/>
                <w:sz w:val="20"/>
              </w:rPr>
              <w:t>gewiesen</w:t>
            </w:r>
            <w:r w:rsidR="00BA720B" w:rsidRPr="00BA720B">
              <w:rPr>
                <w:rFonts w:ascii="Calibri" w:hAnsi="Calibri"/>
                <w:sz w:val="20"/>
              </w:rPr>
              <w:t>.</w:t>
            </w:r>
            <w:r w:rsidR="00BA720B">
              <w:rPr>
                <w:rFonts w:ascii="Calibri" w:hAnsi="Calibri"/>
                <w:sz w:val="20"/>
              </w:rPr>
              <w:t xml:space="preserve"> </w:t>
            </w:r>
            <w:r w:rsidRPr="00BA720B">
              <w:rPr>
                <w:rFonts w:ascii="Calibri" w:hAnsi="Calibri"/>
                <w:sz w:val="20"/>
              </w:rPr>
              <w:t>Die Teilnehmenden bringen eigene</w:t>
            </w:r>
            <w:r w:rsidR="00D50D78">
              <w:rPr>
                <w:rFonts w:ascii="Calibri" w:hAnsi="Calibri"/>
                <w:sz w:val="20"/>
              </w:rPr>
              <w:t>,</w:t>
            </w:r>
            <w:r w:rsidRPr="00BA720B">
              <w:rPr>
                <w:rFonts w:ascii="Calibri" w:hAnsi="Calibri"/>
                <w:sz w:val="20"/>
              </w:rPr>
              <w:t xml:space="preserve"> an den Hauttyp angepasste</w:t>
            </w:r>
            <w:r w:rsidR="00D50D78">
              <w:rPr>
                <w:rFonts w:ascii="Calibri" w:hAnsi="Calibri"/>
                <w:sz w:val="20"/>
              </w:rPr>
              <w:t>,</w:t>
            </w:r>
            <w:r w:rsidRPr="00BA720B">
              <w:rPr>
                <w:rFonts w:ascii="Calibri" w:hAnsi="Calibri"/>
                <w:sz w:val="20"/>
              </w:rPr>
              <w:t xml:space="preserve"> Pflegeprodukte mit.</w:t>
            </w:r>
          </w:p>
          <w:p w14:paraId="645F6867" w14:textId="55098F0B" w:rsidR="00F855F6" w:rsidRPr="00BA720B" w:rsidRDefault="00F855F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Ist ein Händewaschen nicht möglich, werden die Hände immer wieder desinfiziert (</w:t>
            </w:r>
            <w:r w:rsidR="00FF1671">
              <w:rPr>
                <w:rFonts w:ascii="Calibri" w:hAnsi="Calibri"/>
                <w:sz w:val="20"/>
              </w:rPr>
              <w:t xml:space="preserve">mit </w:t>
            </w:r>
            <w:r w:rsidRPr="00BA720B">
              <w:rPr>
                <w:rFonts w:ascii="Calibri" w:hAnsi="Calibri"/>
                <w:sz w:val="20"/>
              </w:rPr>
              <w:t>Händ</w:t>
            </w:r>
            <w:r w:rsidRPr="00BA720B">
              <w:rPr>
                <w:rFonts w:ascii="Calibri" w:hAnsi="Calibri"/>
                <w:sz w:val="20"/>
              </w:rPr>
              <w:t>e</w:t>
            </w:r>
            <w:r w:rsidRPr="00BA720B">
              <w:rPr>
                <w:rFonts w:ascii="Calibri" w:hAnsi="Calibri"/>
                <w:sz w:val="20"/>
              </w:rPr>
              <w:t xml:space="preserve">desinfektionsmittel gelistet nach VAH, min. Wirkbereich begrenzt viruzid). </w:t>
            </w:r>
          </w:p>
          <w:p w14:paraId="3B351A2D" w14:textId="77777777" w:rsidR="00F855F6" w:rsidRPr="00BA720B" w:rsidRDefault="00F855F6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 w:val="20"/>
              </w:rPr>
            </w:pPr>
            <w:r w:rsidRPr="00BA720B">
              <w:rPr>
                <w:rFonts w:ascii="Calibri" w:hAnsi="Calibri"/>
                <w:sz w:val="20"/>
              </w:rPr>
              <w:t>Die Hände werden aus dem Gesicht ferngehalten.</w:t>
            </w:r>
          </w:p>
          <w:p w14:paraId="4A9160D8" w14:textId="18810FCA" w:rsidR="00BA720B" w:rsidRPr="00BA720B" w:rsidRDefault="006A6594" w:rsidP="00BA720B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/>
                <w:sz w:val="20"/>
              </w:rPr>
              <w:t>Die Hust</w:t>
            </w:r>
            <w:r w:rsidR="00F855F6" w:rsidRPr="00BA720B">
              <w:rPr>
                <w:rFonts w:ascii="Calibri" w:hAnsi="Calibri"/>
                <w:sz w:val="20"/>
              </w:rPr>
              <w:t xml:space="preserve">- und Niesetikette wird eingehalten (husten und niesen in ein </w:t>
            </w:r>
            <w:r>
              <w:rPr>
                <w:rFonts w:ascii="Calibri" w:hAnsi="Calibri"/>
                <w:sz w:val="20"/>
              </w:rPr>
              <w:br/>
            </w:r>
            <w:r w:rsidR="00F855F6" w:rsidRPr="00BA720B">
              <w:rPr>
                <w:rFonts w:ascii="Calibri" w:hAnsi="Calibri"/>
                <w:sz w:val="20"/>
              </w:rPr>
              <w:t>Taschentuch oder in die Armbeuge</w:t>
            </w:r>
            <w:r w:rsidR="00F855F6" w:rsidRPr="00BA720B">
              <w:rPr>
                <w:rFonts w:asciiTheme="minorHAnsi" w:hAnsiTheme="minorHAnsi" w:cstheme="minorHAnsi"/>
                <w:sz w:val="20"/>
              </w:rPr>
              <w:t>, nicht in die Hand).</w:t>
            </w:r>
          </w:p>
        </w:tc>
      </w:tr>
      <w:tr w:rsidR="00AC754F" w:rsidRPr="00956A4C" w14:paraId="2E7196F8" w14:textId="77777777" w:rsidTr="005A0EFA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3A29492" w14:textId="77777777" w:rsidR="00AC754F" w:rsidRPr="00F855F6" w:rsidRDefault="000B687B" w:rsidP="005A0EFA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21029480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754F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AC754F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AC754F" w:rsidRPr="00F855F6">
              <w:rPr>
                <w:rFonts w:asciiTheme="minorHAnsi" w:hAnsiTheme="minorHAnsi" w:cstheme="minorHAnsi"/>
                <w:color w:val="000000" w:themeColor="text1"/>
                <w:szCs w:val="24"/>
              </w:rPr>
              <w:t>Die o.g. gängigen Hygieneregeln werden mit den Teilnehmenden umgesetzt.</w:t>
            </w:r>
          </w:p>
          <w:p w14:paraId="4F2A8D0A" w14:textId="77777777" w:rsidR="00AC754F" w:rsidRPr="00F855F6" w:rsidRDefault="00AC754F" w:rsidP="005A0EFA">
            <w:pPr>
              <w:pStyle w:val="Textkrper-Einzug2"/>
              <w:spacing w:before="120" w:after="200" w:line="240" w:lineRule="auto"/>
              <w:ind w:left="850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F855F6">
              <w:rPr>
                <w:rFonts w:asciiTheme="minorHAnsi" w:hAnsiTheme="minorHAnsi" w:cstheme="minorHAnsi"/>
                <w:color w:val="000000" w:themeColor="text1"/>
                <w:szCs w:val="24"/>
              </w:rPr>
              <w:t>Auf deren Einhaltung wird von den Mitarbeitenden geachtet und darauf hingewirkt.</w:t>
            </w:r>
          </w:p>
        </w:tc>
      </w:tr>
      <w:tr w:rsidR="00F855F6" w:rsidRPr="00956A4C" w14:paraId="724550AD" w14:textId="77777777" w:rsidTr="00F855F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ABD871" w14:textId="1C931245" w:rsidR="00AC754F" w:rsidRPr="00F855F6" w:rsidRDefault="000B687B" w:rsidP="00C65082">
            <w:pPr>
              <w:pStyle w:val="Textkrper-Einzug2"/>
              <w:spacing w:before="12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8236523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855F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AC754F">
              <w:rPr>
                <w:rFonts w:asciiTheme="minorHAnsi" w:hAnsiTheme="minorHAnsi" w:cstheme="minorHAnsi"/>
              </w:rPr>
              <w:t>Die MNB der Teilnehmer werden (sofern sie nicht getragen werden) so aufbewahrt, dass:</w:t>
            </w:r>
          </w:p>
          <w:p w14:paraId="44A94C11" w14:textId="1DC32B93" w:rsidR="00AC754F" w:rsidRPr="00AC754F" w:rsidRDefault="00AC754F" w:rsidP="00C65082">
            <w:pPr>
              <w:pStyle w:val="Textkrper-Einzug2"/>
              <w:numPr>
                <w:ilvl w:val="0"/>
                <w:numId w:val="2"/>
              </w:numPr>
              <w:tabs>
                <w:tab w:val="left" w:pos="405"/>
              </w:tabs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432E51">
              <w:rPr>
                <w:rFonts w:asciiTheme="minorHAnsi" w:hAnsiTheme="minorHAnsi" w:cstheme="minorHAnsi"/>
              </w:rPr>
              <w:t xml:space="preserve">ein </w:t>
            </w:r>
            <w:r w:rsidRPr="00AC754F">
              <w:rPr>
                <w:rFonts w:ascii="Calibri" w:hAnsi="Calibri"/>
                <w:color w:val="000000" w:themeColor="text1"/>
                <w:szCs w:val="24"/>
              </w:rPr>
              <w:t>Verwechseln nicht möglich ist und</w:t>
            </w:r>
          </w:p>
          <w:p w14:paraId="2DD7FE1F" w14:textId="77777777" w:rsidR="00AC754F" w:rsidRPr="00AC754F" w:rsidRDefault="00AC754F" w:rsidP="00C65082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Theme="minorHAnsi" w:hAnsiTheme="minorHAnsi" w:cstheme="minorHAnsi"/>
              </w:rPr>
            </w:pPr>
            <w:r w:rsidRPr="00AC754F">
              <w:rPr>
                <w:rFonts w:ascii="Calibri" w:hAnsi="Calibri"/>
                <w:color w:val="000000" w:themeColor="text1"/>
                <w:szCs w:val="24"/>
              </w:rPr>
              <w:t>sie nicht in Berührung mit anderen Personen oder potentiell infizierten Gege</w:t>
            </w:r>
            <w:r w:rsidRPr="00AC754F">
              <w:rPr>
                <w:rFonts w:ascii="Calibri" w:hAnsi="Calibri"/>
                <w:color w:val="000000" w:themeColor="text1"/>
                <w:szCs w:val="24"/>
              </w:rPr>
              <w:t>n</w:t>
            </w:r>
            <w:r w:rsidRPr="00AC754F">
              <w:rPr>
                <w:rFonts w:ascii="Calibri" w:hAnsi="Calibri"/>
                <w:color w:val="000000" w:themeColor="text1"/>
                <w:szCs w:val="24"/>
              </w:rPr>
              <w:t>ständen kommen</w:t>
            </w:r>
            <w:r>
              <w:rPr>
                <w:rFonts w:ascii="Calibri" w:hAnsi="Calibri"/>
                <w:szCs w:val="24"/>
              </w:rPr>
              <w:t>.</w:t>
            </w:r>
          </w:p>
          <w:p w14:paraId="434CBEED" w14:textId="7A634527" w:rsidR="00F855F6" w:rsidRPr="00F855F6" w:rsidRDefault="00AC754F" w:rsidP="00C65082">
            <w:pPr>
              <w:pStyle w:val="Textkrper-Einzug2"/>
              <w:spacing w:after="200" w:line="240" w:lineRule="auto"/>
              <w:ind w:left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="Calibri" w:hAnsi="Calibri"/>
                <w:szCs w:val="24"/>
              </w:rPr>
              <w:t xml:space="preserve">z.B. durch mit </w:t>
            </w:r>
            <w:r w:rsidRPr="00AC754F">
              <w:rPr>
                <w:rFonts w:asciiTheme="minorHAnsi" w:hAnsiTheme="minorHAnsi" w:cstheme="minorHAnsi"/>
                <w:color w:val="000000" w:themeColor="text1"/>
                <w:szCs w:val="24"/>
              </w:rPr>
              <w:t>Namen</w:t>
            </w:r>
            <w:r>
              <w:rPr>
                <w:rFonts w:ascii="Calibri" w:hAnsi="Calibri"/>
                <w:szCs w:val="24"/>
              </w:rPr>
              <w:t xml:space="preserve"> beschriftete Tüten o.ä.</w:t>
            </w:r>
          </w:p>
        </w:tc>
      </w:tr>
      <w:tr w:rsidR="00F855F6" w:rsidRPr="00956A4C" w14:paraId="05113B6B" w14:textId="77777777" w:rsidTr="00F855F6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2EF6563" w14:textId="2139FBF3" w:rsidR="00F855F6" w:rsidRPr="00F855F6" w:rsidRDefault="000B687B" w:rsidP="00F855F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6895949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855F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855F6" w:rsidRPr="00F855F6">
              <w:rPr>
                <w:rFonts w:asciiTheme="minorHAnsi" w:hAnsiTheme="minorHAnsi" w:cstheme="minorHAnsi"/>
                <w:color w:val="000000" w:themeColor="text1"/>
                <w:szCs w:val="24"/>
              </w:rPr>
              <w:t>Sind mehrere Gruppen bei einer Veranstaltung, halten die Gruppen untereinander ebenfalls die Abstandsregelung ein.</w:t>
            </w:r>
          </w:p>
        </w:tc>
      </w:tr>
      <w:tr w:rsidR="00F855F6" w:rsidRPr="00956A4C" w14:paraId="707400AB" w14:textId="77777777" w:rsidTr="00D50D7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EA2AAD" w14:textId="49F0F8F3" w:rsidR="00F855F6" w:rsidRPr="00F855F6" w:rsidRDefault="000B687B" w:rsidP="00F855F6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588418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F6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F855F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855F6" w:rsidRPr="00F855F6">
              <w:rPr>
                <w:rFonts w:asciiTheme="minorHAnsi" w:hAnsiTheme="minorHAnsi" w:cstheme="minorHAnsi"/>
                <w:color w:val="000000" w:themeColor="text1"/>
                <w:szCs w:val="24"/>
              </w:rPr>
              <w:t>Für die Teilnehmenden werden im Falle eines Verlustes o.ä. der eigenen Mund-Nasen-Bedeckung Einweg-Ersatzmasken bereitgehalten.</w:t>
            </w:r>
          </w:p>
        </w:tc>
      </w:tr>
    </w:tbl>
    <w:p w14:paraId="26B3775D" w14:textId="77777777" w:rsidR="00F855F6" w:rsidRDefault="00F855F6">
      <w:pPr>
        <w:rPr>
          <w:rFonts w:cs="Arial"/>
        </w:rPr>
      </w:pPr>
    </w:p>
    <w:p w14:paraId="267C0A09" w14:textId="2F8F3079" w:rsidR="00B3571A" w:rsidRPr="00956A4C" w:rsidRDefault="00B3571A">
      <w:pPr>
        <w:rPr>
          <w:rFonts w:cs="Arial"/>
        </w:rPr>
      </w:pPr>
      <w:r w:rsidRPr="00956A4C">
        <w:rPr>
          <w:rFonts w:cs="Arial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714CE2" w:rsidRPr="00E74CD3" w14:paraId="2A64100E" w14:textId="77777777" w:rsidTr="00B368A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94D0275" w14:textId="75FFA0EC" w:rsidR="00714CE2" w:rsidRPr="00E74CD3" w:rsidRDefault="00714CE2" w:rsidP="002A15C3">
            <w:pPr>
              <w:pStyle w:val="berschrift4"/>
              <w:numPr>
                <w:ilvl w:val="0"/>
                <w:numId w:val="3"/>
              </w:numPr>
              <w:rPr>
                <w:bCs/>
                <w:szCs w:val="24"/>
              </w:rPr>
            </w:pPr>
            <w:bookmarkStart w:id="17" w:name="_Hlk43327977"/>
            <w:r w:rsidRPr="00E74CD3">
              <w:rPr>
                <w:bCs/>
                <w:szCs w:val="24"/>
              </w:rPr>
              <w:lastRenderedPageBreak/>
              <w:t>Eltern</w:t>
            </w:r>
          </w:p>
        </w:tc>
      </w:tr>
    </w:tbl>
    <w:p w14:paraId="37D030D3" w14:textId="77777777" w:rsidR="00F20B5B" w:rsidRPr="00D622FB" w:rsidRDefault="00F20B5B" w:rsidP="00714CE2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B3571A" w:rsidRPr="0054065B" w14:paraId="02250B20" w14:textId="77777777" w:rsidTr="00A75A21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A380502" w14:textId="52654F4B" w:rsidR="00B3571A" w:rsidRPr="0054065B" w:rsidRDefault="00860A69" w:rsidP="002A15C3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Eltern als </w:t>
            </w:r>
            <w:r w:rsidR="00F20B5B" w:rsidRPr="0054065B">
              <w:rPr>
                <w:bCs/>
                <w:sz w:val="24"/>
                <w:szCs w:val="24"/>
              </w:rPr>
              <w:t>gesetzliche Vertreter der Tei</w:t>
            </w:r>
            <w:r w:rsidR="00C23972">
              <w:rPr>
                <w:bCs/>
                <w:sz w:val="24"/>
                <w:szCs w:val="24"/>
              </w:rPr>
              <w:t>lnehmenden</w:t>
            </w:r>
          </w:p>
        </w:tc>
      </w:tr>
      <w:tr w:rsidR="00A75A21" w:rsidRPr="0054065B" w14:paraId="5CCBAAC9" w14:textId="77777777" w:rsidTr="00A62429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3D861B22" w14:textId="77777777" w:rsidR="00A75A21" w:rsidRPr="0054065B" w:rsidRDefault="00A75A21" w:rsidP="00B368A4">
            <w:pPr>
              <w:rPr>
                <w:rFonts w:ascii="Calibri" w:hAnsi="Calibri"/>
                <w:szCs w:val="24"/>
              </w:rPr>
            </w:pPr>
          </w:p>
        </w:tc>
      </w:tr>
      <w:bookmarkEnd w:id="17"/>
      <w:tr w:rsidR="00B3571A" w:rsidRPr="0054065B" w14:paraId="75BF0D58" w14:textId="77777777" w:rsidTr="00A62429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453AA454" w14:textId="77C22310" w:rsidR="00C4284A" w:rsidRPr="00A62429" w:rsidRDefault="00F20B5B" w:rsidP="00BA720B">
            <w:pPr>
              <w:pStyle w:val="Textkrper-Einzug2"/>
              <w:spacing w:before="120" w:after="200" w:line="240" w:lineRule="auto"/>
              <w:ind w:left="0"/>
              <w:rPr>
                <w:rFonts w:ascii="Calibri" w:hAnsi="Calibri" w:cs="Calibri"/>
                <w:color w:val="000000" w:themeColor="text1"/>
              </w:rPr>
            </w:pPr>
            <w:r w:rsidRPr="00D03FD7">
              <w:rPr>
                <w:rFonts w:ascii="Calibri" w:hAnsi="Calibri" w:cs="Calibri"/>
                <w:color w:val="000000" w:themeColor="text1"/>
              </w:rPr>
              <w:t xml:space="preserve">Bei </w:t>
            </w:r>
            <w:r w:rsidRPr="00A62429">
              <w:rPr>
                <w:rFonts w:asciiTheme="minorHAnsi" w:hAnsiTheme="minorHAnsi" w:cstheme="minorHAnsi"/>
                <w:color w:val="000000" w:themeColor="text1"/>
                <w:szCs w:val="24"/>
              </w:rPr>
              <w:t>minderjährigen</w:t>
            </w:r>
            <w:r w:rsidRPr="00D03FD7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C23972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Teilnehmenden</w:t>
            </w:r>
            <w:r w:rsidRPr="00D03FD7">
              <w:rPr>
                <w:rFonts w:ascii="Calibri" w:hAnsi="Calibri" w:cs="Calibri"/>
                <w:color w:val="000000" w:themeColor="text1"/>
              </w:rPr>
              <w:t xml:space="preserve"> sind die Eltern bzw. Erziehungsberechtigten deren g</w:t>
            </w:r>
            <w:r w:rsidRPr="00D03FD7">
              <w:rPr>
                <w:rFonts w:ascii="Calibri" w:hAnsi="Calibri" w:cs="Calibri"/>
                <w:color w:val="000000" w:themeColor="text1"/>
              </w:rPr>
              <w:t>e</w:t>
            </w:r>
            <w:r w:rsidRPr="00D03FD7">
              <w:rPr>
                <w:rFonts w:ascii="Calibri" w:hAnsi="Calibri" w:cs="Calibri"/>
                <w:color w:val="000000" w:themeColor="text1"/>
              </w:rPr>
              <w:t>setzliche Vertreter.</w:t>
            </w:r>
          </w:p>
        </w:tc>
      </w:tr>
      <w:tr w:rsidR="00A62429" w:rsidRPr="0054065B" w14:paraId="134AD0AA" w14:textId="77777777" w:rsidTr="00A62429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7D46F10E" w14:textId="6ECAA0C7" w:rsidR="00A62429" w:rsidRPr="00D03FD7" w:rsidRDefault="00A62429" w:rsidP="00BA720B">
            <w:pPr>
              <w:pStyle w:val="Textkrper-Einzug2"/>
              <w:spacing w:before="120" w:line="240" w:lineRule="auto"/>
              <w:ind w:left="0"/>
              <w:rPr>
                <w:rFonts w:ascii="Calibri" w:hAnsi="Calibri" w:cs="Calibri"/>
                <w:color w:val="000000" w:themeColor="text1"/>
              </w:rPr>
            </w:pPr>
            <w:r w:rsidRPr="00D03FD7">
              <w:rPr>
                <w:rFonts w:ascii="Calibri" w:hAnsi="Calibri" w:cs="Calibri"/>
                <w:color w:val="000000" w:themeColor="text1"/>
              </w:rPr>
              <w:t xml:space="preserve">Bei </w:t>
            </w:r>
            <w:r w:rsidRPr="00A62429">
              <w:rPr>
                <w:rFonts w:asciiTheme="minorHAnsi" w:hAnsiTheme="minorHAnsi" w:cstheme="minorHAnsi"/>
                <w:color w:val="000000" w:themeColor="text1"/>
                <w:szCs w:val="24"/>
              </w:rPr>
              <w:t>minderjährigen</w:t>
            </w:r>
            <w:r w:rsidRPr="00D03FD7">
              <w:rPr>
                <w:rFonts w:ascii="Calibri" w:hAnsi="Calibri" w:cs="Calibri"/>
                <w:color w:val="000000" w:themeColor="text1"/>
              </w:rPr>
              <w:t xml:space="preserve"> Teilnehmern:</w:t>
            </w:r>
          </w:p>
          <w:p w14:paraId="259AB1AE" w14:textId="77777777" w:rsidR="00A62429" w:rsidRPr="00D03FD7" w:rsidRDefault="00A62429" w:rsidP="000820C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 w:cs="Calibri"/>
                <w:color w:val="000000" w:themeColor="text1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übernehmen</w:t>
            </w:r>
            <w:r w:rsidRPr="00D03FD7">
              <w:rPr>
                <w:rFonts w:ascii="Calibri" w:hAnsi="Calibri" w:cs="Calibri"/>
                <w:color w:val="000000" w:themeColor="text1"/>
              </w:rPr>
              <w:t xml:space="preserve"> sie die Einhaltung der Voraussetzungen von Teilnehmenden (g</w:t>
            </w:r>
            <w:r w:rsidRPr="00D03FD7">
              <w:rPr>
                <w:rFonts w:ascii="Calibri" w:hAnsi="Calibri" w:cs="Calibri"/>
                <w:color w:val="000000" w:themeColor="text1"/>
              </w:rPr>
              <w:t>e</w:t>
            </w:r>
            <w:r w:rsidRPr="00D03FD7">
              <w:rPr>
                <w:rFonts w:ascii="Calibri" w:hAnsi="Calibri" w:cs="Calibri"/>
                <w:color w:val="000000" w:themeColor="text1"/>
              </w:rPr>
              <w:t>mäß 2.1).</w:t>
            </w:r>
          </w:p>
          <w:p w14:paraId="5D8A0767" w14:textId="2CBC891E" w:rsidR="00A62429" w:rsidRPr="00A62429" w:rsidRDefault="00A62429" w:rsidP="00A6242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 w:cs="Calibri"/>
                <w:color w:val="000000" w:themeColor="text1"/>
              </w:rPr>
            </w:pPr>
            <w:r w:rsidRPr="00D03FD7">
              <w:rPr>
                <w:rFonts w:ascii="Calibri" w:hAnsi="Calibri" w:cs="Calibri"/>
                <w:color w:val="000000" w:themeColor="text1"/>
              </w:rPr>
              <w:t>werden sie für die Teilnehmenden informiert (gemäß 2.2).</w:t>
            </w:r>
          </w:p>
        </w:tc>
      </w:tr>
      <w:tr w:rsidR="00A62429" w:rsidRPr="0054065B" w14:paraId="20628DED" w14:textId="77777777" w:rsidTr="00A62429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0AC41B93" w14:textId="72F01995" w:rsidR="00A62429" w:rsidRPr="00A62429" w:rsidRDefault="000B687B" w:rsidP="00A6242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3219359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A6242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A62429" w:rsidRPr="00D03FD7">
              <w:rPr>
                <w:rFonts w:ascii="Calibri" w:hAnsi="Calibri" w:cs="Calibri"/>
                <w:color w:val="000000" w:themeColor="text1"/>
              </w:rPr>
              <w:t xml:space="preserve">Die Eltern werden zwingend im Vorfeld über das Hygienekonzept informiert. Nur so können sie </w:t>
            </w:r>
            <w:r w:rsidR="00A62429" w:rsidRPr="00A62429">
              <w:rPr>
                <w:rFonts w:asciiTheme="minorHAnsi" w:hAnsiTheme="minorHAnsi" w:cstheme="minorHAnsi"/>
                <w:color w:val="000000" w:themeColor="text1"/>
                <w:szCs w:val="24"/>
              </w:rPr>
              <w:t>abwägen</w:t>
            </w:r>
            <w:r w:rsidR="00A62429" w:rsidRPr="00D03FD7">
              <w:rPr>
                <w:rFonts w:ascii="Calibri" w:hAnsi="Calibri" w:cs="Calibri"/>
                <w:color w:val="000000" w:themeColor="text1"/>
              </w:rPr>
              <w:t>, ob diese Veranstaltung für ihre Kinder geeignet ist. (siehe 2.2)</w:t>
            </w:r>
          </w:p>
        </w:tc>
      </w:tr>
      <w:tr w:rsidR="00A62429" w:rsidRPr="0054065B" w14:paraId="5EDFBFEA" w14:textId="77777777" w:rsidTr="00A62429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726ADE60" w14:textId="59018602" w:rsidR="00A62429" w:rsidRPr="00D03FD7" w:rsidRDefault="000B687B" w:rsidP="00A6242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1424988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A6242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A62429" w:rsidRPr="00D03FD7">
              <w:rPr>
                <w:rFonts w:ascii="Calibri" w:hAnsi="Calibri" w:cs="Calibri"/>
                <w:color w:val="000000" w:themeColor="text1"/>
              </w:rPr>
              <w:t xml:space="preserve">Die </w:t>
            </w:r>
            <w:r w:rsidR="00A62429" w:rsidRPr="00A62429">
              <w:rPr>
                <w:rFonts w:asciiTheme="minorHAnsi" w:hAnsiTheme="minorHAnsi" w:cstheme="minorHAnsi"/>
                <w:color w:val="000000" w:themeColor="text1"/>
                <w:szCs w:val="24"/>
              </w:rPr>
              <w:t>Eltern</w:t>
            </w:r>
            <w:r w:rsidR="00A62429" w:rsidRPr="00D03FD7">
              <w:rPr>
                <w:rFonts w:ascii="Calibri" w:hAnsi="Calibri" w:cs="Calibri"/>
                <w:color w:val="000000" w:themeColor="text1"/>
              </w:rPr>
              <w:t xml:space="preserve"> füllen die Einverständniserklärung (siehe 2.1) stellvertretend für ihre Kinder aus und bestätigen die Richtigkeit der Angaben durch ihre Unterschrift. </w:t>
            </w:r>
          </w:p>
          <w:p w14:paraId="08E1F0CE" w14:textId="77777777" w:rsidR="00A62429" w:rsidRPr="0054065B" w:rsidRDefault="00A62429" w:rsidP="00A62429">
            <w:pPr>
              <w:pStyle w:val="Textkrper-Einzug2"/>
              <w:spacing w:after="200" w:line="240" w:lineRule="auto"/>
              <w:ind w:left="425"/>
              <w:rPr>
                <w:rFonts w:asciiTheme="minorHAnsi" w:hAnsiTheme="minorHAnsi" w:cstheme="minorHAnsi"/>
              </w:rPr>
            </w:pPr>
            <w:r w:rsidRPr="00D03FD7">
              <w:rPr>
                <w:rFonts w:ascii="Calibri" w:hAnsi="Calibri" w:cs="Calibri"/>
                <w:color w:val="000000" w:themeColor="text1"/>
              </w:rPr>
              <w:t>Gleichzeitig erlauben sie ihren Kindern die Teilnahme an der Veranstaltung.</w:t>
            </w:r>
          </w:p>
        </w:tc>
      </w:tr>
    </w:tbl>
    <w:p w14:paraId="3B8E5CE4" w14:textId="77777777" w:rsidR="00A62429" w:rsidRPr="00B76F6B" w:rsidRDefault="00A62429" w:rsidP="00FE5654">
      <w:pPr>
        <w:pStyle w:val="Textkrper3"/>
        <w:jc w:val="left"/>
        <w:rPr>
          <w:rFonts w:cs="Arial"/>
          <w:sz w:val="20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7"/>
      </w:tblGrid>
      <w:tr w:rsidR="00FE5654" w:rsidRPr="0054065B" w14:paraId="659423CC" w14:textId="77777777" w:rsidTr="00B76F6B">
        <w:trPr>
          <w:cantSplit/>
        </w:trPr>
        <w:tc>
          <w:tcPr>
            <w:tcW w:w="90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88085A7" w14:textId="3EA51607" w:rsidR="00FE5654" w:rsidRPr="0054065B" w:rsidRDefault="00FE5654" w:rsidP="002A15C3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bookmarkStart w:id="18" w:name="_Hlk43327985"/>
            <w:r w:rsidRPr="0054065B">
              <w:rPr>
                <w:bCs/>
                <w:sz w:val="24"/>
                <w:szCs w:val="24"/>
              </w:rPr>
              <w:t>Information</w:t>
            </w:r>
            <w:r w:rsidR="00860A69">
              <w:rPr>
                <w:bCs/>
                <w:sz w:val="24"/>
                <w:szCs w:val="24"/>
              </w:rPr>
              <w:t xml:space="preserve"> der Eltern</w:t>
            </w:r>
          </w:p>
        </w:tc>
      </w:tr>
      <w:tr w:rsidR="00FE5654" w:rsidRPr="0054065B" w14:paraId="28D72C40" w14:textId="77777777" w:rsidTr="00B76F6B">
        <w:trPr>
          <w:cantSplit/>
        </w:trPr>
        <w:tc>
          <w:tcPr>
            <w:tcW w:w="9067" w:type="dxa"/>
            <w:tcBorders>
              <w:top w:val="dotted" w:sz="4" w:space="0" w:color="auto"/>
              <w:bottom w:val="nil"/>
            </w:tcBorders>
          </w:tcPr>
          <w:p w14:paraId="7F2E2891" w14:textId="77777777" w:rsidR="00FE5654" w:rsidRPr="0054065B" w:rsidRDefault="00FE5654" w:rsidP="00795F89">
            <w:pPr>
              <w:rPr>
                <w:rFonts w:ascii="Calibri" w:hAnsi="Calibri"/>
                <w:szCs w:val="24"/>
              </w:rPr>
            </w:pPr>
          </w:p>
        </w:tc>
      </w:tr>
      <w:bookmarkEnd w:id="18"/>
      <w:tr w:rsidR="0054065B" w:rsidRPr="00D03FD7" w14:paraId="2A28AE28" w14:textId="77777777" w:rsidTr="00B76F6B">
        <w:tc>
          <w:tcPr>
            <w:tcW w:w="9067" w:type="dxa"/>
            <w:tcBorders>
              <w:top w:val="nil"/>
              <w:bottom w:val="dotted" w:sz="4" w:space="0" w:color="auto"/>
            </w:tcBorders>
          </w:tcPr>
          <w:p w14:paraId="04541EA7" w14:textId="003896F2" w:rsidR="00FE5654" w:rsidRPr="00D03FD7" w:rsidRDefault="00FE5350" w:rsidP="002712B5">
            <w:pPr>
              <w:pStyle w:val="Textkrper-Einzug2"/>
              <w:spacing w:before="120" w:after="200" w:line="240" w:lineRule="auto"/>
              <w:ind w:left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A62429">
              <w:rPr>
                <w:rFonts w:ascii="Calibri" w:hAnsi="Calibri" w:cs="Calibri"/>
                <w:color w:val="000000" w:themeColor="text1"/>
              </w:rPr>
              <w:t>Zusätzlich</w:t>
            </w: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zu </w:t>
            </w:r>
            <w:r w:rsidR="0090236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den „</w:t>
            </w:r>
            <w:r w:rsidR="0090236C" w:rsidRPr="00D03FD7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Voraussetzungen von Teilnehmenden“</w:t>
            </w:r>
            <w:r w:rsidR="00555F68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 </w:t>
            </w:r>
            <w:r w:rsidR="005519D5" w:rsidRPr="00D03FD7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(2.1)</w:t>
            </w:r>
            <w:r w:rsidR="0090236C" w:rsidRPr="00D03FD7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 und</w:t>
            </w:r>
            <w:r w:rsidR="005519D5" w:rsidRPr="00D03FD7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 </w:t>
            </w:r>
            <w:r w:rsidR="0090236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„</w:t>
            </w:r>
            <w:r w:rsidR="0090236C" w:rsidRPr="00D03FD7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Information von Tei</w:t>
            </w:r>
            <w:r w:rsidR="0090236C" w:rsidRPr="00D03FD7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l</w:t>
            </w:r>
            <w:r w:rsidR="0090236C" w:rsidRPr="00D03FD7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nehmenden“</w:t>
            </w:r>
            <w:r w:rsidR="005519D5" w:rsidRPr="00D03FD7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 (2.2)</w:t>
            </w:r>
            <w:r w:rsidR="0090236C" w:rsidRPr="00D03FD7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 ausgeführten Aspekten werden</w:t>
            </w: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die Eltern</w:t>
            </w:r>
            <w:r w:rsidR="0090236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nachdrücklich zu folgenden Punkten informiert:</w:t>
            </w:r>
          </w:p>
        </w:tc>
      </w:tr>
      <w:tr w:rsidR="002712B5" w:rsidRPr="00D03FD7" w14:paraId="250E9975" w14:textId="77777777" w:rsidTr="00B76F6B">
        <w:tc>
          <w:tcPr>
            <w:tcW w:w="9067" w:type="dxa"/>
            <w:tcBorders>
              <w:top w:val="dotted" w:sz="4" w:space="0" w:color="auto"/>
              <w:bottom w:val="dotted" w:sz="4" w:space="0" w:color="auto"/>
            </w:tcBorders>
          </w:tcPr>
          <w:p w14:paraId="062A6FC5" w14:textId="5F79B4CD" w:rsidR="002712B5" w:rsidRPr="00D03FD7" w:rsidRDefault="000B687B" w:rsidP="002712B5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2741780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2712B5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712B5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Die </w:t>
            </w:r>
            <w:r w:rsidR="002712B5" w:rsidRPr="00A62429">
              <w:rPr>
                <w:rFonts w:ascii="Calibri" w:hAnsi="Calibri" w:cs="Calibri"/>
                <w:color w:val="000000" w:themeColor="text1"/>
              </w:rPr>
              <w:t>Fragestellung (gesunde Teilnehmer, SARS-CoV-2 Erkrankung in der Familie / im Umfeld) wird den Eltern in geeigneter Form vermittelt.</w:t>
            </w:r>
          </w:p>
        </w:tc>
      </w:tr>
      <w:tr w:rsidR="002712B5" w:rsidRPr="00D03FD7" w14:paraId="2CF13D98" w14:textId="77777777" w:rsidTr="00B76F6B">
        <w:tc>
          <w:tcPr>
            <w:tcW w:w="90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71B9CA" w14:textId="107530EF" w:rsidR="002712B5" w:rsidRPr="002712B5" w:rsidRDefault="000B687B" w:rsidP="002712B5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2382271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2712B5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712B5" w:rsidRPr="00A62429">
              <w:rPr>
                <w:rFonts w:ascii="Calibri" w:hAnsi="Calibri" w:cs="Calibri"/>
                <w:color w:val="000000" w:themeColor="text1"/>
              </w:rPr>
              <w:t>Es dürfen nur gesunde Teilnehmende gebracht werden.</w:t>
            </w:r>
          </w:p>
        </w:tc>
      </w:tr>
      <w:tr w:rsidR="002712B5" w:rsidRPr="00D03FD7" w14:paraId="08A1F29D" w14:textId="77777777" w:rsidTr="00B76F6B">
        <w:tc>
          <w:tcPr>
            <w:tcW w:w="90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A81E5E" w14:textId="6F24E6C1" w:rsidR="002712B5" w:rsidRPr="002712B5" w:rsidRDefault="000B687B" w:rsidP="002712B5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9816064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2C1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2712B5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712B5" w:rsidRPr="002712B5">
              <w:rPr>
                <w:rFonts w:ascii="Calibri" w:hAnsi="Calibri" w:cs="Calibri"/>
                <w:color w:val="000000" w:themeColor="text1"/>
              </w:rPr>
              <w:t>D</w:t>
            </w:r>
            <w:r w:rsidR="002712B5" w:rsidRPr="00A62429">
              <w:rPr>
                <w:rFonts w:ascii="Calibri" w:hAnsi="Calibri" w:cs="Calibri"/>
                <w:color w:val="000000" w:themeColor="text1"/>
              </w:rPr>
              <w:t>ie Teilnehmenden müssen umgehend abgeholt werden, sobald bei diesen während der Veranstaltung Symptome auftreten.</w:t>
            </w:r>
          </w:p>
        </w:tc>
      </w:tr>
      <w:tr w:rsidR="00670D36" w:rsidRPr="00D03FD7" w14:paraId="31521CCF" w14:textId="77777777" w:rsidTr="005A0EFA">
        <w:tc>
          <w:tcPr>
            <w:tcW w:w="90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A19806" w14:textId="3B27C940" w:rsidR="00670D36" w:rsidRPr="002712B5" w:rsidRDefault="000B687B" w:rsidP="00670D36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3780552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D36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670D3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70D36" w:rsidRPr="00A62429">
              <w:rPr>
                <w:rFonts w:ascii="Calibri" w:hAnsi="Calibri" w:cs="Calibri"/>
                <w:color w:val="000000" w:themeColor="text1"/>
              </w:rPr>
              <w:t>Die Eltern geben</w:t>
            </w:r>
            <w:r w:rsidR="00670D36" w:rsidRPr="002712B5">
              <w:rPr>
                <w:rFonts w:ascii="Calibri" w:hAnsi="Calibri" w:cs="Calibri"/>
                <w:color w:val="000000" w:themeColor="text1"/>
              </w:rPr>
              <w:t xml:space="preserve"> die Informationen von 2.1 und 2.2 an ihre Kinder weiter.</w:t>
            </w:r>
          </w:p>
        </w:tc>
      </w:tr>
    </w:tbl>
    <w:p w14:paraId="709E6C1E" w14:textId="77777777" w:rsidR="00670D36" w:rsidRDefault="00670D36">
      <w:pPr>
        <w:rPr>
          <w:szCs w:val="24"/>
        </w:rPr>
      </w:pPr>
    </w:p>
    <w:p w14:paraId="5B6AB2A4" w14:textId="40F2A365" w:rsidR="00670D36" w:rsidRDefault="00670D36">
      <w:pPr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br w:type="page"/>
      </w:r>
    </w:p>
    <w:p w14:paraId="37733446" w14:textId="77777777" w:rsidR="00A62429" w:rsidRPr="00B76F6B" w:rsidRDefault="00A62429">
      <w:pPr>
        <w:rPr>
          <w:rFonts w:cs="Arial"/>
          <w:sz w:val="2"/>
          <w:szCs w:val="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1D5883" w:rsidRPr="00E74CD3" w14:paraId="51BFED52" w14:textId="77777777" w:rsidTr="00A75A21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36200A8" w14:textId="239D7D23" w:rsidR="001D5883" w:rsidRPr="0054065B" w:rsidRDefault="00CC1D67" w:rsidP="002A15C3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bookmarkStart w:id="19" w:name="_Hlk43327994"/>
            <w:r w:rsidRPr="0054065B">
              <w:rPr>
                <w:bCs/>
                <w:sz w:val="24"/>
                <w:szCs w:val="24"/>
              </w:rPr>
              <w:t xml:space="preserve">Konkrete </w:t>
            </w:r>
            <w:r w:rsidR="001D5883" w:rsidRPr="0054065B">
              <w:rPr>
                <w:bCs/>
                <w:sz w:val="24"/>
                <w:szCs w:val="24"/>
              </w:rPr>
              <w:t>Hygiene</w:t>
            </w:r>
            <w:r w:rsidRPr="0054065B">
              <w:rPr>
                <w:bCs/>
                <w:sz w:val="24"/>
                <w:szCs w:val="24"/>
              </w:rPr>
              <w:t>maßnahmen</w:t>
            </w:r>
            <w:r w:rsidR="00860A69">
              <w:rPr>
                <w:bCs/>
                <w:sz w:val="24"/>
                <w:szCs w:val="24"/>
              </w:rPr>
              <w:t xml:space="preserve"> </w:t>
            </w:r>
            <w:r w:rsidR="00D03982">
              <w:rPr>
                <w:bCs/>
                <w:sz w:val="24"/>
                <w:szCs w:val="24"/>
              </w:rPr>
              <w:t>der</w:t>
            </w:r>
            <w:r w:rsidR="00860A69">
              <w:rPr>
                <w:bCs/>
                <w:sz w:val="24"/>
                <w:szCs w:val="24"/>
              </w:rPr>
              <w:t xml:space="preserve"> Eltern</w:t>
            </w:r>
          </w:p>
        </w:tc>
      </w:tr>
      <w:tr w:rsidR="00A75A21" w:rsidRPr="00D02053" w14:paraId="159B1ACC" w14:textId="77777777" w:rsidTr="00A62429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75DF610D" w14:textId="77777777" w:rsidR="00A75A21" w:rsidRPr="0054065B" w:rsidRDefault="00A75A21" w:rsidP="00B368A4">
            <w:pPr>
              <w:rPr>
                <w:rFonts w:ascii="Calibri" w:hAnsi="Calibri"/>
                <w:szCs w:val="24"/>
              </w:rPr>
            </w:pPr>
          </w:p>
        </w:tc>
      </w:tr>
      <w:bookmarkEnd w:id="19"/>
      <w:tr w:rsidR="001D5883" w:rsidRPr="00241030" w14:paraId="6242883F" w14:textId="77777777" w:rsidTr="00A62429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F450A95" w14:textId="24E4D7A7" w:rsidR="005519D5" w:rsidRDefault="000B687B" w:rsidP="00A6242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3452834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5A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A6242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7702B">
              <w:rPr>
                <w:rFonts w:asciiTheme="minorHAnsi" w:hAnsiTheme="minorHAnsi" w:cstheme="minorHAnsi"/>
                <w:szCs w:val="24"/>
              </w:rPr>
              <w:t xml:space="preserve">Sobald die Eltern den Veranstaltungsort (Eingangsbereich, Empfang etc.) betreten, tragen diese </w:t>
            </w:r>
            <w:r w:rsidR="000A1F59" w:rsidRPr="0054065B">
              <w:rPr>
                <w:rFonts w:asciiTheme="minorHAnsi" w:hAnsiTheme="minorHAnsi" w:cstheme="minorHAnsi"/>
                <w:szCs w:val="24"/>
              </w:rPr>
              <w:t xml:space="preserve">bis zum </w:t>
            </w:r>
            <w:r w:rsidR="00C7702B">
              <w:rPr>
                <w:rFonts w:asciiTheme="minorHAnsi" w:hAnsiTheme="minorHAnsi" w:cstheme="minorHAnsi"/>
                <w:szCs w:val="24"/>
              </w:rPr>
              <w:t xml:space="preserve">Verlassen </w:t>
            </w:r>
            <w:r w:rsidR="00714CE2" w:rsidRPr="0054065B">
              <w:rPr>
                <w:rFonts w:asciiTheme="minorHAnsi" w:hAnsiTheme="minorHAnsi" w:cstheme="minorHAnsi"/>
                <w:szCs w:val="24"/>
              </w:rPr>
              <w:t xml:space="preserve">eine </w:t>
            </w:r>
            <w:r w:rsidR="0099336D">
              <w:rPr>
                <w:rFonts w:asciiTheme="minorHAnsi" w:hAnsiTheme="minorHAnsi" w:cstheme="minorHAnsi"/>
                <w:szCs w:val="24"/>
              </w:rPr>
              <w:t>Mund-Nasen-Bedeckung</w:t>
            </w:r>
            <w:r w:rsidR="00714CE2" w:rsidRPr="0054065B">
              <w:rPr>
                <w:rFonts w:asciiTheme="minorHAnsi" w:hAnsiTheme="minorHAnsi" w:cstheme="minorHAnsi"/>
                <w:szCs w:val="24"/>
              </w:rPr>
              <w:t>.</w:t>
            </w:r>
            <w:r w:rsidR="0054065B" w:rsidRPr="0054065B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4B0036C9" w14:textId="15A53E84" w:rsidR="001D5883" w:rsidRPr="00A62429" w:rsidRDefault="000A1F59" w:rsidP="00555F68">
            <w:pPr>
              <w:pStyle w:val="Textkrper-Einzug2"/>
              <w:spacing w:after="200" w:line="240" w:lineRule="auto"/>
              <w:ind w:left="425"/>
              <w:rPr>
                <w:rFonts w:asciiTheme="minorHAnsi" w:hAnsiTheme="minorHAnsi" w:cstheme="minorHAnsi"/>
                <w:szCs w:val="24"/>
              </w:rPr>
            </w:pPr>
            <w:r w:rsidRPr="0054065B">
              <w:rPr>
                <w:rFonts w:asciiTheme="minorHAnsi" w:hAnsiTheme="minorHAnsi" w:cstheme="minorHAnsi"/>
                <w:szCs w:val="24"/>
              </w:rPr>
              <w:t>Tun sie dies nicht, dürfen sie die Räumlichkeiten nicht betreten.</w:t>
            </w:r>
          </w:p>
        </w:tc>
      </w:tr>
      <w:tr w:rsidR="00A62429" w:rsidRPr="00241030" w14:paraId="3156B5C6" w14:textId="77777777" w:rsidTr="00A62429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7EFC5506" w14:textId="4C183EF8" w:rsidR="00A62429" w:rsidRPr="0054065B" w:rsidRDefault="000B687B" w:rsidP="00860247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93131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2429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A6242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A62429" w:rsidRPr="0054065B">
              <w:rPr>
                <w:rFonts w:asciiTheme="minorHAnsi" w:hAnsiTheme="minorHAnsi" w:cstheme="minorHAnsi"/>
                <w:szCs w:val="24"/>
              </w:rPr>
              <w:t>Wenn Eltern die Räumlichkeiten betreten, in denen die Veranstaltung selbst stattfi</w:t>
            </w:r>
            <w:r w:rsidR="00A62429" w:rsidRPr="0054065B">
              <w:rPr>
                <w:rFonts w:asciiTheme="minorHAnsi" w:hAnsiTheme="minorHAnsi" w:cstheme="minorHAnsi"/>
                <w:szCs w:val="24"/>
              </w:rPr>
              <w:t>n</w:t>
            </w:r>
            <w:r w:rsidR="00A62429" w:rsidRPr="0054065B">
              <w:rPr>
                <w:rFonts w:asciiTheme="minorHAnsi" w:hAnsiTheme="minorHAnsi" w:cstheme="minorHAnsi"/>
                <w:szCs w:val="24"/>
              </w:rPr>
              <w:t xml:space="preserve">det, </w:t>
            </w:r>
            <w:r w:rsidR="00A62429">
              <w:rPr>
                <w:rFonts w:asciiTheme="minorHAnsi" w:hAnsiTheme="minorHAnsi" w:cstheme="minorHAnsi"/>
                <w:szCs w:val="24"/>
              </w:rPr>
              <w:t>waschen bzw. desinfizieren</w:t>
            </w:r>
            <w:r w:rsidR="00A62429" w:rsidRPr="0054065B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860247">
              <w:rPr>
                <w:rFonts w:asciiTheme="minorHAnsi" w:hAnsiTheme="minorHAnsi" w:cstheme="minorHAnsi"/>
                <w:szCs w:val="24"/>
              </w:rPr>
              <w:t xml:space="preserve">(mit Händedesinfektionsmittel </w:t>
            </w:r>
            <w:r w:rsidR="00860247">
              <w:rPr>
                <w:rFonts w:ascii="Calibri" w:hAnsi="Calibri"/>
                <w:szCs w:val="24"/>
              </w:rPr>
              <w:t xml:space="preserve">gelistet nach VAH, min. Wirkbereich begrenzt viruzid) </w:t>
            </w:r>
            <w:r w:rsidR="00A62429" w:rsidRPr="0054065B">
              <w:rPr>
                <w:rFonts w:asciiTheme="minorHAnsi" w:hAnsiTheme="minorHAnsi" w:cstheme="minorHAnsi"/>
                <w:szCs w:val="24"/>
              </w:rPr>
              <w:t xml:space="preserve">sie sich beim Betreten </w:t>
            </w:r>
            <w:r w:rsidR="00A62429">
              <w:rPr>
                <w:rFonts w:asciiTheme="minorHAnsi" w:hAnsiTheme="minorHAnsi" w:cstheme="minorHAnsi"/>
                <w:szCs w:val="24"/>
              </w:rPr>
              <w:t>sowie beim</w:t>
            </w:r>
            <w:r w:rsidR="00A62429" w:rsidRPr="0054065B">
              <w:rPr>
                <w:rFonts w:asciiTheme="minorHAnsi" w:hAnsiTheme="minorHAnsi" w:cstheme="minorHAnsi"/>
                <w:szCs w:val="24"/>
              </w:rPr>
              <w:t xml:space="preserve"> Verlassen der Vera</w:t>
            </w:r>
            <w:r w:rsidR="00A62429" w:rsidRPr="0054065B">
              <w:rPr>
                <w:rFonts w:asciiTheme="minorHAnsi" w:hAnsiTheme="minorHAnsi" w:cstheme="minorHAnsi"/>
                <w:szCs w:val="24"/>
              </w:rPr>
              <w:t>n</w:t>
            </w:r>
            <w:r w:rsidR="00A62429" w:rsidRPr="0054065B">
              <w:rPr>
                <w:rFonts w:asciiTheme="minorHAnsi" w:hAnsiTheme="minorHAnsi" w:cstheme="minorHAnsi"/>
                <w:szCs w:val="24"/>
              </w:rPr>
              <w:t>staltung</w:t>
            </w:r>
            <w:r w:rsidR="00A62429">
              <w:rPr>
                <w:rFonts w:asciiTheme="minorHAnsi" w:hAnsiTheme="minorHAnsi" w:cstheme="minorHAnsi"/>
                <w:szCs w:val="24"/>
              </w:rPr>
              <w:t>sräume</w:t>
            </w:r>
            <w:r w:rsidR="00A62429" w:rsidRPr="0054065B">
              <w:rPr>
                <w:rFonts w:asciiTheme="minorHAnsi" w:hAnsiTheme="minorHAnsi" w:cstheme="minorHAnsi"/>
                <w:szCs w:val="24"/>
              </w:rPr>
              <w:t xml:space="preserve"> gründlich die</w:t>
            </w:r>
            <w:r w:rsidR="00860247">
              <w:rPr>
                <w:rFonts w:asciiTheme="minorHAnsi" w:hAnsiTheme="minorHAnsi" w:cstheme="minorHAnsi"/>
                <w:szCs w:val="24"/>
              </w:rPr>
              <w:t xml:space="preserve"> Hände</w:t>
            </w:r>
            <w:r w:rsidR="00A62429" w:rsidRPr="0054065B">
              <w:rPr>
                <w:rFonts w:asciiTheme="minorHAnsi" w:hAnsiTheme="minorHAnsi" w:cstheme="minorHAnsi"/>
                <w:szCs w:val="24"/>
              </w:rPr>
              <w:t>.</w:t>
            </w:r>
          </w:p>
        </w:tc>
      </w:tr>
    </w:tbl>
    <w:p w14:paraId="54D9420D" w14:textId="7E0C7725" w:rsidR="007E557E" w:rsidRDefault="007E557E">
      <w:pPr>
        <w:rPr>
          <w:rFonts w:cs="Arial"/>
        </w:rPr>
      </w:pPr>
      <w:r>
        <w:rPr>
          <w:rFonts w:cs="Arial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7E557E" w:rsidRPr="00E74CD3" w14:paraId="5BCD2D97" w14:textId="77777777" w:rsidTr="00B368A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73CB5D74" w14:textId="5C87FB9F" w:rsidR="007E557E" w:rsidRPr="00E74CD3" w:rsidRDefault="007E557E" w:rsidP="002A15C3">
            <w:pPr>
              <w:pStyle w:val="berschrift4"/>
              <w:numPr>
                <w:ilvl w:val="0"/>
                <w:numId w:val="3"/>
              </w:numPr>
              <w:rPr>
                <w:bCs/>
                <w:szCs w:val="24"/>
              </w:rPr>
            </w:pPr>
            <w:bookmarkStart w:id="20" w:name="_Hlk43328004"/>
            <w:r w:rsidRPr="00E74CD3">
              <w:rPr>
                <w:bCs/>
                <w:szCs w:val="24"/>
              </w:rPr>
              <w:lastRenderedPageBreak/>
              <w:t>Externe</w:t>
            </w:r>
            <w:r w:rsidR="00856F3C">
              <w:rPr>
                <w:bCs/>
                <w:szCs w:val="24"/>
              </w:rPr>
              <w:t xml:space="preserve"> Personen</w:t>
            </w:r>
          </w:p>
        </w:tc>
      </w:tr>
      <w:tr w:rsidR="007E557E" w:rsidRPr="00D02053" w14:paraId="2251508D" w14:textId="77777777" w:rsidTr="00A9694D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01A14143" w14:textId="77777777" w:rsidR="007E557E" w:rsidRPr="00D02053" w:rsidRDefault="007E557E" w:rsidP="00B368A4">
            <w:pPr>
              <w:rPr>
                <w:rFonts w:ascii="Calibri" w:hAnsi="Calibri"/>
                <w:szCs w:val="24"/>
              </w:rPr>
            </w:pPr>
          </w:p>
        </w:tc>
      </w:tr>
      <w:bookmarkEnd w:id="20"/>
      <w:tr w:rsidR="007E557E" w:rsidRPr="00D03FD7" w14:paraId="4E0EC6FE" w14:textId="77777777" w:rsidTr="00A9694D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74DC9A0C" w14:textId="600E8781" w:rsidR="007E557E" w:rsidRPr="00A9694D" w:rsidRDefault="000B687B" w:rsidP="00A9694D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5933719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F6B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A9694D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7E557E" w:rsidRPr="00A9694D">
              <w:rPr>
                <w:rFonts w:asciiTheme="minorHAnsi" w:hAnsiTheme="minorHAnsi" w:cstheme="minorHAnsi"/>
                <w:szCs w:val="24"/>
              </w:rPr>
              <w:t xml:space="preserve">Das Betreten der </w:t>
            </w:r>
            <w:r w:rsidR="00A5358A" w:rsidRPr="00A9694D">
              <w:rPr>
                <w:rFonts w:asciiTheme="minorHAnsi" w:hAnsiTheme="minorHAnsi" w:cstheme="minorHAnsi"/>
                <w:szCs w:val="24"/>
              </w:rPr>
              <w:t>Veranstaltung</w:t>
            </w:r>
            <w:r w:rsidR="007E557E" w:rsidRPr="00A9694D">
              <w:rPr>
                <w:rFonts w:asciiTheme="minorHAnsi" w:hAnsiTheme="minorHAnsi" w:cstheme="minorHAnsi"/>
                <w:szCs w:val="24"/>
              </w:rPr>
              <w:t xml:space="preserve"> durch </w:t>
            </w:r>
            <w:r w:rsidR="00943C0A" w:rsidRPr="00A9694D">
              <w:rPr>
                <w:rFonts w:asciiTheme="minorHAnsi" w:hAnsiTheme="minorHAnsi" w:cstheme="minorHAnsi"/>
                <w:szCs w:val="24"/>
              </w:rPr>
              <w:t>e</w:t>
            </w:r>
            <w:r w:rsidR="007E557E" w:rsidRPr="00A9694D">
              <w:rPr>
                <w:rFonts w:asciiTheme="minorHAnsi" w:hAnsiTheme="minorHAnsi" w:cstheme="minorHAnsi"/>
                <w:szCs w:val="24"/>
              </w:rPr>
              <w:t xml:space="preserve">xterne </w:t>
            </w:r>
            <w:r w:rsidR="00943C0A" w:rsidRPr="00A9694D">
              <w:rPr>
                <w:rFonts w:asciiTheme="minorHAnsi" w:hAnsiTheme="minorHAnsi" w:cstheme="minorHAnsi"/>
                <w:szCs w:val="24"/>
              </w:rPr>
              <w:t xml:space="preserve">Personen </w:t>
            </w:r>
            <w:r w:rsidR="007E557E" w:rsidRPr="00A9694D">
              <w:rPr>
                <w:rFonts w:asciiTheme="minorHAnsi" w:hAnsiTheme="minorHAnsi" w:cstheme="minorHAnsi"/>
                <w:szCs w:val="24"/>
              </w:rPr>
              <w:t xml:space="preserve">(z.B. </w:t>
            </w:r>
            <w:r w:rsidR="00F24755" w:rsidRPr="00A9694D">
              <w:rPr>
                <w:rFonts w:asciiTheme="minorHAnsi" w:hAnsiTheme="minorHAnsi" w:cstheme="minorHAnsi"/>
                <w:szCs w:val="24"/>
              </w:rPr>
              <w:t>andere (erwachsene) Grup</w:t>
            </w:r>
            <w:r w:rsidR="00A5358A" w:rsidRPr="00A9694D">
              <w:rPr>
                <w:rFonts w:asciiTheme="minorHAnsi" w:hAnsiTheme="minorHAnsi" w:cstheme="minorHAnsi"/>
                <w:szCs w:val="24"/>
              </w:rPr>
              <w:t>p</w:t>
            </w:r>
            <w:r w:rsidR="00F24755" w:rsidRPr="00A9694D">
              <w:rPr>
                <w:rFonts w:asciiTheme="minorHAnsi" w:hAnsiTheme="minorHAnsi" w:cstheme="minorHAnsi"/>
                <w:szCs w:val="24"/>
              </w:rPr>
              <w:t xml:space="preserve">en, </w:t>
            </w:r>
            <w:r w:rsidR="007E557E" w:rsidRPr="00A9694D">
              <w:rPr>
                <w:rFonts w:asciiTheme="minorHAnsi" w:hAnsiTheme="minorHAnsi" w:cstheme="minorHAnsi"/>
                <w:szCs w:val="24"/>
              </w:rPr>
              <w:t xml:space="preserve">Handwerker, Lieferanten und ähnliche Personengruppen) </w:t>
            </w:r>
            <w:r w:rsidR="000A1F59" w:rsidRPr="00A9694D">
              <w:rPr>
                <w:rFonts w:asciiTheme="minorHAnsi" w:hAnsiTheme="minorHAnsi" w:cstheme="minorHAnsi"/>
                <w:szCs w:val="24"/>
              </w:rPr>
              <w:t>wird</w:t>
            </w:r>
            <w:r w:rsidR="00F24755" w:rsidRPr="00A9694D">
              <w:rPr>
                <w:rFonts w:asciiTheme="minorHAnsi" w:hAnsiTheme="minorHAnsi" w:cstheme="minorHAnsi"/>
                <w:szCs w:val="24"/>
              </w:rPr>
              <w:t xml:space="preserve"> vermieden</w:t>
            </w:r>
            <w:r w:rsidR="00A5358A" w:rsidRPr="00A9694D">
              <w:rPr>
                <w:rFonts w:asciiTheme="minorHAnsi" w:hAnsiTheme="minorHAnsi" w:cstheme="minorHAnsi"/>
                <w:szCs w:val="24"/>
              </w:rPr>
              <w:t>.</w:t>
            </w:r>
            <w:r w:rsidR="007E557E" w:rsidRPr="00A9694D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A9694D" w:rsidRPr="00D03FD7" w14:paraId="172FE8EC" w14:textId="77777777" w:rsidTr="00A9694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6A4293E0" w14:textId="1BE1D301" w:rsidR="00A9694D" w:rsidRPr="00A9694D" w:rsidRDefault="000B687B" w:rsidP="00A9694D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7100193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F6B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A9694D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A9694D" w:rsidRPr="00A9694D">
              <w:rPr>
                <w:rFonts w:asciiTheme="minorHAnsi" w:hAnsiTheme="minorHAnsi" w:cstheme="minorHAnsi"/>
                <w:szCs w:val="24"/>
              </w:rPr>
              <w:t xml:space="preserve">Ist es nicht anders möglich, tragen diese eine Mund-Nasen-Bedeckung und halten den Mindestabstand von 1,5 m ein. </w:t>
            </w:r>
          </w:p>
        </w:tc>
      </w:tr>
      <w:tr w:rsidR="00A9694D" w:rsidRPr="00D03FD7" w14:paraId="44C9109E" w14:textId="77777777" w:rsidTr="00A9694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026DAE6C" w14:textId="277857FE" w:rsidR="00A9694D" w:rsidRPr="00A9694D" w:rsidRDefault="000B687B" w:rsidP="00A9694D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2034185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694D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A9694D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A9694D" w:rsidRPr="00A9694D">
              <w:rPr>
                <w:rFonts w:asciiTheme="minorHAnsi" w:hAnsiTheme="minorHAnsi" w:cstheme="minorHAnsi"/>
                <w:szCs w:val="24"/>
              </w:rPr>
              <w:t xml:space="preserve">Externe Personen waschen bzw. desinfizieren </w:t>
            </w:r>
            <w:r w:rsidR="00FF1671">
              <w:rPr>
                <w:rFonts w:ascii="Calibri" w:hAnsi="Calibri"/>
                <w:szCs w:val="24"/>
              </w:rPr>
              <w:t xml:space="preserve">(mit Händedesinfektionsmittel gelistet nach VAH, min. Wirkbereich begrenzt viruzid) </w:t>
            </w:r>
            <w:r w:rsidR="00A9694D" w:rsidRPr="00A9694D">
              <w:rPr>
                <w:rFonts w:asciiTheme="minorHAnsi" w:hAnsiTheme="minorHAnsi" w:cstheme="minorHAnsi"/>
                <w:szCs w:val="24"/>
              </w:rPr>
              <w:t>sich beim Betreten sowie beim Verlassen der Veranstaltungsräume gründlich die Hände.</w:t>
            </w:r>
          </w:p>
        </w:tc>
      </w:tr>
      <w:tr w:rsidR="00A9694D" w:rsidRPr="00D03FD7" w14:paraId="3614A6EB" w14:textId="77777777" w:rsidTr="00A9694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2C39879F" w14:textId="61EFA098" w:rsidR="00A9694D" w:rsidRPr="00A9694D" w:rsidRDefault="000B687B" w:rsidP="00A9694D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6784298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F6B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A9694D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A9694D" w:rsidRPr="00A9694D">
              <w:rPr>
                <w:rFonts w:asciiTheme="minorHAnsi" w:hAnsiTheme="minorHAnsi" w:cstheme="minorHAnsi"/>
                <w:szCs w:val="24"/>
              </w:rPr>
              <w:t>Die Kontaktdaten externer Personen sowie Zeitpunkt des Betretens sowie des Verla</w:t>
            </w:r>
            <w:r w:rsidR="00A9694D" w:rsidRPr="00A9694D">
              <w:rPr>
                <w:rFonts w:asciiTheme="minorHAnsi" w:hAnsiTheme="minorHAnsi" w:cstheme="minorHAnsi"/>
                <w:szCs w:val="24"/>
              </w:rPr>
              <w:t>s</w:t>
            </w:r>
            <w:r w:rsidR="00A9694D" w:rsidRPr="00A9694D">
              <w:rPr>
                <w:rFonts w:asciiTheme="minorHAnsi" w:hAnsiTheme="minorHAnsi" w:cstheme="minorHAnsi"/>
                <w:szCs w:val="24"/>
              </w:rPr>
              <w:t xml:space="preserve">sens der Veranstaltungsräume werden dokumentiert (siehe 6.). </w:t>
            </w:r>
          </w:p>
        </w:tc>
      </w:tr>
    </w:tbl>
    <w:p w14:paraId="470CBC95" w14:textId="77777777" w:rsidR="00A9694D" w:rsidRDefault="00A9694D">
      <w:pPr>
        <w:pStyle w:val="Textkrper3"/>
        <w:jc w:val="left"/>
        <w:rPr>
          <w:rFonts w:cs="Arial"/>
        </w:rPr>
      </w:pPr>
    </w:p>
    <w:p w14:paraId="6F0D259A" w14:textId="3F23D058" w:rsidR="004A63A4" w:rsidRDefault="004A63A4">
      <w:pPr>
        <w:pStyle w:val="Textkrper3"/>
        <w:jc w:val="left"/>
        <w:rPr>
          <w:rFonts w:cs="Arial"/>
        </w:rPr>
      </w:pPr>
      <w:r>
        <w:rPr>
          <w:rFonts w:cs="Arial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7D51C8" w:rsidRPr="00E74CD3" w14:paraId="00AA7E2D" w14:textId="77777777" w:rsidTr="00B368A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08820FF2" w14:textId="2A4F9C68" w:rsidR="007D51C8" w:rsidRPr="00E74CD3" w:rsidRDefault="007D51C8" w:rsidP="002A15C3">
            <w:pPr>
              <w:pStyle w:val="berschrift4"/>
              <w:numPr>
                <w:ilvl w:val="0"/>
                <w:numId w:val="3"/>
              </w:numPr>
              <w:rPr>
                <w:bCs/>
                <w:szCs w:val="24"/>
              </w:rPr>
            </w:pPr>
            <w:bookmarkStart w:id="21" w:name="_Hlk43328020"/>
            <w:r w:rsidRPr="00E74CD3">
              <w:rPr>
                <w:bCs/>
                <w:szCs w:val="24"/>
              </w:rPr>
              <w:lastRenderedPageBreak/>
              <w:t>Konkrete Durchführung</w:t>
            </w:r>
            <w:r w:rsidR="00495FAA">
              <w:rPr>
                <w:bCs/>
                <w:szCs w:val="24"/>
              </w:rPr>
              <w:t xml:space="preserve"> von Veranstaltungen</w:t>
            </w:r>
          </w:p>
        </w:tc>
      </w:tr>
    </w:tbl>
    <w:p w14:paraId="0136A248" w14:textId="77777777" w:rsidR="00E57628" w:rsidRDefault="00E57628" w:rsidP="00E57628">
      <w:pPr>
        <w:pStyle w:val="Textkrper3"/>
        <w:jc w:val="left"/>
        <w:rPr>
          <w:rFonts w:cs="Arial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E57628" w:rsidRPr="00E74CD3" w14:paraId="15B23F6D" w14:textId="77777777" w:rsidTr="007D229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7FC50BE" w14:textId="77777777" w:rsidR="00E57628" w:rsidRPr="00714CE2" w:rsidRDefault="00E57628" w:rsidP="007D2294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bookmarkStart w:id="22" w:name="_Hlk43328030"/>
            <w:r>
              <w:rPr>
                <w:bCs/>
                <w:sz w:val="24"/>
                <w:szCs w:val="24"/>
              </w:rPr>
              <w:t xml:space="preserve">Angebote </w:t>
            </w:r>
          </w:p>
        </w:tc>
      </w:tr>
      <w:tr w:rsidR="00E57628" w:rsidRPr="00D02053" w14:paraId="6763EB42" w14:textId="77777777" w:rsidTr="002712B5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7237F2A0" w14:textId="77777777" w:rsidR="00E57628" w:rsidRPr="00D02053" w:rsidRDefault="00E57628" w:rsidP="007D2294">
            <w:pPr>
              <w:rPr>
                <w:rFonts w:ascii="Calibri" w:hAnsi="Calibri"/>
                <w:szCs w:val="24"/>
              </w:rPr>
            </w:pPr>
          </w:p>
        </w:tc>
      </w:tr>
      <w:bookmarkEnd w:id="22"/>
      <w:tr w:rsidR="00E57628" w:rsidRPr="004264ED" w14:paraId="6B1785E7" w14:textId="77777777" w:rsidTr="002712B5">
        <w:tc>
          <w:tcPr>
            <w:tcW w:w="9060" w:type="dxa"/>
            <w:tcBorders>
              <w:top w:val="nil"/>
              <w:bottom w:val="nil"/>
            </w:tcBorders>
          </w:tcPr>
          <w:p w14:paraId="634F0FA1" w14:textId="4C0AD455" w:rsidR="00E57628" w:rsidRPr="00234751" w:rsidRDefault="000B687B" w:rsidP="00234751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219326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4751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23475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34751">
              <w:rPr>
                <w:rFonts w:asciiTheme="minorHAnsi" w:hAnsiTheme="minorHAnsi" w:cstheme="minorHAnsi"/>
                <w:color w:val="000000" w:themeColor="text1"/>
                <w:szCs w:val="28"/>
              </w:rPr>
              <w:t>B</w:t>
            </w:r>
            <w:r w:rsidR="00E57628">
              <w:rPr>
                <w:rFonts w:asciiTheme="minorHAnsi" w:hAnsiTheme="minorHAnsi" w:cstheme="minorHAnsi"/>
                <w:szCs w:val="24"/>
              </w:rPr>
              <w:t xml:space="preserve">ei Ausflügen wird </w:t>
            </w:r>
            <w:r w:rsidR="00E57628" w:rsidRPr="00A86D7F">
              <w:rPr>
                <w:rFonts w:asciiTheme="minorHAnsi" w:hAnsiTheme="minorHAnsi" w:cstheme="minorHAnsi"/>
                <w:szCs w:val="24"/>
              </w:rPr>
              <w:t>auf weit ent</w:t>
            </w:r>
            <w:r w:rsidR="00E57628">
              <w:rPr>
                <w:rFonts w:asciiTheme="minorHAnsi" w:hAnsiTheme="minorHAnsi" w:cstheme="minorHAnsi"/>
                <w:szCs w:val="24"/>
              </w:rPr>
              <w:t>fernte, d.h. mit langer Anreise</w:t>
            </w:r>
            <w:r w:rsidR="00E57628" w:rsidRPr="00A86D7F">
              <w:rPr>
                <w:rFonts w:asciiTheme="minorHAnsi" w:hAnsiTheme="minorHAnsi" w:cstheme="minorHAnsi"/>
                <w:szCs w:val="24"/>
              </w:rPr>
              <w:t xml:space="preserve"> verbundene, Veransta</w:t>
            </w:r>
            <w:r w:rsidR="00E57628" w:rsidRPr="00A86D7F">
              <w:rPr>
                <w:rFonts w:asciiTheme="minorHAnsi" w:hAnsiTheme="minorHAnsi" w:cstheme="minorHAnsi"/>
                <w:szCs w:val="24"/>
              </w:rPr>
              <w:t>l</w:t>
            </w:r>
            <w:r w:rsidR="00E57628" w:rsidRPr="00A86D7F">
              <w:rPr>
                <w:rFonts w:asciiTheme="minorHAnsi" w:hAnsiTheme="minorHAnsi" w:cstheme="minorHAnsi"/>
                <w:szCs w:val="24"/>
              </w:rPr>
              <w:t>tungsorte verzichte</w:t>
            </w:r>
            <w:r w:rsidR="00E57628">
              <w:rPr>
                <w:rFonts w:asciiTheme="minorHAnsi" w:hAnsiTheme="minorHAnsi" w:cstheme="minorHAnsi"/>
                <w:szCs w:val="24"/>
              </w:rPr>
              <w:t>t</w:t>
            </w:r>
            <w:r w:rsidR="00E57628" w:rsidRPr="00A86D7F">
              <w:rPr>
                <w:rFonts w:asciiTheme="minorHAnsi" w:hAnsiTheme="minorHAnsi" w:cstheme="minorHAnsi"/>
                <w:szCs w:val="24"/>
              </w:rPr>
              <w:t>.</w:t>
            </w:r>
          </w:p>
        </w:tc>
      </w:tr>
      <w:tr w:rsidR="00234751" w:rsidRPr="004264ED" w14:paraId="6A04143B" w14:textId="77777777" w:rsidTr="002712B5">
        <w:tc>
          <w:tcPr>
            <w:tcW w:w="9060" w:type="dxa"/>
            <w:tcBorders>
              <w:top w:val="nil"/>
              <w:bottom w:val="nil"/>
            </w:tcBorders>
          </w:tcPr>
          <w:p w14:paraId="64C4B942" w14:textId="5EE419D1" w:rsidR="00234751" w:rsidRPr="00234751" w:rsidRDefault="000B687B" w:rsidP="00234751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39249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4751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23475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34751">
              <w:rPr>
                <w:rFonts w:asciiTheme="minorHAnsi" w:hAnsiTheme="minorHAnsi" w:cstheme="minorHAnsi"/>
                <w:szCs w:val="24"/>
              </w:rPr>
              <w:t xml:space="preserve">Bei 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>Ausflüge</w:t>
            </w:r>
            <w:r w:rsidR="00234751">
              <w:rPr>
                <w:rFonts w:asciiTheme="minorHAnsi" w:hAnsiTheme="minorHAnsi" w:cstheme="minorHAnsi"/>
                <w:szCs w:val="24"/>
              </w:rPr>
              <w:t>n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 xml:space="preserve"> in </w:t>
            </w:r>
            <w:r w:rsidR="00234751">
              <w:rPr>
                <w:rFonts w:asciiTheme="minorHAnsi" w:hAnsiTheme="minorHAnsi" w:cstheme="minorHAnsi"/>
                <w:szCs w:val="24"/>
              </w:rPr>
              <w:t>die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 xml:space="preserve"> nähere Umgebung </w:t>
            </w:r>
            <w:r w:rsidR="00234751">
              <w:rPr>
                <w:rFonts w:asciiTheme="minorHAnsi" w:hAnsiTheme="minorHAnsi" w:cstheme="minorHAnsi"/>
                <w:szCs w:val="24"/>
              </w:rPr>
              <w:t xml:space="preserve">wird auf 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>die momentane Kontaktbe</w:t>
            </w:r>
            <w:r w:rsidR="00234751">
              <w:rPr>
                <w:rFonts w:asciiTheme="minorHAnsi" w:hAnsiTheme="minorHAnsi" w:cstheme="minorHAnsi"/>
                <w:szCs w:val="24"/>
              </w:rPr>
              <w:t xml:space="preserve">schränkung 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>(Abstandsgebot zu veranstaltungsfremden Personen, keine ÖPNV-Nutzung</w:t>
            </w:r>
            <w:r w:rsidR="00234751">
              <w:rPr>
                <w:rFonts w:asciiTheme="minorHAnsi" w:hAnsiTheme="minorHAnsi" w:cstheme="minorHAnsi"/>
                <w:szCs w:val="24"/>
              </w:rPr>
              <w:t>) geachtet.</w:t>
            </w:r>
          </w:p>
        </w:tc>
      </w:tr>
      <w:tr w:rsidR="00234751" w:rsidRPr="004264ED" w14:paraId="764E362B" w14:textId="77777777" w:rsidTr="002712B5">
        <w:tc>
          <w:tcPr>
            <w:tcW w:w="9060" w:type="dxa"/>
            <w:tcBorders>
              <w:top w:val="nil"/>
              <w:bottom w:val="nil"/>
            </w:tcBorders>
          </w:tcPr>
          <w:p w14:paraId="57E138D5" w14:textId="22195CF7" w:rsidR="00234751" w:rsidRPr="00234751" w:rsidRDefault="000B687B" w:rsidP="00234751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54544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4751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23475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34751">
              <w:rPr>
                <w:rFonts w:asciiTheme="minorHAnsi" w:hAnsiTheme="minorHAnsi" w:cstheme="minorHAnsi"/>
                <w:szCs w:val="24"/>
              </w:rPr>
              <w:t>Es werden stark f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>requen</w:t>
            </w:r>
            <w:r w:rsidR="00234751">
              <w:rPr>
                <w:rFonts w:asciiTheme="minorHAnsi" w:hAnsiTheme="minorHAnsi" w:cstheme="minorHAnsi"/>
                <w:szCs w:val="24"/>
              </w:rPr>
              <w:t>tierte Touren und Plätze gemieden.</w:t>
            </w:r>
          </w:p>
        </w:tc>
      </w:tr>
      <w:tr w:rsidR="00234751" w:rsidRPr="004264ED" w14:paraId="39452B90" w14:textId="77777777" w:rsidTr="00393C5C">
        <w:tc>
          <w:tcPr>
            <w:tcW w:w="9060" w:type="dxa"/>
            <w:tcBorders>
              <w:top w:val="nil"/>
              <w:bottom w:val="nil"/>
            </w:tcBorders>
          </w:tcPr>
          <w:p w14:paraId="2D2C9F94" w14:textId="40CBFDE5" w:rsidR="00234751" w:rsidRPr="00234751" w:rsidRDefault="000B687B" w:rsidP="00234751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822928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4751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23475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34751" w:rsidRPr="00234751">
              <w:rPr>
                <w:rFonts w:asciiTheme="minorHAnsi" w:hAnsiTheme="minorHAnsi" w:cstheme="minorHAnsi"/>
                <w:szCs w:val="24"/>
              </w:rPr>
              <w:t>Spielangebote wie Billard, Tischtennis werden nur unter Einhaltung des Mindesta</w:t>
            </w:r>
            <w:r w:rsidR="00234751" w:rsidRPr="00234751">
              <w:rPr>
                <w:rFonts w:asciiTheme="minorHAnsi" w:hAnsiTheme="minorHAnsi" w:cstheme="minorHAnsi"/>
                <w:szCs w:val="24"/>
              </w:rPr>
              <w:t>b</w:t>
            </w:r>
            <w:r w:rsidR="00234751" w:rsidRPr="00234751">
              <w:rPr>
                <w:rFonts w:asciiTheme="minorHAnsi" w:hAnsiTheme="minorHAnsi" w:cstheme="minorHAnsi"/>
                <w:szCs w:val="24"/>
              </w:rPr>
              <w:t xml:space="preserve">stands und mit regelmäßiger Reinigung genutzt. </w:t>
            </w:r>
          </w:p>
          <w:p w14:paraId="31738F17" w14:textId="312D1BDF" w:rsidR="00234751" w:rsidRPr="00234751" w:rsidRDefault="00234751" w:rsidP="001360D1">
            <w:pPr>
              <w:pStyle w:val="Textkrper-Einzug2"/>
              <w:spacing w:before="120" w:after="200" w:line="240" w:lineRule="auto"/>
              <w:ind w:left="425"/>
              <w:rPr>
                <w:rFonts w:asciiTheme="minorHAnsi" w:hAnsiTheme="minorHAnsi" w:cstheme="minorHAnsi"/>
                <w:szCs w:val="24"/>
              </w:rPr>
            </w:pPr>
            <w:r w:rsidRPr="00234751">
              <w:rPr>
                <w:rFonts w:asciiTheme="minorHAnsi" w:hAnsiTheme="minorHAnsi" w:cstheme="minorHAnsi"/>
                <w:szCs w:val="24"/>
              </w:rPr>
              <w:t>Kicker werden aufgrund des fehlenden Mindestabstands nicht genutzt (lt. Empfehlu</w:t>
            </w:r>
            <w:r w:rsidRPr="00234751">
              <w:rPr>
                <w:rFonts w:asciiTheme="minorHAnsi" w:hAnsiTheme="minorHAnsi" w:cstheme="minorHAnsi"/>
                <w:szCs w:val="24"/>
              </w:rPr>
              <w:t>n</w:t>
            </w:r>
            <w:r w:rsidRPr="00234751">
              <w:rPr>
                <w:rFonts w:asciiTheme="minorHAnsi" w:hAnsiTheme="minorHAnsi" w:cstheme="minorHAnsi"/>
                <w:szCs w:val="24"/>
              </w:rPr>
              <w:t>gen des Bayerischen Jugendringes).</w:t>
            </w:r>
          </w:p>
        </w:tc>
      </w:tr>
      <w:tr w:rsidR="00234751" w:rsidRPr="004264ED" w14:paraId="3A2994BC" w14:textId="77777777" w:rsidTr="00393C5C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4E269B88" w14:textId="675460E2" w:rsidR="00234751" w:rsidRPr="00234751" w:rsidRDefault="000B687B" w:rsidP="00234751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4822706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5A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1360D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 xml:space="preserve">Bei Veranstaltungen mit Kindern oder Jugendlichen </w:t>
            </w:r>
            <w:r w:rsidR="00234751">
              <w:rPr>
                <w:rFonts w:asciiTheme="minorHAnsi" w:hAnsiTheme="minorHAnsi" w:cstheme="minorHAnsi"/>
                <w:szCs w:val="24"/>
              </w:rPr>
              <w:t>werden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 xml:space="preserve"> keine angeleiteten Aktiv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>i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>täten</w:t>
            </w:r>
            <w:r w:rsidR="00234751">
              <w:rPr>
                <w:rFonts w:asciiTheme="minorHAnsi" w:hAnsiTheme="minorHAnsi" w:cstheme="minorHAnsi"/>
                <w:szCs w:val="24"/>
              </w:rPr>
              <w:t>, Methoden und Spiele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 xml:space="preserve"> durchgeführt, bei denen die Teilnehme</w:t>
            </w:r>
            <w:r w:rsidR="00234751">
              <w:rPr>
                <w:rFonts w:asciiTheme="minorHAnsi" w:hAnsiTheme="minorHAnsi" w:cstheme="minorHAnsi"/>
                <w:szCs w:val="24"/>
              </w:rPr>
              <w:t>nden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 xml:space="preserve"> in enge</w:t>
            </w:r>
            <w:r w:rsidR="00234751">
              <w:rPr>
                <w:rFonts w:asciiTheme="minorHAnsi" w:hAnsiTheme="minorHAnsi" w:cstheme="minorHAnsi"/>
                <w:szCs w:val="24"/>
              </w:rPr>
              <w:t>m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 xml:space="preserve"> Körperkontakt zueinander oder zu den </w:t>
            </w:r>
            <w:r w:rsidR="00234751">
              <w:rPr>
                <w:rFonts w:asciiTheme="minorHAnsi" w:hAnsiTheme="minorHAnsi" w:cstheme="minorHAnsi"/>
                <w:szCs w:val="24"/>
              </w:rPr>
              <w:t>Mitarbeitenden</w:t>
            </w:r>
            <w:r w:rsidR="00234751" w:rsidRPr="00A86D7F">
              <w:rPr>
                <w:rFonts w:asciiTheme="minorHAnsi" w:hAnsiTheme="minorHAnsi" w:cstheme="minorHAnsi"/>
                <w:szCs w:val="24"/>
              </w:rPr>
              <w:t xml:space="preserve"> kommen.</w:t>
            </w:r>
          </w:p>
        </w:tc>
      </w:tr>
    </w:tbl>
    <w:p w14:paraId="7EB37CA7" w14:textId="77777777" w:rsidR="00234751" w:rsidRDefault="00234751" w:rsidP="007E557E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1509"/>
        <w:gridCol w:w="3020"/>
      </w:tblGrid>
      <w:tr w:rsidR="007D51C8" w:rsidRPr="00E74CD3" w14:paraId="07F14046" w14:textId="77777777" w:rsidTr="00B368A4">
        <w:trPr>
          <w:cantSplit/>
        </w:trPr>
        <w:tc>
          <w:tcPr>
            <w:tcW w:w="9060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50BFCE3" w14:textId="635A3ED4" w:rsidR="007D51C8" w:rsidRPr="00714CE2" w:rsidRDefault="007D51C8" w:rsidP="002A15C3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Gruppen</w:t>
            </w:r>
            <w:r w:rsidR="008A38FB">
              <w:rPr>
                <w:bCs/>
                <w:sz w:val="24"/>
                <w:szCs w:val="24"/>
              </w:rPr>
              <w:t>bildung</w:t>
            </w:r>
          </w:p>
        </w:tc>
      </w:tr>
      <w:bookmarkEnd w:id="21"/>
      <w:tr w:rsidR="007D51C8" w:rsidRPr="00D02053" w14:paraId="7BC08D73" w14:textId="77777777" w:rsidTr="003A3D68">
        <w:trPr>
          <w:cantSplit/>
        </w:trPr>
        <w:tc>
          <w:tcPr>
            <w:tcW w:w="9060" w:type="dxa"/>
            <w:gridSpan w:val="3"/>
            <w:tcBorders>
              <w:top w:val="dotted" w:sz="4" w:space="0" w:color="auto"/>
              <w:bottom w:val="nil"/>
            </w:tcBorders>
          </w:tcPr>
          <w:p w14:paraId="4D3B6C8F" w14:textId="77777777" w:rsidR="007D51C8" w:rsidRPr="00D02053" w:rsidRDefault="007D51C8" w:rsidP="00B368A4">
            <w:pPr>
              <w:rPr>
                <w:rFonts w:ascii="Calibri" w:hAnsi="Calibri"/>
                <w:szCs w:val="24"/>
              </w:rPr>
            </w:pPr>
          </w:p>
        </w:tc>
      </w:tr>
      <w:tr w:rsidR="007D51C8" w:rsidRPr="004264ED" w14:paraId="78798471" w14:textId="77777777" w:rsidTr="003A3D68">
        <w:tc>
          <w:tcPr>
            <w:tcW w:w="9060" w:type="dxa"/>
            <w:gridSpan w:val="3"/>
            <w:tcBorders>
              <w:top w:val="nil"/>
              <w:bottom w:val="dotted" w:sz="4" w:space="0" w:color="auto"/>
            </w:tcBorders>
          </w:tcPr>
          <w:p w14:paraId="24FF7D60" w14:textId="037E6D46" w:rsidR="00F24755" w:rsidRPr="000411EA" w:rsidRDefault="000B687B" w:rsidP="000411EA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2970330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F6B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0411E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C7451">
              <w:rPr>
                <w:rFonts w:asciiTheme="minorHAnsi" w:hAnsiTheme="minorHAnsi" w:cstheme="minorHAnsi"/>
                <w:szCs w:val="24"/>
              </w:rPr>
              <w:t xml:space="preserve">Die </w:t>
            </w:r>
            <w:r w:rsidR="00CC7451" w:rsidRPr="005519D5">
              <w:rPr>
                <w:rFonts w:asciiTheme="minorHAnsi" w:hAnsiTheme="minorHAnsi" w:cstheme="minorHAnsi"/>
                <w:szCs w:val="24"/>
              </w:rPr>
              <w:t>Zusammensetzung der Gruppe verändert sich im besten Fall nicht.</w:t>
            </w:r>
            <w:r w:rsidR="00A54703" w:rsidRPr="005519D5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0411EA" w:rsidRPr="004264ED" w14:paraId="7C0453BF" w14:textId="77777777" w:rsidTr="003A3D68">
        <w:tc>
          <w:tcPr>
            <w:tcW w:w="906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291A964A" w14:textId="59948FB0" w:rsidR="000411EA" w:rsidRPr="000411EA" w:rsidRDefault="000B687B" w:rsidP="000411EA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9904052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F6B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0411E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0411EA" w:rsidRPr="000411EA">
              <w:rPr>
                <w:rFonts w:asciiTheme="minorHAnsi" w:hAnsiTheme="minorHAnsi" w:cstheme="minorHAnsi"/>
                <w:szCs w:val="24"/>
              </w:rPr>
              <w:t xml:space="preserve">Es werden möglichst kleine Gruppen gebildet. </w:t>
            </w:r>
          </w:p>
        </w:tc>
      </w:tr>
      <w:tr w:rsidR="003A3D68" w:rsidRPr="004264ED" w14:paraId="3FC61C7E" w14:textId="77777777" w:rsidTr="003A3D68">
        <w:tc>
          <w:tcPr>
            <w:tcW w:w="9060" w:type="dxa"/>
            <w:gridSpan w:val="3"/>
            <w:tcBorders>
              <w:top w:val="dotted" w:sz="4" w:space="0" w:color="auto"/>
              <w:bottom w:val="nil"/>
            </w:tcBorders>
          </w:tcPr>
          <w:p w14:paraId="79474F9C" w14:textId="5E3057F3" w:rsidR="003A3D68" w:rsidRPr="000411EA" w:rsidRDefault="000B687B" w:rsidP="003A3D68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5489060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F6B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A3D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A3D68">
              <w:rPr>
                <w:rFonts w:asciiTheme="minorHAnsi" w:hAnsiTheme="minorHAnsi" w:cstheme="minorHAnsi"/>
                <w:szCs w:val="24"/>
              </w:rPr>
              <w:t xml:space="preserve">Die </w:t>
            </w:r>
            <w:r w:rsidR="003A3D68" w:rsidRPr="00A86D7F">
              <w:rPr>
                <w:rFonts w:asciiTheme="minorHAnsi" w:hAnsiTheme="minorHAnsi" w:cstheme="minorHAnsi"/>
                <w:szCs w:val="24"/>
              </w:rPr>
              <w:t>Gruppengröße richtet sich auch nach der Größe der Räumlichkeiten</w:t>
            </w:r>
            <w:r w:rsidR="003A3D68">
              <w:rPr>
                <w:rFonts w:asciiTheme="minorHAnsi" w:hAnsiTheme="minorHAnsi" w:cstheme="minorHAnsi"/>
                <w:szCs w:val="24"/>
              </w:rPr>
              <w:t>.</w:t>
            </w:r>
          </w:p>
        </w:tc>
      </w:tr>
      <w:tr w:rsidR="003A3D68" w:rsidRPr="004264ED" w14:paraId="165DEDC7" w14:textId="77777777" w:rsidTr="003A3D68">
        <w:tc>
          <w:tcPr>
            <w:tcW w:w="4531" w:type="dxa"/>
            <w:tcBorders>
              <w:top w:val="nil"/>
              <w:bottom w:val="nil"/>
            </w:tcBorders>
            <w:vAlign w:val="bottom"/>
          </w:tcPr>
          <w:p w14:paraId="3A4058FE" w14:textId="665EB0A9" w:rsidR="003A3D68" w:rsidRPr="000411EA" w:rsidRDefault="003A3D68" w:rsidP="003A3D68">
            <w:pPr>
              <w:pStyle w:val="Textkrper-Einzug2"/>
              <w:spacing w:after="0" w:line="240" w:lineRule="auto"/>
              <w:ind w:left="42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 xml:space="preserve">Die Gruppe besteht somit aus maximal </w:t>
            </w:r>
          </w:p>
        </w:tc>
        <w:tc>
          <w:tcPr>
            <w:tcW w:w="1509" w:type="dxa"/>
            <w:tcBorders>
              <w:top w:val="nil"/>
              <w:bottom w:val="dotted" w:sz="4" w:space="0" w:color="auto"/>
            </w:tcBorders>
            <w:vAlign w:val="bottom"/>
          </w:tcPr>
          <w:p w14:paraId="51A2E795" w14:textId="21E24D0D" w:rsidR="003A3D68" w:rsidRPr="000411EA" w:rsidRDefault="003A3D68" w:rsidP="003A3D68">
            <w:pPr>
              <w:pStyle w:val="Textkrper-Einzug2"/>
              <w:spacing w:after="0" w:line="240" w:lineRule="auto"/>
              <w:ind w:left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3" w:name="Text2"/>
            <w:r>
              <w:rPr>
                <w:rFonts w:ascii="Calibri" w:hAnsi="Calibri"/>
                <w:szCs w:val="24"/>
              </w:rPr>
              <w:instrText xml:space="preserve"> FORMTEXT </w:instrText>
            </w:r>
            <w:r>
              <w:rPr>
                <w:rFonts w:ascii="Calibri" w:hAnsi="Calibri"/>
                <w:szCs w:val="24"/>
              </w:rPr>
            </w:r>
            <w:r>
              <w:rPr>
                <w:rFonts w:ascii="Calibri" w:hAnsi="Calibri"/>
                <w:szCs w:val="24"/>
              </w:rPr>
              <w:fldChar w:fldCharType="separate"/>
            </w:r>
            <w:r>
              <w:rPr>
                <w:rFonts w:ascii="Calibri" w:hAnsi="Calibri"/>
                <w:noProof/>
                <w:szCs w:val="24"/>
              </w:rPr>
              <w:t> </w:t>
            </w:r>
            <w:r>
              <w:rPr>
                <w:rFonts w:ascii="Calibri" w:hAnsi="Calibri"/>
                <w:noProof/>
                <w:szCs w:val="24"/>
              </w:rPr>
              <w:t> </w:t>
            </w:r>
            <w:r>
              <w:rPr>
                <w:rFonts w:ascii="Calibri" w:hAnsi="Calibri"/>
                <w:noProof/>
                <w:szCs w:val="24"/>
              </w:rPr>
              <w:t> </w:t>
            </w:r>
            <w:r>
              <w:rPr>
                <w:rFonts w:ascii="Calibri" w:hAnsi="Calibri"/>
                <w:noProof/>
                <w:szCs w:val="24"/>
              </w:rPr>
              <w:t> </w:t>
            </w:r>
            <w:r>
              <w:rPr>
                <w:rFonts w:ascii="Calibri" w:hAnsi="Calibri"/>
                <w:noProof/>
                <w:szCs w:val="24"/>
              </w:rPr>
              <w:t> </w:t>
            </w:r>
            <w:r>
              <w:rPr>
                <w:rFonts w:ascii="Calibri" w:hAnsi="Calibri"/>
                <w:szCs w:val="24"/>
              </w:rPr>
              <w:fldChar w:fldCharType="end"/>
            </w:r>
            <w:bookmarkEnd w:id="23"/>
          </w:p>
        </w:tc>
        <w:tc>
          <w:tcPr>
            <w:tcW w:w="3020" w:type="dxa"/>
            <w:tcBorders>
              <w:top w:val="nil"/>
              <w:bottom w:val="nil"/>
            </w:tcBorders>
            <w:vAlign w:val="bottom"/>
          </w:tcPr>
          <w:p w14:paraId="1CB9938B" w14:textId="59AC2D1E" w:rsidR="003A3D68" w:rsidRPr="000411EA" w:rsidRDefault="003A3D68" w:rsidP="003A3D68">
            <w:pPr>
              <w:pStyle w:val="Textkrper-Einzug2"/>
              <w:spacing w:after="0" w:line="240" w:lineRule="auto"/>
              <w:ind w:left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Teilnehmenden.</w:t>
            </w:r>
          </w:p>
        </w:tc>
      </w:tr>
      <w:tr w:rsidR="000411EA" w:rsidRPr="004264ED" w14:paraId="3D3F7146" w14:textId="77777777" w:rsidTr="003A3D68">
        <w:tc>
          <w:tcPr>
            <w:tcW w:w="9060" w:type="dxa"/>
            <w:gridSpan w:val="3"/>
            <w:tcBorders>
              <w:top w:val="nil"/>
              <w:bottom w:val="dotted" w:sz="4" w:space="0" w:color="auto"/>
            </w:tcBorders>
          </w:tcPr>
          <w:p w14:paraId="0649188C" w14:textId="445EF721" w:rsidR="000411EA" w:rsidRPr="000411EA" w:rsidRDefault="000411EA" w:rsidP="003A3D68">
            <w:pPr>
              <w:pStyle w:val="Textkrper-Einzug2"/>
              <w:numPr>
                <w:ilvl w:val="0"/>
                <w:numId w:val="2"/>
              </w:numPr>
              <w:spacing w:before="120" w:after="20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A86D7F">
              <w:rPr>
                <w:rFonts w:asciiTheme="minorHAnsi" w:hAnsiTheme="minorHAnsi" w:cstheme="minorHAnsi"/>
                <w:szCs w:val="24"/>
              </w:rPr>
              <w:t>Richtwert: 3 qm pro Teilnehmer</w:t>
            </w:r>
            <w:r>
              <w:rPr>
                <w:rFonts w:asciiTheme="minorHAnsi" w:hAnsiTheme="minorHAnsi" w:cstheme="minorHAnsi"/>
                <w:szCs w:val="24"/>
              </w:rPr>
              <w:t xml:space="preserve"> / </w:t>
            </w:r>
            <w:r w:rsidRPr="00A86D7F">
              <w:rPr>
                <w:rFonts w:ascii="Calibri" w:hAnsi="Calibri"/>
                <w:szCs w:val="24"/>
              </w:rPr>
              <w:t xml:space="preserve">10 </w:t>
            </w:r>
            <w:r>
              <w:rPr>
                <w:rFonts w:ascii="Calibri" w:hAnsi="Calibri"/>
                <w:szCs w:val="24"/>
              </w:rPr>
              <w:t>qm</w:t>
            </w:r>
            <w:r>
              <w:rPr>
                <w:rFonts w:asciiTheme="minorHAnsi" w:hAnsiTheme="minorHAnsi" w:cstheme="minorHAnsi"/>
                <w:szCs w:val="24"/>
              </w:rPr>
              <w:t xml:space="preserve"> b</w:t>
            </w:r>
            <w:r w:rsidRPr="00A86D7F">
              <w:rPr>
                <w:rFonts w:ascii="Calibri" w:hAnsi="Calibri"/>
                <w:szCs w:val="24"/>
              </w:rPr>
              <w:t>ei bewegungsorientierten Angeboten</w:t>
            </w:r>
          </w:p>
        </w:tc>
      </w:tr>
      <w:tr w:rsidR="000411EA" w:rsidRPr="003A3D68" w14:paraId="2EAD47D6" w14:textId="77777777" w:rsidTr="003A3D68">
        <w:tc>
          <w:tcPr>
            <w:tcW w:w="906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5423BEFE" w14:textId="6D012873" w:rsidR="000411EA" w:rsidRPr="003A3D68" w:rsidRDefault="000411EA" w:rsidP="00B76F6B">
            <w:pPr>
              <w:pStyle w:val="Textkrper-Einzug2"/>
              <w:spacing w:before="12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r w:rsidRPr="003A3D68">
              <w:rPr>
                <w:rFonts w:asciiTheme="minorHAnsi" w:hAnsiTheme="minorHAnsi" w:cstheme="minorHAnsi"/>
                <w:szCs w:val="24"/>
              </w:rPr>
              <w:t>Sofern eine zusätzliche Veranstaltung vom Veranstalter organisiert werden kann:</w:t>
            </w:r>
          </w:p>
          <w:p w14:paraId="1A74A460" w14:textId="5B1B23D0" w:rsidR="006A4CC1" w:rsidRDefault="000B687B" w:rsidP="00B76F6B">
            <w:pPr>
              <w:pStyle w:val="Textkrper-Einzug2"/>
              <w:spacing w:before="80" w:after="8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546266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CC1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6A4CC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A4CC1">
              <w:rPr>
                <w:rFonts w:asciiTheme="minorHAnsi" w:hAnsiTheme="minorHAnsi" w:cstheme="minorHAnsi"/>
                <w:szCs w:val="24"/>
              </w:rPr>
              <w:t>w</w:t>
            </w:r>
            <w:r w:rsidR="000411EA" w:rsidRPr="003A3D68">
              <w:rPr>
                <w:rFonts w:asciiTheme="minorHAnsi" w:hAnsiTheme="minorHAnsi" w:cstheme="minorHAnsi"/>
                <w:szCs w:val="24"/>
              </w:rPr>
              <w:t>erden mehr Teilnehmende angemeldet, als es die maximale Gruppengröße zulässt, findet die Veranstaltung zu unterschiedlichen Zeiten statt</w:t>
            </w:r>
            <w:r w:rsidR="006A4CC1">
              <w:rPr>
                <w:rFonts w:asciiTheme="minorHAnsi" w:hAnsiTheme="minorHAnsi" w:cstheme="minorHAnsi"/>
                <w:szCs w:val="24"/>
              </w:rPr>
              <w:t>.</w:t>
            </w:r>
          </w:p>
          <w:p w14:paraId="6FF1EA0F" w14:textId="2519C68C" w:rsidR="000411EA" w:rsidRPr="003A3D68" w:rsidRDefault="000B687B" w:rsidP="006A4CC1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460616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CC1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6A4CC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A4CC1">
              <w:rPr>
                <w:rFonts w:asciiTheme="minorHAnsi" w:hAnsiTheme="minorHAnsi" w:cstheme="minorHAnsi"/>
                <w:color w:val="000000" w:themeColor="text1"/>
                <w:szCs w:val="28"/>
              </w:rPr>
              <w:t>werden diese</w:t>
            </w:r>
            <w:r w:rsidR="000411EA" w:rsidRPr="003A3D68">
              <w:rPr>
                <w:rFonts w:asciiTheme="minorHAnsi" w:hAnsiTheme="minorHAnsi" w:cstheme="minorHAnsi"/>
                <w:szCs w:val="24"/>
              </w:rPr>
              <w:t xml:space="preserve"> parallel in unterschiedlichen Räumen durchgeführt.</w:t>
            </w:r>
          </w:p>
        </w:tc>
      </w:tr>
    </w:tbl>
    <w:p w14:paraId="7F136F18" w14:textId="77777777" w:rsidR="00B76F6B" w:rsidRPr="00B76F6B" w:rsidRDefault="00B76F6B">
      <w:pPr>
        <w:rPr>
          <w:sz w:val="2"/>
          <w:szCs w:val="2"/>
        </w:rPr>
      </w:pPr>
      <w:r w:rsidRPr="00B76F6B">
        <w:rPr>
          <w:sz w:val="2"/>
          <w:szCs w:val="2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0411EA" w:rsidRPr="004264ED" w14:paraId="7E0BE675" w14:textId="77777777" w:rsidTr="003A3D6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6A9555DD" w14:textId="58585EC2" w:rsidR="000411EA" w:rsidRPr="000411EA" w:rsidRDefault="000B687B" w:rsidP="000411EA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3490973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F6B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A3D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0411EA" w:rsidRPr="000411EA">
              <w:rPr>
                <w:rFonts w:asciiTheme="minorHAnsi" w:hAnsiTheme="minorHAnsi" w:cstheme="minorHAnsi"/>
                <w:szCs w:val="24"/>
              </w:rPr>
              <w:t>Mehrere Gruppen werden möglichst immer von den gleichen Mitarbeitenden betreut.</w:t>
            </w:r>
          </w:p>
        </w:tc>
      </w:tr>
      <w:tr w:rsidR="000411EA" w:rsidRPr="004264ED" w14:paraId="5EB41192" w14:textId="77777777" w:rsidTr="003A3D6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4DFF8592" w14:textId="6F151FBE" w:rsidR="000411EA" w:rsidRPr="000411EA" w:rsidRDefault="000B687B" w:rsidP="000411EA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2128480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F6B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A3D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0411EA" w:rsidRPr="000411EA">
              <w:rPr>
                <w:rFonts w:asciiTheme="minorHAnsi" w:hAnsiTheme="minorHAnsi" w:cstheme="minorHAnsi"/>
                <w:szCs w:val="24"/>
              </w:rPr>
              <w:t xml:space="preserve">Die gebildeten Gruppen durchmischen sich während der </w:t>
            </w:r>
            <w:r w:rsidR="00936506">
              <w:rPr>
                <w:rFonts w:asciiTheme="minorHAnsi" w:hAnsiTheme="minorHAnsi" w:cstheme="minorHAnsi"/>
                <w:szCs w:val="24"/>
              </w:rPr>
              <w:t>Veranstaltung</w:t>
            </w:r>
            <w:r w:rsidR="000411EA" w:rsidRPr="000411EA">
              <w:rPr>
                <w:rFonts w:asciiTheme="minorHAnsi" w:hAnsiTheme="minorHAnsi" w:cstheme="minorHAnsi"/>
                <w:szCs w:val="24"/>
              </w:rPr>
              <w:t xml:space="preserve"> nicht.</w:t>
            </w:r>
          </w:p>
        </w:tc>
      </w:tr>
      <w:tr w:rsidR="000411EA" w:rsidRPr="004264ED" w14:paraId="2C012CF1" w14:textId="77777777" w:rsidTr="003A3D6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585ABC93" w14:textId="0EDA4E2C" w:rsidR="000411EA" w:rsidRPr="000411EA" w:rsidRDefault="000B687B" w:rsidP="000411EA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3206998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F6B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A3D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0411EA" w:rsidRPr="000411EA">
              <w:rPr>
                <w:rFonts w:asciiTheme="minorHAnsi" w:hAnsiTheme="minorHAnsi" w:cstheme="minorHAnsi"/>
                <w:szCs w:val="24"/>
              </w:rPr>
              <w:t>Die Gruppen halten untereinander die Abstandsregelung (1,5 m) ein.</w:t>
            </w:r>
          </w:p>
        </w:tc>
      </w:tr>
      <w:tr w:rsidR="000411EA" w:rsidRPr="004264ED" w14:paraId="7DB1BF2B" w14:textId="77777777" w:rsidTr="003A3D6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510927A2" w14:textId="04E75F44" w:rsidR="003A3D68" w:rsidRPr="003A3D68" w:rsidRDefault="003A3D68" w:rsidP="003A3D6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</w:pPr>
            <w:r w:rsidRPr="003A3D68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Außengelände</w:t>
            </w:r>
          </w:p>
          <w:p w14:paraId="5AEE2C7D" w14:textId="55C71776" w:rsidR="000411EA" w:rsidRDefault="000B687B" w:rsidP="003A3D68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7783071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F6B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A3D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0411EA" w:rsidRPr="00881F67">
              <w:rPr>
                <w:rFonts w:ascii="Calibri" w:hAnsi="Calibri"/>
                <w:szCs w:val="24"/>
              </w:rPr>
              <w:t xml:space="preserve">Die </w:t>
            </w:r>
            <w:r w:rsidR="000411EA" w:rsidRPr="000411EA">
              <w:rPr>
                <w:rFonts w:asciiTheme="minorHAnsi" w:hAnsiTheme="minorHAnsi" w:cstheme="minorHAnsi"/>
                <w:szCs w:val="24"/>
              </w:rPr>
              <w:t>vorgegebenen</w:t>
            </w:r>
            <w:r w:rsidR="000411EA" w:rsidRPr="00881F67">
              <w:rPr>
                <w:rFonts w:ascii="Calibri" w:hAnsi="Calibri"/>
                <w:szCs w:val="24"/>
              </w:rPr>
              <w:t xml:space="preserve"> Regelungen zur Größe der Gruppen</w:t>
            </w:r>
            <w:r w:rsidR="000411EA">
              <w:rPr>
                <w:rFonts w:ascii="Calibri" w:hAnsi="Calibri"/>
                <w:szCs w:val="24"/>
              </w:rPr>
              <w:t xml:space="preserve"> werden auch bei der</w:t>
            </w:r>
            <w:r w:rsidR="000411EA" w:rsidRPr="00881F67">
              <w:rPr>
                <w:rFonts w:ascii="Calibri" w:hAnsi="Calibri"/>
                <w:szCs w:val="24"/>
              </w:rPr>
              <w:t xml:space="preserve"> Nutzung </w:t>
            </w:r>
            <w:r w:rsidR="000411EA">
              <w:rPr>
                <w:rFonts w:ascii="Calibri" w:hAnsi="Calibri"/>
                <w:szCs w:val="24"/>
              </w:rPr>
              <w:t>eines</w:t>
            </w:r>
            <w:r w:rsidR="000411EA" w:rsidRPr="00881F67">
              <w:rPr>
                <w:rFonts w:ascii="Calibri" w:hAnsi="Calibri"/>
                <w:szCs w:val="24"/>
              </w:rPr>
              <w:t xml:space="preserve"> Außengeländes</w:t>
            </w:r>
            <w:r w:rsidR="000411EA">
              <w:rPr>
                <w:rFonts w:ascii="Calibri" w:hAnsi="Calibri"/>
                <w:szCs w:val="24"/>
              </w:rPr>
              <w:t xml:space="preserve"> beibehalten</w:t>
            </w:r>
            <w:r w:rsidR="000411EA" w:rsidRPr="00881F67">
              <w:rPr>
                <w:rFonts w:ascii="Calibri" w:hAnsi="Calibri"/>
                <w:szCs w:val="24"/>
              </w:rPr>
              <w:t xml:space="preserve">. </w:t>
            </w:r>
          </w:p>
          <w:p w14:paraId="664FD4BA" w14:textId="7B624C6E" w:rsidR="003A3D68" w:rsidRDefault="000B687B" w:rsidP="003A3D68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0329996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F6B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A3D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A3D68" w:rsidRPr="003A3D68">
              <w:rPr>
                <w:rFonts w:ascii="Calibri" w:hAnsi="Calibri"/>
                <w:szCs w:val="24"/>
              </w:rPr>
              <w:t>Bei mehreren Gruppen</w:t>
            </w:r>
            <w:r w:rsidR="003A3D68">
              <w:rPr>
                <w:rFonts w:ascii="Calibri" w:hAnsi="Calibri"/>
                <w:szCs w:val="24"/>
              </w:rPr>
              <w:t xml:space="preserve"> werden auch im Außengelände</w:t>
            </w:r>
            <w:r w:rsidR="003A3D68" w:rsidRPr="003A3D68">
              <w:rPr>
                <w:rFonts w:ascii="Calibri" w:hAnsi="Calibri"/>
                <w:szCs w:val="24"/>
              </w:rPr>
              <w:t xml:space="preserve"> gruppenübergreifende Konta</w:t>
            </w:r>
            <w:r w:rsidR="003A3D68" w:rsidRPr="003A3D68">
              <w:rPr>
                <w:rFonts w:ascii="Calibri" w:hAnsi="Calibri"/>
                <w:szCs w:val="24"/>
              </w:rPr>
              <w:t>k</w:t>
            </w:r>
            <w:r w:rsidR="003A3D68" w:rsidRPr="003A3D68">
              <w:rPr>
                <w:rFonts w:ascii="Calibri" w:hAnsi="Calibri"/>
                <w:szCs w:val="24"/>
              </w:rPr>
              <w:t>te vermieden.</w:t>
            </w:r>
          </w:p>
          <w:p w14:paraId="29355E55" w14:textId="77777777" w:rsidR="003A3D68" w:rsidRDefault="000B687B" w:rsidP="003A3D68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609662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3D68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A3D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A3D68" w:rsidRPr="003A3D68">
              <w:rPr>
                <w:rFonts w:ascii="Calibri" w:hAnsi="Calibri"/>
                <w:szCs w:val="24"/>
              </w:rPr>
              <w:t>Die einzelnen Gruppen werden einem festen abgegrenzten Außenbereich zugeordnet</w:t>
            </w:r>
            <w:r w:rsidR="003A3D68">
              <w:rPr>
                <w:rFonts w:ascii="Calibri" w:hAnsi="Calibri"/>
                <w:szCs w:val="24"/>
              </w:rPr>
              <w:t>.</w:t>
            </w:r>
          </w:p>
          <w:p w14:paraId="1D2709DA" w14:textId="60A52FAB" w:rsidR="003A3D68" w:rsidRPr="009172A9" w:rsidRDefault="000B687B" w:rsidP="003A3D6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885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3D68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A3D6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A3D68" w:rsidRPr="003A3D68">
              <w:rPr>
                <w:rFonts w:asciiTheme="minorHAnsi" w:hAnsiTheme="minorHAnsi" w:cstheme="minorHAnsi"/>
                <w:color w:val="000000" w:themeColor="text1"/>
                <w:szCs w:val="24"/>
              </w:rPr>
              <w:t>D</w:t>
            </w:r>
            <w:r w:rsidR="003A3D68" w:rsidRPr="003A3D68">
              <w:rPr>
                <w:rFonts w:ascii="Calibri" w:hAnsi="Calibri"/>
                <w:szCs w:val="24"/>
              </w:rPr>
              <w:t xml:space="preserve">ie einzelnen Gruppen nutzen den </w:t>
            </w:r>
            <w:r w:rsidR="003A3D68">
              <w:rPr>
                <w:rFonts w:ascii="Calibri" w:hAnsi="Calibri"/>
                <w:szCs w:val="24"/>
              </w:rPr>
              <w:t xml:space="preserve">Außenbereich </w:t>
            </w:r>
            <w:r w:rsidR="003A3D68" w:rsidRPr="003A3D68">
              <w:rPr>
                <w:rFonts w:ascii="Calibri" w:hAnsi="Calibri"/>
                <w:szCs w:val="24"/>
              </w:rPr>
              <w:t>zu unterschiedlichen Zeiten.</w:t>
            </w:r>
          </w:p>
        </w:tc>
      </w:tr>
    </w:tbl>
    <w:p w14:paraId="442931BF" w14:textId="77777777" w:rsidR="000411EA" w:rsidRPr="008B4316" w:rsidRDefault="000411EA" w:rsidP="00883C4D">
      <w:pPr>
        <w:pStyle w:val="Textkrper3"/>
        <w:jc w:val="left"/>
        <w:rPr>
          <w:rFonts w:cs="Arial"/>
          <w:szCs w:val="24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883C4D" w:rsidRPr="00E74CD3" w14:paraId="6FAB12A8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F0CB10" w14:textId="0F9BDEEF" w:rsidR="00883C4D" w:rsidRPr="00714CE2" w:rsidRDefault="00883C4D" w:rsidP="0042765C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bookmarkStart w:id="24" w:name="_Hlk43328053"/>
            <w:r>
              <w:rPr>
                <w:bCs/>
                <w:sz w:val="24"/>
                <w:szCs w:val="24"/>
              </w:rPr>
              <w:t>Räum</w:t>
            </w:r>
            <w:r w:rsidR="00E57628">
              <w:rPr>
                <w:bCs/>
                <w:sz w:val="24"/>
                <w:szCs w:val="24"/>
              </w:rPr>
              <w:t>e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14:paraId="3F867F47" w14:textId="25CD9E76" w:rsidR="00654BDE" w:rsidRDefault="00654BDE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654BDE" w:rsidRPr="001A51F1" w14:paraId="2A99C1ED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3B9397" w14:textId="77777777" w:rsidR="00654BDE" w:rsidRPr="00D70494" w:rsidRDefault="00654BDE" w:rsidP="001A51F1">
            <w:pPr>
              <w:pStyle w:val="berschrift4"/>
              <w:numPr>
                <w:ilvl w:val="2"/>
                <w:numId w:val="3"/>
              </w:numPr>
              <w:ind w:left="354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allgemein</w:t>
            </w:r>
          </w:p>
        </w:tc>
      </w:tr>
      <w:bookmarkEnd w:id="24"/>
      <w:tr w:rsidR="00654BDE" w:rsidRPr="00D02053" w14:paraId="1D75C9FE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67B1722B" w14:textId="77777777" w:rsidR="00654BDE" w:rsidRPr="00D02053" w:rsidRDefault="00654BDE" w:rsidP="0042765C">
            <w:pPr>
              <w:rPr>
                <w:rFonts w:ascii="Calibri" w:hAnsi="Calibri"/>
                <w:szCs w:val="24"/>
              </w:rPr>
            </w:pPr>
          </w:p>
        </w:tc>
      </w:tr>
      <w:tr w:rsidR="00654BDE" w:rsidRPr="001F30B8" w14:paraId="7DA4F8E7" w14:textId="77777777" w:rsidTr="00654BDE">
        <w:tc>
          <w:tcPr>
            <w:tcW w:w="9060" w:type="dxa"/>
            <w:tcBorders>
              <w:top w:val="nil"/>
              <w:bottom w:val="nil"/>
            </w:tcBorders>
          </w:tcPr>
          <w:p w14:paraId="3A482AF6" w14:textId="63DB79D8" w:rsidR="00654BDE" w:rsidRPr="003B5AAC" w:rsidRDefault="000B687B" w:rsidP="003B5AAC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20455556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4BF6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54BDE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Den Teilnehmenden </w:t>
            </w:r>
            <w:r w:rsidR="00C35DD8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>wird</w:t>
            </w:r>
            <w:r w:rsidR="00654BDE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möglichst viel Fläche zur Verfügung </w:t>
            </w:r>
            <w:r w:rsidR="00C35DD8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>gestellt</w:t>
            </w:r>
            <w:r w:rsidR="00654BDE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. </w:t>
            </w:r>
          </w:p>
        </w:tc>
      </w:tr>
      <w:tr w:rsidR="006A4CC1" w:rsidRPr="001F30B8" w14:paraId="6412B063" w14:textId="77777777" w:rsidTr="003B5AAC">
        <w:tc>
          <w:tcPr>
            <w:tcW w:w="9060" w:type="dxa"/>
            <w:tcBorders>
              <w:top w:val="nil"/>
              <w:bottom w:val="nil"/>
            </w:tcBorders>
          </w:tcPr>
          <w:p w14:paraId="31E307FD" w14:textId="01B5E1F6" w:rsidR="006A4CC1" w:rsidRPr="003B5AAC" w:rsidRDefault="000B687B" w:rsidP="003B5AAC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908455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4BF6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A4CC1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>Veranstaltungen werden in größeren Räumen oder draußen abgehalten.</w:t>
            </w:r>
          </w:p>
          <w:p w14:paraId="185A87A6" w14:textId="7834FC07" w:rsidR="006A4CC1" w:rsidRPr="003B5AAC" w:rsidRDefault="006A4CC1" w:rsidP="003B5AAC">
            <w:pPr>
              <w:pStyle w:val="Textkrper-Einzug2"/>
              <w:numPr>
                <w:ilvl w:val="0"/>
                <w:numId w:val="2"/>
              </w:numPr>
              <w:spacing w:before="120"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Hier </w:t>
            </w:r>
            <w:r w:rsidRPr="003B5AAC">
              <w:rPr>
                <w:rFonts w:asciiTheme="minorHAnsi" w:hAnsiTheme="minorHAnsi" w:cstheme="minorHAnsi"/>
                <w:szCs w:val="24"/>
              </w:rPr>
              <w:t>ist</w:t>
            </w:r>
            <w:r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die Einhaltung des Mindestabstands leichter realisierbar.</w:t>
            </w:r>
          </w:p>
        </w:tc>
      </w:tr>
      <w:tr w:rsidR="006A4CC1" w:rsidRPr="001F30B8" w14:paraId="3E276134" w14:textId="77777777" w:rsidTr="003B5AAC">
        <w:tc>
          <w:tcPr>
            <w:tcW w:w="9060" w:type="dxa"/>
            <w:tcBorders>
              <w:top w:val="nil"/>
              <w:bottom w:val="nil"/>
            </w:tcBorders>
          </w:tcPr>
          <w:p w14:paraId="74DC2FEC" w14:textId="3FD0646B" w:rsidR="006A4CC1" w:rsidRPr="003B5AAC" w:rsidRDefault="000B687B" w:rsidP="003B5AAC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250711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A4CC1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>Es werden alle Räume (z.B. auch ein Mehrzweckraum oder Turnraum) genutzt um kle</w:t>
            </w:r>
            <w:r w:rsidR="006A4CC1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>i</w:t>
            </w:r>
            <w:r w:rsidR="006A4CC1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ne Gruppen zu bilden. </w:t>
            </w:r>
          </w:p>
        </w:tc>
      </w:tr>
      <w:tr w:rsidR="006A4CC1" w:rsidRPr="001F30B8" w14:paraId="760DBC58" w14:textId="77777777" w:rsidTr="003B5AAC">
        <w:tc>
          <w:tcPr>
            <w:tcW w:w="9060" w:type="dxa"/>
            <w:tcBorders>
              <w:top w:val="nil"/>
              <w:bottom w:val="nil"/>
            </w:tcBorders>
          </w:tcPr>
          <w:p w14:paraId="2C0FD291" w14:textId="229817A9" w:rsidR="006A4CC1" w:rsidRPr="003B5AAC" w:rsidRDefault="000B687B" w:rsidP="003B5AAC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597593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A4CC1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Funktionsräume werden zeitversetzt von den Kleingruppen genutzt. </w:t>
            </w:r>
          </w:p>
        </w:tc>
      </w:tr>
      <w:tr w:rsidR="006A4CC1" w:rsidRPr="001F30B8" w14:paraId="40579C15" w14:textId="77777777" w:rsidTr="00393C5C">
        <w:tc>
          <w:tcPr>
            <w:tcW w:w="9060" w:type="dxa"/>
            <w:tcBorders>
              <w:top w:val="nil"/>
              <w:bottom w:val="nil"/>
            </w:tcBorders>
          </w:tcPr>
          <w:p w14:paraId="2D160201" w14:textId="6037EC47" w:rsidR="006A4CC1" w:rsidRPr="006A4CC1" w:rsidRDefault="000B687B" w:rsidP="003B5AAC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4729129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A4CC1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>Gruppenräume</w:t>
            </w:r>
            <w:r w:rsidR="006A4CC1" w:rsidRPr="00A86D7F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6A4CC1">
              <w:rPr>
                <w:rFonts w:asciiTheme="minorHAnsi" w:hAnsiTheme="minorHAnsi" w:cstheme="minorHAnsi"/>
                <w:szCs w:val="24"/>
              </w:rPr>
              <w:t>werden</w:t>
            </w:r>
            <w:r w:rsidR="006A4CC1" w:rsidRPr="00A86D7F">
              <w:rPr>
                <w:rFonts w:asciiTheme="minorHAnsi" w:hAnsiTheme="minorHAnsi" w:cstheme="minorHAnsi"/>
                <w:szCs w:val="24"/>
              </w:rPr>
              <w:t xml:space="preserve"> jeweils nur von </w:t>
            </w:r>
            <w:r w:rsidR="006A4CC1" w:rsidRPr="00A86D7F">
              <w:rPr>
                <w:rFonts w:asciiTheme="minorHAnsi" w:hAnsiTheme="minorHAnsi" w:cstheme="minorHAnsi"/>
                <w:b/>
                <w:szCs w:val="24"/>
              </w:rPr>
              <w:t>EINER</w:t>
            </w:r>
            <w:r w:rsidR="006A4CC1" w:rsidRPr="00A86D7F">
              <w:rPr>
                <w:rFonts w:asciiTheme="minorHAnsi" w:hAnsiTheme="minorHAnsi" w:cstheme="minorHAnsi"/>
                <w:szCs w:val="24"/>
              </w:rPr>
              <w:t xml:space="preserve"> Gruppe genutzt, damit keine Durchm</w:t>
            </w:r>
            <w:r w:rsidR="006A4CC1" w:rsidRPr="00A86D7F">
              <w:rPr>
                <w:rFonts w:asciiTheme="minorHAnsi" w:hAnsiTheme="minorHAnsi" w:cstheme="minorHAnsi"/>
                <w:szCs w:val="24"/>
              </w:rPr>
              <w:t>i</w:t>
            </w:r>
            <w:r w:rsidR="006A4CC1" w:rsidRPr="00A86D7F">
              <w:rPr>
                <w:rFonts w:asciiTheme="minorHAnsi" w:hAnsiTheme="minorHAnsi" w:cstheme="minorHAnsi"/>
                <w:szCs w:val="24"/>
              </w:rPr>
              <w:t>schung stattfindet.</w:t>
            </w:r>
          </w:p>
        </w:tc>
      </w:tr>
      <w:tr w:rsidR="006A4CC1" w:rsidRPr="001F30B8" w14:paraId="7DABEEB1" w14:textId="77777777" w:rsidTr="00393C5C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16ACC91C" w14:textId="42BCC39B" w:rsidR="006A4CC1" w:rsidRPr="00654BDE" w:rsidRDefault="000B687B" w:rsidP="003B5AAC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7721251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EFA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6A4CC1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>Für</w:t>
            </w:r>
            <w:r w:rsidR="006A4CC1" w:rsidRPr="00A86D7F">
              <w:rPr>
                <w:rFonts w:asciiTheme="minorHAnsi" w:hAnsiTheme="minorHAnsi" w:cstheme="minorHAnsi"/>
                <w:szCs w:val="24"/>
              </w:rPr>
              <w:t xml:space="preserve"> die Garderobe und für persönliche Sachen </w:t>
            </w:r>
            <w:r w:rsidR="006A4CC1">
              <w:rPr>
                <w:rFonts w:asciiTheme="minorHAnsi" w:hAnsiTheme="minorHAnsi" w:cstheme="minorHAnsi"/>
                <w:szCs w:val="24"/>
              </w:rPr>
              <w:t xml:space="preserve">der Teilnehmenden </w:t>
            </w:r>
            <w:r w:rsidR="006A4CC1" w:rsidRPr="00A86D7F">
              <w:rPr>
                <w:rFonts w:asciiTheme="minorHAnsi" w:hAnsiTheme="minorHAnsi" w:cstheme="minorHAnsi"/>
                <w:szCs w:val="24"/>
              </w:rPr>
              <w:t>wird ein geeigneter separater Ablageort festgelegt.</w:t>
            </w:r>
          </w:p>
        </w:tc>
      </w:tr>
    </w:tbl>
    <w:p w14:paraId="3FE2FF0C" w14:textId="77777777" w:rsidR="00670D36" w:rsidRDefault="00670D36">
      <w: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654BDE" w:rsidRPr="00BF7F2C" w14:paraId="344AD6C7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E6ADA71" w14:textId="0B8D6BC0" w:rsidR="00654BDE" w:rsidRPr="00D70494" w:rsidRDefault="00CB4A9D" w:rsidP="001A51F1">
            <w:pPr>
              <w:pStyle w:val="berschrift4"/>
              <w:numPr>
                <w:ilvl w:val="2"/>
                <w:numId w:val="3"/>
              </w:numPr>
              <w:ind w:left="354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Eingang</w:t>
            </w:r>
          </w:p>
        </w:tc>
      </w:tr>
      <w:tr w:rsidR="00654BDE" w:rsidRPr="00D02053" w14:paraId="43767E97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361E4CD6" w14:textId="77777777" w:rsidR="00654BDE" w:rsidRPr="00D02053" w:rsidRDefault="00654BDE" w:rsidP="0042765C">
            <w:pPr>
              <w:rPr>
                <w:rFonts w:ascii="Calibri" w:hAnsi="Calibri"/>
                <w:szCs w:val="24"/>
              </w:rPr>
            </w:pPr>
          </w:p>
        </w:tc>
      </w:tr>
      <w:tr w:rsidR="00654BDE" w:rsidRPr="001F30B8" w14:paraId="6A8B4EF3" w14:textId="77777777" w:rsidTr="003B5AAC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6F47B66A" w14:textId="5B8F0E63" w:rsidR="002E05C6" w:rsidRPr="003B5AAC" w:rsidRDefault="001A51F1" w:rsidP="00FF1671">
            <w:pPr>
              <w:pStyle w:val="Textkrper-Einzug2"/>
              <w:spacing w:after="180" w:line="240" w:lineRule="auto"/>
              <w:ind w:left="0"/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</w:pPr>
            <w:r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Gestaltung der </w:t>
            </w:r>
            <w:r w:rsidR="002E05C6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Bring</w:t>
            </w:r>
            <w:r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- und </w:t>
            </w:r>
            <w:r w:rsidR="002E05C6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Abhol</w:t>
            </w:r>
            <w:r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situation (</w:t>
            </w:r>
            <w:r w:rsidR="00C7702B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wenn zu erwarten ist, dass </w:t>
            </w:r>
            <w:r w:rsidR="002E05C6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die Eltern</w:t>
            </w:r>
            <w:r w:rsidR="00C7702B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 die Tei</w:t>
            </w:r>
            <w:r w:rsidR="00C7702B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l</w:t>
            </w:r>
            <w:r w:rsidR="00C7702B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nehmenden bringen</w:t>
            </w:r>
            <w:r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)</w:t>
            </w:r>
          </w:p>
          <w:p w14:paraId="4E36E003" w14:textId="002D0451" w:rsidR="001A51F1" w:rsidRPr="003B5AAC" w:rsidRDefault="000B687B" w:rsidP="003B5AAC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45770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A51F1" w:rsidRPr="003B5AAC">
              <w:rPr>
                <w:rFonts w:asciiTheme="minorHAnsi" w:hAnsiTheme="minorHAnsi" w:cstheme="minorHAnsi"/>
                <w:bCs/>
                <w:color w:val="000000" w:themeColor="text1"/>
              </w:rPr>
              <w:t xml:space="preserve">Für jede </w:t>
            </w:r>
            <w:r w:rsidR="001A51F1" w:rsidRPr="003B5AAC">
              <w:rPr>
                <w:rFonts w:asciiTheme="minorHAnsi" w:hAnsiTheme="minorHAnsi" w:cstheme="minorHAnsi"/>
                <w:szCs w:val="24"/>
              </w:rPr>
              <w:t>Veranstaltung</w:t>
            </w:r>
            <w:r w:rsidR="00C7702B" w:rsidRPr="003B5AAC">
              <w:rPr>
                <w:rFonts w:asciiTheme="minorHAnsi" w:hAnsiTheme="minorHAnsi" w:cstheme="minorHAnsi"/>
                <w:szCs w:val="24"/>
              </w:rPr>
              <w:t xml:space="preserve"> / Gruppe</w:t>
            </w:r>
            <w:r w:rsidR="001A51F1" w:rsidRPr="003B5AAC">
              <w:rPr>
                <w:rFonts w:asciiTheme="minorHAnsi" w:hAnsiTheme="minorHAnsi" w:cstheme="minorHAnsi"/>
                <w:szCs w:val="24"/>
              </w:rPr>
              <w:t xml:space="preserve"> wird ein separater Eingang zum Bringen und Abholen genutzt.</w:t>
            </w:r>
          </w:p>
          <w:p w14:paraId="2A3CB253" w14:textId="6A70B06C" w:rsidR="001A51F1" w:rsidRPr="003B5AAC" w:rsidRDefault="000B687B" w:rsidP="00FF1671">
            <w:pPr>
              <w:pStyle w:val="Textkrper-Einzug2"/>
              <w:spacing w:before="120" w:after="18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41315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A51F1" w:rsidRPr="003B5AAC">
              <w:rPr>
                <w:rFonts w:asciiTheme="minorHAnsi" w:hAnsiTheme="minorHAnsi" w:cstheme="minorHAnsi"/>
                <w:szCs w:val="24"/>
              </w:rPr>
              <w:t xml:space="preserve">Die </w:t>
            </w:r>
            <w:r w:rsidR="001A51F1" w:rsidRPr="00FF1671">
              <w:rPr>
                <w:rFonts w:asciiTheme="minorHAnsi" w:hAnsiTheme="minorHAnsi" w:cstheme="minorHAnsi"/>
                <w:bCs/>
                <w:color w:val="000000" w:themeColor="text1"/>
              </w:rPr>
              <w:t>Bring</w:t>
            </w:r>
            <w:r w:rsidR="001A51F1" w:rsidRPr="003B5AAC">
              <w:rPr>
                <w:rFonts w:asciiTheme="minorHAnsi" w:hAnsiTheme="minorHAnsi" w:cstheme="minorHAnsi"/>
                <w:szCs w:val="24"/>
              </w:rPr>
              <w:t>- und Abholsituation wird mit Hilfe eines bestimmten Plans zeitlich geregelt.</w:t>
            </w:r>
          </w:p>
          <w:p w14:paraId="7591EED2" w14:textId="7EF3CF9D" w:rsidR="001A51F1" w:rsidRPr="003B5AAC" w:rsidRDefault="000B687B" w:rsidP="00FF1671">
            <w:pPr>
              <w:pStyle w:val="Textkrper-Einzug2"/>
              <w:spacing w:before="120" w:after="18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671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A51F1" w:rsidRPr="003B5AAC">
              <w:rPr>
                <w:rFonts w:asciiTheme="minorHAnsi" w:hAnsiTheme="minorHAnsi" w:cstheme="minorHAnsi"/>
                <w:szCs w:val="24"/>
              </w:rPr>
              <w:t>Um die Kontaktzeiten bei der Bring- und Abholsituation zu minimieren, werden die Teilnehmer im jeweiligen Eingangsbereich von den Eltern übergeben und von den Mi</w:t>
            </w:r>
            <w:r w:rsidR="001A51F1" w:rsidRPr="003B5AAC">
              <w:rPr>
                <w:rFonts w:asciiTheme="minorHAnsi" w:hAnsiTheme="minorHAnsi" w:cstheme="minorHAnsi"/>
                <w:szCs w:val="24"/>
              </w:rPr>
              <w:t>t</w:t>
            </w:r>
            <w:r w:rsidR="001A51F1" w:rsidRPr="003B5AAC">
              <w:rPr>
                <w:rFonts w:asciiTheme="minorHAnsi" w:hAnsiTheme="minorHAnsi" w:cstheme="minorHAnsi"/>
                <w:szCs w:val="24"/>
              </w:rPr>
              <w:t xml:space="preserve">arbeitenden übernommen. </w:t>
            </w:r>
          </w:p>
          <w:p w14:paraId="7A83D1DE" w14:textId="01824DEB" w:rsidR="001A51F1" w:rsidRPr="003B5AAC" w:rsidRDefault="000B687B" w:rsidP="00FF1671">
            <w:pPr>
              <w:pStyle w:val="Textkrper-Einzug2"/>
              <w:spacing w:before="120" w:after="18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676839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A51F1" w:rsidRPr="003B5AAC">
              <w:rPr>
                <w:rFonts w:asciiTheme="minorHAnsi" w:hAnsiTheme="minorHAnsi" w:cstheme="minorHAnsi"/>
                <w:szCs w:val="24"/>
              </w:rPr>
              <w:t>Ist dies nicht möglich, werden die Kontaktzeiten auf ein Minimum reduziert.</w:t>
            </w:r>
          </w:p>
          <w:p w14:paraId="2E171AED" w14:textId="03EEF6E4" w:rsidR="001A51F1" w:rsidRPr="003B5AAC" w:rsidRDefault="000B687B" w:rsidP="00FF1671">
            <w:pPr>
              <w:pStyle w:val="Textkrper-Einzug2"/>
              <w:spacing w:before="120" w:after="18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789261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A51F1" w:rsidRPr="003B5AAC">
              <w:rPr>
                <w:rFonts w:asciiTheme="minorHAnsi" w:hAnsiTheme="minorHAnsi" w:cstheme="minorHAnsi"/>
                <w:szCs w:val="24"/>
              </w:rPr>
              <w:t>Die Übergabe der Teilnehmenden an die Mitarbeitenden erfolgt im Außenbereich.</w:t>
            </w:r>
          </w:p>
          <w:p w14:paraId="4770B184" w14:textId="3F60E99D" w:rsidR="001A51F1" w:rsidRPr="003B5AAC" w:rsidRDefault="000B687B" w:rsidP="00FF1671">
            <w:pPr>
              <w:pStyle w:val="Textkrper-Einzug2"/>
              <w:spacing w:before="120" w:after="180" w:line="240" w:lineRule="auto"/>
              <w:ind w:left="425" w:hanging="425"/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812236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A51F1" w:rsidRPr="003B5AAC">
              <w:rPr>
                <w:rFonts w:asciiTheme="minorHAnsi" w:hAnsiTheme="minorHAnsi" w:cstheme="minorHAnsi"/>
                <w:szCs w:val="24"/>
              </w:rPr>
              <w:t>Am Empfang wird eine Plexiglasscheibe aufgestellt. Der Mitarbeitende am Empfang trägt eine Mund-Nasen-</w:t>
            </w:r>
            <w:r w:rsidR="001A51F1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Bedeckung. </w:t>
            </w:r>
          </w:p>
          <w:p w14:paraId="571DAC0A" w14:textId="652E618A" w:rsidR="002E05C6" w:rsidRPr="003B5AAC" w:rsidRDefault="000B687B" w:rsidP="00FF1671">
            <w:pPr>
              <w:pStyle w:val="Textkrper-Einzug2"/>
              <w:spacing w:before="120" w:after="180" w:line="240" w:lineRule="auto"/>
              <w:ind w:left="425" w:hanging="425"/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588497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A51F1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Bei </w:t>
            </w:r>
            <w:r w:rsidR="001A51F1" w:rsidRPr="003B5AAC">
              <w:rPr>
                <w:rFonts w:asciiTheme="minorHAnsi" w:hAnsiTheme="minorHAnsi" w:cstheme="minorHAnsi"/>
                <w:szCs w:val="24"/>
              </w:rPr>
              <w:t>Unterschriften</w:t>
            </w:r>
            <w:r w:rsidR="001A51F1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 und anderen Dingen zum Ausfüllen </w:t>
            </w:r>
            <w:r w:rsidR="001F5BB2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wird</w:t>
            </w:r>
            <w:r w:rsidR="001A51F1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 jeweils </w:t>
            </w:r>
            <w:r w:rsidR="001F5BB2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ein </w:t>
            </w:r>
            <w:r w:rsidR="001A51F1" w:rsidRPr="003B5AAC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neuer bzw. frisch desinfizierter Stift</w:t>
            </w:r>
            <w:r w:rsidR="001A51F1" w:rsidRPr="003B5AAC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benutzt.</w:t>
            </w:r>
          </w:p>
          <w:p w14:paraId="11CFC37D" w14:textId="49C15E2E" w:rsidR="00654BDE" w:rsidRPr="003B5AAC" w:rsidRDefault="000B687B" w:rsidP="00FF1671">
            <w:pPr>
              <w:pStyle w:val="Textkrper-Einzug2"/>
              <w:spacing w:before="120" w:after="180" w:line="240" w:lineRule="auto"/>
              <w:ind w:left="425" w:hanging="425"/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869256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B65B43" w:rsidRPr="003B5AAC">
              <w:rPr>
                <w:rFonts w:asciiTheme="minorHAnsi" w:hAnsiTheme="minorHAnsi" w:cstheme="minorHAnsi"/>
                <w:bCs/>
                <w:color w:val="000000" w:themeColor="text1"/>
              </w:rPr>
              <w:t>Nach Benutzung eines Stiftes, z.B. bei Unterschriften und anderen Dingen zum Ausfü</w:t>
            </w:r>
            <w:r w:rsidR="00B65B43" w:rsidRPr="003B5AAC">
              <w:rPr>
                <w:rFonts w:asciiTheme="minorHAnsi" w:hAnsiTheme="minorHAnsi" w:cstheme="minorHAnsi"/>
                <w:bCs/>
                <w:color w:val="000000" w:themeColor="text1"/>
              </w:rPr>
              <w:t>l</w:t>
            </w:r>
            <w:r w:rsidR="00B65B43" w:rsidRPr="003B5AAC">
              <w:rPr>
                <w:rFonts w:asciiTheme="minorHAnsi" w:hAnsiTheme="minorHAnsi" w:cstheme="minorHAnsi"/>
                <w:bCs/>
                <w:color w:val="000000" w:themeColor="text1"/>
              </w:rPr>
              <w:t>len werden die Hände desinfiziert</w:t>
            </w:r>
            <w:r w:rsidR="00FF1671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FF1671">
              <w:rPr>
                <w:rFonts w:ascii="Calibri" w:hAnsi="Calibri"/>
                <w:szCs w:val="24"/>
              </w:rPr>
              <w:t>(mit Händedesinfektionsmittel gelistet nach VAH, min. Wirkbereich begrenzt viruzid)</w:t>
            </w:r>
            <w:r w:rsidR="00B65B43" w:rsidRPr="003B5AAC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</w:p>
        </w:tc>
      </w:tr>
      <w:tr w:rsidR="003B5AAC" w:rsidRPr="001F30B8" w14:paraId="690BBFED" w14:textId="77777777" w:rsidTr="003B5AAC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7359B5B3" w14:textId="02D44042" w:rsidR="003B5AAC" w:rsidRPr="00D03FD7" w:rsidRDefault="000B687B" w:rsidP="00670D36">
            <w:pPr>
              <w:pStyle w:val="Textkrper-Einzug2"/>
              <w:spacing w:before="12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1919912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922D40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B5A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An der </w:t>
            </w:r>
            <w:r w:rsidR="003B5AAC" w:rsidRPr="00922D40">
              <w:rPr>
                <w:rFonts w:asciiTheme="minorHAnsi" w:hAnsiTheme="minorHAnsi" w:cstheme="minorHAnsi"/>
                <w:bCs/>
                <w:color w:val="000000" w:themeColor="text1"/>
              </w:rPr>
              <w:t>Eingangstür</w:t>
            </w:r>
            <w:r w:rsidR="003B5A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werden Hinweisschilder angebracht, auf denen auf Folgendes hi</w:t>
            </w:r>
            <w:r w:rsidR="003B5A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n</w:t>
            </w:r>
            <w:r w:rsidR="003B5A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gewiesen wird</w:t>
            </w:r>
            <w:r w:rsidR="006F5661">
              <w:rPr>
                <w:rFonts w:asciiTheme="minorHAnsi" w:hAnsiTheme="minorHAnsi" w:cstheme="minorHAnsi"/>
                <w:color w:val="000000" w:themeColor="text1"/>
                <w:szCs w:val="24"/>
              </w:rPr>
              <w:t>:</w:t>
            </w:r>
          </w:p>
          <w:p w14:paraId="539C7C07" w14:textId="77777777" w:rsidR="003B5AAC" w:rsidRPr="00D03FD7" w:rsidRDefault="003B5AAC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204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Bitte Abstand halten (1,5 m) und Markierungen auf dem Boden beachten!</w:t>
            </w:r>
          </w:p>
          <w:p w14:paraId="354EF6E1" w14:textId="77777777" w:rsidR="003B5AAC" w:rsidRPr="00D03FD7" w:rsidRDefault="003B5AAC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204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Ab hier bitte Mund-Nasen-Bedeckung tragen!</w:t>
            </w:r>
          </w:p>
          <w:p w14:paraId="3161E384" w14:textId="77777777" w:rsidR="003B5AAC" w:rsidRPr="00D03FD7" w:rsidRDefault="003B5AAC" w:rsidP="003B5A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204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Bitte stellen Sie sicher, dass ein persönlicher Kontakt zwischen den Teilne</w:t>
            </w: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h</w:t>
            </w: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menden der unterschiedlichen Gruppen nicht möglich ist.</w:t>
            </w:r>
          </w:p>
          <w:p w14:paraId="13620743" w14:textId="77777777" w:rsidR="003B5AAC" w:rsidRPr="00D03FD7" w:rsidRDefault="003B5AAC" w:rsidP="00FF1671">
            <w:pPr>
              <w:pStyle w:val="Textkrper-Einzug2"/>
              <w:numPr>
                <w:ilvl w:val="0"/>
                <w:numId w:val="2"/>
              </w:numPr>
              <w:spacing w:after="180" w:line="240" w:lineRule="auto"/>
              <w:ind w:left="1202" w:hanging="357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An alle Teilnehmenden: Bitte beim Betreten und Verlassen der Veranstaltung gründlich die Hände waschen!</w:t>
            </w:r>
          </w:p>
          <w:p w14:paraId="244018D9" w14:textId="100A0407" w:rsidR="003B5AAC" w:rsidRPr="003B5AAC" w:rsidRDefault="000B687B" w:rsidP="00FF1671">
            <w:pPr>
              <w:pStyle w:val="Textkrper-Einzug2"/>
              <w:spacing w:after="180" w:line="240" w:lineRule="auto"/>
              <w:ind w:left="1202" w:hanging="488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772369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B5AAC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>Die Eltern betreten die eigentlichen Veranstaltungsräume nicht.</w:t>
            </w:r>
          </w:p>
          <w:p w14:paraId="4A06001E" w14:textId="13BAF039" w:rsidR="003B5AAC" w:rsidRPr="003B5AAC" w:rsidRDefault="000B687B" w:rsidP="00FF1671">
            <w:pPr>
              <w:pStyle w:val="Textkrper-Einzug2"/>
              <w:spacing w:after="80" w:line="240" w:lineRule="auto"/>
              <w:ind w:left="1202" w:hanging="488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697840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AAC" w:rsidRPr="003B5AAC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B5AAC" w:rsidRPr="003B5A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B5AAC"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>Eltern, die die Veranstaltungsräume betreten oder verlassen:</w:t>
            </w:r>
          </w:p>
          <w:p w14:paraId="633F5D15" w14:textId="77777777" w:rsidR="003B5AAC" w:rsidRPr="003B5AAC" w:rsidRDefault="003B5AAC" w:rsidP="00FF1671">
            <w:pPr>
              <w:pStyle w:val="Textkrper-Einzug2"/>
              <w:numPr>
                <w:ilvl w:val="0"/>
                <w:numId w:val="9"/>
              </w:numPr>
              <w:spacing w:after="80" w:line="240" w:lineRule="auto"/>
              <w:ind w:left="1559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3B5AAC">
              <w:rPr>
                <w:rFonts w:ascii="Calibri" w:hAnsi="Calibri"/>
                <w:color w:val="000000" w:themeColor="text1"/>
                <w:szCs w:val="24"/>
              </w:rPr>
              <w:t>tragen</w:t>
            </w:r>
            <w:r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eine Mund-Nasen-Bedeckung </w:t>
            </w:r>
          </w:p>
          <w:p w14:paraId="10E2D4D6" w14:textId="5B8A828D" w:rsidR="003B5AAC" w:rsidRPr="00D03FD7" w:rsidRDefault="003B5AAC" w:rsidP="00FF1671">
            <w:pPr>
              <w:pStyle w:val="Textkrper-Einzug2"/>
              <w:numPr>
                <w:ilvl w:val="0"/>
                <w:numId w:val="9"/>
              </w:numPr>
              <w:spacing w:after="0" w:line="240" w:lineRule="auto"/>
              <w:ind w:left="1559" w:hanging="357"/>
              <w:rPr>
                <w:rFonts w:asciiTheme="minorHAnsi" w:hAnsiTheme="minorHAnsi" w:cstheme="minorHAnsi"/>
                <w:i/>
                <w:iCs/>
                <w:color w:val="000000" w:themeColor="text1"/>
                <w:szCs w:val="24"/>
              </w:rPr>
            </w:pPr>
            <w:r w:rsidRPr="003B5AAC">
              <w:rPr>
                <w:rFonts w:ascii="Calibri" w:hAnsi="Calibri"/>
                <w:color w:val="000000" w:themeColor="text1"/>
                <w:szCs w:val="24"/>
              </w:rPr>
              <w:t>waschen</w:t>
            </w:r>
            <w:r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bzw. desinfizieren</w:t>
            </w:r>
            <w:r w:rsidRPr="003B5AAC"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  <w:r w:rsidR="00FF1671">
              <w:rPr>
                <w:rFonts w:ascii="Calibri" w:hAnsi="Calibri"/>
                <w:szCs w:val="24"/>
              </w:rPr>
              <w:t xml:space="preserve">(mit Händedesinfektionsmittel gelistet nach VAH, min. Wirkbereich begrenzt viruzid) </w:t>
            </w:r>
            <w:r w:rsidRPr="003B5AAC">
              <w:rPr>
                <w:rFonts w:ascii="Calibri" w:hAnsi="Calibri"/>
                <w:color w:val="000000" w:themeColor="text1"/>
                <w:szCs w:val="24"/>
              </w:rPr>
              <w:t>sich gründlich die Hände</w:t>
            </w:r>
            <w:r w:rsidRPr="003B5AAC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</w:tr>
    </w:tbl>
    <w:p w14:paraId="23D73774" w14:textId="77777777" w:rsidR="00741224" w:rsidRDefault="00741224">
      <w:pPr>
        <w:rPr>
          <w:sz w:val="2"/>
          <w:szCs w:val="2"/>
        </w:rPr>
      </w:pPr>
    </w:p>
    <w:p w14:paraId="7D0D2BD5" w14:textId="77777777" w:rsidR="00741224" w:rsidRDefault="00741224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654BDE" w:rsidRPr="001A51F1" w14:paraId="7674970E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E7C6D29" w14:textId="2536949A" w:rsidR="00654BDE" w:rsidRPr="00D70494" w:rsidRDefault="00CB4A9D" w:rsidP="001A51F1">
            <w:pPr>
              <w:pStyle w:val="berschrift4"/>
              <w:numPr>
                <w:ilvl w:val="2"/>
                <w:numId w:val="3"/>
              </w:numPr>
              <w:ind w:left="354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Sanitärbereiche</w:t>
            </w:r>
          </w:p>
        </w:tc>
      </w:tr>
      <w:tr w:rsidR="00654BDE" w:rsidRPr="00D02053" w14:paraId="6C2FC28A" w14:textId="77777777" w:rsidTr="00CC6AF9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71D3FA21" w14:textId="77777777" w:rsidR="00654BDE" w:rsidRPr="00D02053" w:rsidRDefault="00654BDE" w:rsidP="0042765C">
            <w:pPr>
              <w:rPr>
                <w:rFonts w:ascii="Calibri" w:hAnsi="Calibri"/>
                <w:szCs w:val="24"/>
              </w:rPr>
            </w:pPr>
          </w:p>
        </w:tc>
      </w:tr>
      <w:tr w:rsidR="00654BDE" w:rsidRPr="001F30B8" w14:paraId="66B28AB2" w14:textId="77777777" w:rsidTr="00CC6AF9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17F2F3C4" w14:textId="77777777" w:rsidR="00205336" w:rsidRPr="00D03FD7" w:rsidRDefault="00205336" w:rsidP="00CC6AF9">
            <w:pPr>
              <w:pStyle w:val="Textkrper-Einzug2"/>
              <w:spacing w:before="200" w:after="200" w:line="240" w:lineRule="auto"/>
              <w:ind w:left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Aufteilung der Sanitärräume:</w:t>
            </w:r>
          </w:p>
          <w:p w14:paraId="5661B1C6" w14:textId="77777777" w:rsidR="00CC6AF9" w:rsidRDefault="000B687B" w:rsidP="00CC6AF9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46542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AF9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C6AF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05336" w:rsidRPr="00CC6AF9">
              <w:rPr>
                <w:rFonts w:ascii="Calibri" w:hAnsi="Calibri"/>
                <w:color w:val="000000" w:themeColor="text1"/>
                <w:szCs w:val="24"/>
              </w:rPr>
              <w:t xml:space="preserve">Die </w:t>
            </w:r>
            <w:r w:rsidR="00205336" w:rsidRPr="00CC6AF9">
              <w:rPr>
                <w:rFonts w:asciiTheme="minorHAnsi" w:hAnsiTheme="minorHAnsi" w:cstheme="minorHAnsi"/>
                <w:szCs w:val="24"/>
              </w:rPr>
              <w:t>Sanitärräume</w:t>
            </w:r>
            <w:r w:rsidR="00205336" w:rsidRPr="00CC6AF9">
              <w:rPr>
                <w:rFonts w:ascii="Calibri" w:hAnsi="Calibri"/>
                <w:color w:val="000000" w:themeColor="text1"/>
                <w:szCs w:val="24"/>
              </w:rPr>
              <w:t xml:space="preserve"> werden gestaffelt genutzt. </w:t>
            </w:r>
          </w:p>
          <w:p w14:paraId="2F4C0502" w14:textId="114670CA" w:rsidR="00205336" w:rsidRPr="00CC6AF9" w:rsidRDefault="00205336" w:rsidP="00CC6AF9">
            <w:pPr>
              <w:pStyle w:val="Textkrper-Einzug2"/>
              <w:spacing w:before="120" w:after="200" w:line="240" w:lineRule="auto"/>
              <w:ind w:left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CC6AF9">
              <w:rPr>
                <w:rFonts w:ascii="Calibri" w:hAnsi="Calibri"/>
                <w:color w:val="000000" w:themeColor="text1"/>
                <w:szCs w:val="24"/>
              </w:rPr>
              <w:t>Damit wird sichergestellt, dass Teilnehmer unterschiedlicher Gruppen die Räume nicht zeitgleich nutzen.</w:t>
            </w:r>
          </w:p>
          <w:p w14:paraId="5B7BFA8F" w14:textId="04500C4C" w:rsidR="00205336" w:rsidRPr="00CC6AF9" w:rsidRDefault="000B687B" w:rsidP="00CC6AF9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50239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AF9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C6AF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05336" w:rsidRPr="00CC6AF9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Den </w:t>
            </w:r>
            <w:r w:rsidR="00205336" w:rsidRPr="00CC6AF9">
              <w:rPr>
                <w:rFonts w:ascii="Calibri" w:hAnsi="Calibri"/>
                <w:color w:val="000000" w:themeColor="text1"/>
                <w:szCs w:val="24"/>
              </w:rPr>
              <w:t>einzelnen Gruppen werden bestimmte sanitäre Bereiche zugeordnet.</w:t>
            </w:r>
          </w:p>
          <w:p w14:paraId="3E482E05" w14:textId="61F89C4F" w:rsidR="00205336" w:rsidRPr="00CC6AF9" w:rsidRDefault="00205336" w:rsidP="00CC6AF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204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CC6AF9">
              <w:rPr>
                <w:rFonts w:ascii="Calibri" w:hAnsi="Calibri"/>
                <w:color w:val="000000" w:themeColor="text1"/>
                <w:szCs w:val="24"/>
              </w:rPr>
              <w:t xml:space="preserve">Diese werden </w:t>
            </w:r>
            <w:r w:rsidRPr="00CC6AF9">
              <w:rPr>
                <w:rFonts w:asciiTheme="minorHAnsi" w:hAnsiTheme="minorHAnsi" w:cstheme="minorHAnsi"/>
                <w:color w:val="000000" w:themeColor="text1"/>
                <w:szCs w:val="24"/>
              </w:rPr>
              <w:t>ausschließlich von einer Gruppe genutzt.</w:t>
            </w:r>
          </w:p>
          <w:p w14:paraId="721A4922" w14:textId="77A57DC0" w:rsidR="00205336" w:rsidRPr="00CC6AF9" w:rsidRDefault="00205336" w:rsidP="00CC6AF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204"/>
              <w:rPr>
                <w:rFonts w:ascii="Calibri" w:hAnsi="Calibri"/>
                <w:color w:val="000000" w:themeColor="text1"/>
                <w:szCs w:val="24"/>
              </w:rPr>
            </w:pPr>
            <w:r w:rsidRPr="00CC6AF9">
              <w:rPr>
                <w:rFonts w:asciiTheme="minorHAnsi" w:hAnsiTheme="minorHAnsi" w:cstheme="minorHAnsi"/>
                <w:color w:val="000000" w:themeColor="text1"/>
                <w:szCs w:val="24"/>
              </w:rPr>
              <w:t>Toilettenkabin</w:t>
            </w:r>
            <w:r w:rsidRPr="00CC6AF9">
              <w:rPr>
                <w:rFonts w:ascii="Calibri" w:hAnsi="Calibri"/>
                <w:color w:val="000000" w:themeColor="text1"/>
                <w:szCs w:val="24"/>
              </w:rPr>
              <w:t>en und Waschbecken werden markiert.</w:t>
            </w:r>
          </w:p>
          <w:p w14:paraId="7F472064" w14:textId="28986A9F" w:rsidR="00CB4A9D" w:rsidRPr="003B5AAC" w:rsidRDefault="000B687B" w:rsidP="00CC6AF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i/>
                <w:iCs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203302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AF9" w:rsidRPr="00EB191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C6AF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05336" w:rsidRPr="00CC6AF9">
              <w:rPr>
                <w:rFonts w:ascii="Calibri" w:hAnsi="Calibri"/>
                <w:color w:val="000000" w:themeColor="text1"/>
                <w:szCs w:val="24"/>
              </w:rPr>
              <w:t xml:space="preserve">Teilnehmende </w:t>
            </w:r>
            <w:r w:rsidR="007B234D" w:rsidRPr="00CC6AF9">
              <w:rPr>
                <w:rFonts w:ascii="Calibri" w:hAnsi="Calibri"/>
                <w:color w:val="000000" w:themeColor="text1"/>
                <w:szCs w:val="24"/>
              </w:rPr>
              <w:t>nutzen</w:t>
            </w:r>
            <w:r w:rsidR="007B234D" w:rsidRPr="00CC6AF9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die</w:t>
            </w:r>
            <w:r w:rsidR="00205336" w:rsidRPr="00CC6AF9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Toiletten nur einzeln</w:t>
            </w:r>
            <w:r w:rsidR="007B234D" w:rsidRPr="00CC6AF9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</w:tr>
      <w:tr w:rsidR="003B5AAC" w:rsidRPr="001F30B8" w14:paraId="09F09C2F" w14:textId="77777777" w:rsidTr="00CC6AF9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1F44C15A" w14:textId="77777777" w:rsidR="003B5AAC" w:rsidRPr="00D03FD7" w:rsidRDefault="003B5AAC" w:rsidP="00CC6AF9">
            <w:pPr>
              <w:pStyle w:val="Textkrper-Einzug2"/>
              <w:spacing w:before="200" w:after="200" w:line="240" w:lineRule="auto"/>
              <w:ind w:left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Gestaltung der Zugänge und Nutzung:</w:t>
            </w:r>
          </w:p>
          <w:p w14:paraId="2BBA6BAB" w14:textId="7619AC0A" w:rsidR="003B5AAC" w:rsidRPr="00CC6AF9" w:rsidRDefault="000B687B" w:rsidP="00CC6AF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8546511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CC6AF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B5A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Es </w:t>
            </w:r>
            <w:r w:rsidR="003B5AAC" w:rsidRPr="00CC6AF9">
              <w:rPr>
                <w:rFonts w:asciiTheme="minorHAnsi" w:hAnsiTheme="minorHAnsi" w:cstheme="minorHAnsi"/>
                <w:szCs w:val="24"/>
              </w:rPr>
              <w:t xml:space="preserve">werden Markierungen zur Gewährleistung des Mindestabstandes auf dem Boden angebracht, </w:t>
            </w:r>
          </w:p>
          <w:p w14:paraId="694151EB" w14:textId="52DCF5B5" w:rsidR="003B5AAC" w:rsidRPr="003B5AAC" w:rsidRDefault="000B687B" w:rsidP="00CC6AF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868129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AF9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C6AF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B5AAC" w:rsidRPr="00CC6AF9">
              <w:rPr>
                <w:rFonts w:asciiTheme="minorHAnsi" w:hAnsiTheme="minorHAnsi" w:cstheme="minorHAnsi"/>
                <w:szCs w:val="24"/>
              </w:rPr>
              <w:t>Es werden</w:t>
            </w:r>
            <w:r w:rsidR="003B5A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Wegmarkierungen angebracht.</w:t>
            </w:r>
          </w:p>
        </w:tc>
      </w:tr>
      <w:tr w:rsidR="003B5AAC" w:rsidRPr="001F30B8" w14:paraId="555FCC81" w14:textId="77777777" w:rsidTr="00CC6AF9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1C968457" w14:textId="63BD0239" w:rsidR="003B5AAC" w:rsidRPr="003B5AAC" w:rsidRDefault="000B687B" w:rsidP="00CC6AF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09300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6AF9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CC6AF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B5A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Sofern möglich bleiben die Eingangstüren zu den Sanitärbereichen (nicht: Toilettent</w:t>
            </w:r>
            <w:r w:rsidR="003B5A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ü</w:t>
            </w:r>
            <w:r w:rsidR="003B5A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ren selbst) geöffnet.</w:t>
            </w:r>
          </w:p>
        </w:tc>
      </w:tr>
      <w:tr w:rsidR="003B5AAC" w:rsidRPr="001F30B8" w14:paraId="3145D4F4" w14:textId="77777777" w:rsidTr="00CC6AF9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58BD504F" w14:textId="1310E852" w:rsidR="003B5AAC" w:rsidRPr="00D03FD7" w:rsidRDefault="000B687B" w:rsidP="00CC6AF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6600010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CC6AF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B5A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Folgende Hinweisschilder werden in den Waschräumen angebracht:</w:t>
            </w:r>
          </w:p>
          <w:p w14:paraId="71BEC2B5" w14:textId="77777777" w:rsidR="003B5AAC" w:rsidRPr="00D03FD7" w:rsidRDefault="003B5AAC" w:rsidP="003B5AAC">
            <w:pPr>
              <w:pStyle w:val="Textkrper-Einzug2"/>
              <w:numPr>
                <w:ilvl w:val="0"/>
                <w:numId w:val="1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zum richtigen Händewaschen,</w:t>
            </w:r>
          </w:p>
          <w:p w14:paraId="3E409C0E" w14:textId="77777777" w:rsidR="003B5AAC" w:rsidRPr="00D03FD7" w:rsidRDefault="003B5AAC" w:rsidP="003B5AAC">
            <w:pPr>
              <w:pStyle w:val="Textkrper-Einzug2"/>
              <w:numPr>
                <w:ilvl w:val="0"/>
                <w:numId w:val="1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zur Abstandsregelung (1,5m),</w:t>
            </w:r>
          </w:p>
          <w:p w14:paraId="4FAF9A21" w14:textId="77777777" w:rsidR="003B5AAC" w:rsidRPr="00D03FD7" w:rsidRDefault="003B5AAC" w:rsidP="003B5AAC">
            <w:pPr>
              <w:pStyle w:val="Textkrper-Einzug2"/>
              <w:numPr>
                <w:ilvl w:val="0"/>
                <w:numId w:val="1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zur Pflicht eine Mund-Nasen-Bedeckung zu tragen,</w:t>
            </w:r>
          </w:p>
          <w:p w14:paraId="4DEC13B5" w14:textId="77777777" w:rsidR="00201C83" w:rsidRDefault="003B5AAC" w:rsidP="003B5AAC">
            <w:pPr>
              <w:pStyle w:val="Textkrper-Einzug2"/>
              <w:numPr>
                <w:ilvl w:val="0"/>
                <w:numId w:val="1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zur Zuteilung der Sanitärbereiche zu den einzelnen Gruppen</w:t>
            </w:r>
            <w:r w:rsidR="00201C83">
              <w:rPr>
                <w:rFonts w:asciiTheme="minorHAnsi" w:hAnsiTheme="minorHAnsi" w:cstheme="minorHAnsi"/>
                <w:color w:val="000000" w:themeColor="text1"/>
                <w:szCs w:val="24"/>
              </w:rPr>
              <w:t>,</w:t>
            </w:r>
          </w:p>
          <w:p w14:paraId="1EB8C40C" w14:textId="551A0221" w:rsidR="003B5AAC" w:rsidRPr="00D03FD7" w:rsidRDefault="00201C83" w:rsidP="003B5AAC">
            <w:pPr>
              <w:pStyle w:val="Textkrper-Einzug2"/>
              <w:numPr>
                <w:ilvl w:val="0"/>
                <w:numId w:val="1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die maximale Personenzahl, die sich im Sanitärbereich aufhalten darf</w:t>
            </w:r>
            <w:r w:rsidR="003B5A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</w:tr>
    </w:tbl>
    <w:p w14:paraId="3B7EE6BB" w14:textId="7C671A59" w:rsidR="00741224" w:rsidRDefault="00741224"/>
    <w:p w14:paraId="1A6ABFD8" w14:textId="77777777" w:rsidR="00741224" w:rsidRDefault="00741224">
      <w: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654BDE" w:rsidRPr="00CB4A9D" w14:paraId="60366FAC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A9628C" w14:textId="615B5618" w:rsidR="00654BDE" w:rsidRPr="00D70494" w:rsidRDefault="00CB4A9D" w:rsidP="001A51F1">
            <w:pPr>
              <w:pStyle w:val="berschrift4"/>
              <w:numPr>
                <w:ilvl w:val="2"/>
                <w:numId w:val="3"/>
              </w:numPr>
              <w:ind w:left="354" w:hanging="426"/>
              <w:rPr>
                <w:sz w:val="24"/>
                <w:szCs w:val="24"/>
              </w:rPr>
            </w:pPr>
            <w:r w:rsidRPr="00CB4A9D">
              <w:rPr>
                <w:sz w:val="24"/>
                <w:szCs w:val="24"/>
              </w:rPr>
              <w:lastRenderedPageBreak/>
              <w:t>Verkehrswege / Besuchersteuerung</w:t>
            </w:r>
          </w:p>
        </w:tc>
      </w:tr>
      <w:tr w:rsidR="00654BDE" w:rsidRPr="00D02053" w14:paraId="406BFEFF" w14:textId="77777777" w:rsidTr="00CC6AF9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2366F905" w14:textId="77777777" w:rsidR="00654BDE" w:rsidRPr="00D02053" w:rsidRDefault="00654BDE" w:rsidP="0042765C">
            <w:pPr>
              <w:rPr>
                <w:rFonts w:ascii="Calibri" w:hAnsi="Calibri"/>
                <w:szCs w:val="24"/>
              </w:rPr>
            </w:pPr>
          </w:p>
        </w:tc>
      </w:tr>
      <w:tr w:rsidR="00654BDE" w:rsidRPr="001F30B8" w14:paraId="6159A3A1" w14:textId="77777777" w:rsidTr="00CC6AF9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3BB05CBF" w14:textId="32C8C494" w:rsidR="00CB4A9D" w:rsidRPr="00727A79" w:rsidRDefault="000B687B" w:rsidP="00CC6AF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3349707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CC6AF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B4A9D" w:rsidRPr="00727A79">
              <w:rPr>
                <w:rFonts w:ascii="Calibri" w:hAnsi="Calibri"/>
                <w:szCs w:val="24"/>
              </w:rPr>
              <w:t xml:space="preserve">Die </w:t>
            </w:r>
            <w:r w:rsidR="00CB4A9D" w:rsidRPr="00CC6AF9">
              <w:rPr>
                <w:rFonts w:asciiTheme="minorHAnsi" w:hAnsiTheme="minorHAnsi" w:cstheme="minorHAnsi"/>
                <w:color w:val="000000" w:themeColor="text1"/>
                <w:szCs w:val="24"/>
              </w:rPr>
              <w:t>Verkehrswege</w:t>
            </w:r>
            <w:r w:rsidR="00CB4A9D" w:rsidRPr="00727A79">
              <w:rPr>
                <w:rFonts w:ascii="Calibri" w:hAnsi="Calibri"/>
                <w:szCs w:val="24"/>
              </w:rPr>
              <w:t xml:space="preserve"> </w:t>
            </w:r>
            <w:r w:rsidR="00CB4A9D" w:rsidRPr="00727A79">
              <w:rPr>
                <w:rFonts w:asciiTheme="minorHAnsi" w:hAnsiTheme="minorHAnsi" w:cstheme="minorHAnsi"/>
                <w:szCs w:val="24"/>
              </w:rPr>
              <w:t xml:space="preserve">in und ggf. vor dem Veranstaltungsort </w:t>
            </w:r>
            <w:r w:rsidR="00CB4A9D" w:rsidRPr="00727A79">
              <w:rPr>
                <w:rFonts w:ascii="Calibri" w:hAnsi="Calibri"/>
                <w:szCs w:val="24"/>
              </w:rPr>
              <w:t>werden so gestaltet, dass:</w:t>
            </w:r>
          </w:p>
          <w:p w14:paraId="77E2CE12" w14:textId="76EF7F12" w:rsidR="00CB4A9D" w:rsidRPr="00727A79" w:rsidRDefault="00CB4A9D" w:rsidP="00CB4A9D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727A79">
              <w:rPr>
                <w:rFonts w:asciiTheme="minorHAnsi" w:hAnsiTheme="minorHAnsi" w:cstheme="minorHAnsi"/>
                <w:szCs w:val="24"/>
              </w:rPr>
              <w:t>Menschenansammlungen vermieden werden</w:t>
            </w:r>
            <w:r w:rsidR="001F5BB2">
              <w:rPr>
                <w:rFonts w:asciiTheme="minorHAnsi" w:hAnsiTheme="minorHAnsi" w:cstheme="minorHAnsi"/>
                <w:szCs w:val="24"/>
              </w:rPr>
              <w:t>,</w:t>
            </w:r>
          </w:p>
          <w:p w14:paraId="1108A593" w14:textId="3C6E5C8F" w:rsidR="001F5BB2" w:rsidRPr="001F5BB2" w:rsidRDefault="00CB4A9D" w:rsidP="001F5BB2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727A79">
              <w:rPr>
                <w:rFonts w:asciiTheme="minorHAnsi" w:hAnsiTheme="minorHAnsi" w:cstheme="minorHAnsi"/>
                <w:szCs w:val="24"/>
              </w:rPr>
              <w:t>der Mindestabstand sichergestellt wird</w:t>
            </w:r>
            <w:r w:rsidR="001F5BB2">
              <w:rPr>
                <w:rFonts w:asciiTheme="minorHAnsi" w:hAnsiTheme="minorHAnsi" w:cstheme="minorHAnsi"/>
                <w:szCs w:val="24"/>
              </w:rPr>
              <w:t>.</w:t>
            </w:r>
          </w:p>
          <w:p w14:paraId="0A224FBC" w14:textId="30CAD51A" w:rsidR="00654BDE" w:rsidRPr="00CC6AF9" w:rsidRDefault="001F5BB2" w:rsidP="00CC6AF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Im Eingangsbereich der </w:t>
            </w:r>
            <w:r w:rsidRPr="00727A79">
              <w:rPr>
                <w:rFonts w:asciiTheme="minorHAnsi" w:hAnsiTheme="minorHAnsi" w:cstheme="minorHAnsi"/>
                <w:szCs w:val="24"/>
              </w:rPr>
              <w:t>Mindestabstand</w:t>
            </w:r>
            <w:r>
              <w:rPr>
                <w:rFonts w:asciiTheme="minorHAnsi" w:hAnsiTheme="minorHAnsi" w:cstheme="minorHAnsi"/>
                <w:szCs w:val="24"/>
              </w:rPr>
              <w:t xml:space="preserve"> g</w:t>
            </w:r>
            <w:r w:rsidRPr="00727A79">
              <w:rPr>
                <w:rFonts w:asciiTheme="minorHAnsi" w:hAnsiTheme="minorHAnsi" w:cstheme="minorHAnsi"/>
                <w:szCs w:val="24"/>
              </w:rPr>
              <w:t>ewährleist</w:t>
            </w:r>
            <w:r>
              <w:rPr>
                <w:rFonts w:asciiTheme="minorHAnsi" w:hAnsiTheme="minorHAnsi" w:cstheme="minorHAnsi"/>
                <w:szCs w:val="24"/>
              </w:rPr>
              <w:t>et</w:t>
            </w:r>
            <w:r w:rsidR="00FC61A8">
              <w:rPr>
                <w:rFonts w:asciiTheme="minorHAnsi" w:hAnsiTheme="minorHAnsi" w:cstheme="minorHAnsi"/>
                <w:szCs w:val="24"/>
              </w:rPr>
              <w:t xml:space="preserve"> wird</w:t>
            </w:r>
            <w:r>
              <w:rPr>
                <w:rFonts w:asciiTheme="minorHAnsi" w:hAnsiTheme="minorHAnsi" w:cstheme="minorHAnsi"/>
                <w:szCs w:val="24"/>
              </w:rPr>
              <w:t>.</w:t>
            </w:r>
          </w:p>
        </w:tc>
      </w:tr>
      <w:tr w:rsidR="00CC6AF9" w:rsidRPr="001F30B8" w14:paraId="2A328DD8" w14:textId="77777777" w:rsidTr="00CC6AF9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10600A66" w14:textId="7A130AF5" w:rsidR="00CC6AF9" w:rsidRPr="00727A79" w:rsidRDefault="000B687B" w:rsidP="00CC6AF9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4603113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CC6AF9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C6AF9" w:rsidRPr="00727A79">
              <w:rPr>
                <w:rFonts w:asciiTheme="minorHAnsi" w:hAnsiTheme="minorHAnsi" w:cstheme="minorHAnsi"/>
                <w:szCs w:val="24"/>
              </w:rPr>
              <w:t xml:space="preserve">Die </w:t>
            </w:r>
            <w:r w:rsidR="00CC6AF9" w:rsidRPr="00CC6AF9">
              <w:rPr>
                <w:rFonts w:asciiTheme="minorHAnsi" w:hAnsiTheme="minorHAnsi" w:cstheme="minorHAnsi"/>
                <w:color w:val="000000" w:themeColor="text1"/>
                <w:szCs w:val="24"/>
              </w:rPr>
              <w:t>verbleibenden</w:t>
            </w:r>
            <w:r w:rsidR="00CC6AF9" w:rsidRPr="00727A79">
              <w:rPr>
                <w:rFonts w:asciiTheme="minorHAnsi" w:hAnsiTheme="minorHAnsi" w:cstheme="minorHAnsi"/>
                <w:szCs w:val="24"/>
              </w:rPr>
              <w:t xml:space="preserve"> Flächen werden zur Besuchersteuerung genutzt:</w:t>
            </w:r>
          </w:p>
          <w:p w14:paraId="4F7BB3CF" w14:textId="77777777" w:rsidR="00CC6AF9" w:rsidRDefault="00CC6AF9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727A79">
              <w:rPr>
                <w:rFonts w:asciiTheme="minorHAnsi" w:hAnsiTheme="minorHAnsi" w:cstheme="minorHAnsi"/>
                <w:szCs w:val="24"/>
              </w:rPr>
              <w:t xml:space="preserve">Wegmarkierungen </w:t>
            </w:r>
            <w:r>
              <w:rPr>
                <w:rFonts w:asciiTheme="minorHAnsi" w:hAnsiTheme="minorHAnsi" w:cstheme="minorHAnsi"/>
                <w:szCs w:val="24"/>
              </w:rPr>
              <w:t>werden</w:t>
            </w:r>
            <w:r w:rsidRPr="00727A79">
              <w:rPr>
                <w:rFonts w:asciiTheme="minorHAnsi" w:hAnsiTheme="minorHAnsi" w:cstheme="minorHAnsi"/>
                <w:szCs w:val="24"/>
              </w:rPr>
              <w:t xml:space="preserve"> auf</w:t>
            </w:r>
            <w:r>
              <w:rPr>
                <w:rFonts w:asciiTheme="minorHAnsi" w:hAnsiTheme="minorHAnsi" w:cstheme="minorHAnsi"/>
                <w:szCs w:val="24"/>
              </w:rPr>
              <w:t>ge</w:t>
            </w:r>
            <w:r w:rsidRPr="00727A79">
              <w:rPr>
                <w:rFonts w:asciiTheme="minorHAnsi" w:hAnsiTheme="minorHAnsi" w:cstheme="minorHAnsi"/>
                <w:szCs w:val="24"/>
              </w:rPr>
              <w:t>zeig</w:t>
            </w:r>
            <w:r>
              <w:rPr>
                <w:rFonts w:asciiTheme="minorHAnsi" w:hAnsiTheme="minorHAnsi" w:cstheme="minorHAnsi"/>
                <w:szCs w:val="24"/>
              </w:rPr>
              <w:t>t</w:t>
            </w:r>
            <w:r w:rsidRPr="00727A79">
              <w:rPr>
                <w:rFonts w:asciiTheme="minorHAnsi" w:hAnsiTheme="minorHAnsi" w:cstheme="minorHAnsi"/>
                <w:szCs w:val="24"/>
              </w:rPr>
              <w:t>, z.B. Einbahnstraßen bilden,</w:t>
            </w:r>
          </w:p>
          <w:p w14:paraId="57ADF459" w14:textId="77777777" w:rsidR="00CC6AF9" w:rsidRPr="00727A79" w:rsidRDefault="00CC6AF9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727A79">
              <w:rPr>
                <w:rFonts w:asciiTheme="minorHAnsi" w:hAnsiTheme="minorHAnsi" w:cstheme="minorHAnsi"/>
                <w:szCs w:val="24"/>
              </w:rPr>
              <w:t xml:space="preserve">Beschilderung </w:t>
            </w:r>
            <w:r>
              <w:rPr>
                <w:rFonts w:asciiTheme="minorHAnsi" w:hAnsiTheme="minorHAnsi" w:cstheme="minorHAnsi"/>
                <w:szCs w:val="24"/>
              </w:rPr>
              <w:t xml:space="preserve">wird </w:t>
            </w:r>
            <w:r w:rsidRPr="00727A79">
              <w:rPr>
                <w:rFonts w:asciiTheme="minorHAnsi" w:hAnsiTheme="minorHAnsi" w:cstheme="minorHAnsi"/>
                <w:szCs w:val="24"/>
              </w:rPr>
              <w:t xml:space="preserve">in leicht verständlicher Sprache </w:t>
            </w:r>
            <w:r>
              <w:rPr>
                <w:rFonts w:asciiTheme="minorHAnsi" w:hAnsiTheme="minorHAnsi" w:cstheme="minorHAnsi"/>
                <w:szCs w:val="24"/>
              </w:rPr>
              <w:t>angebracht</w:t>
            </w:r>
            <w:r w:rsidRPr="00727A79">
              <w:rPr>
                <w:rFonts w:asciiTheme="minorHAnsi" w:hAnsiTheme="minorHAnsi" w:cstheme="minorHAnsi"/>
                <w:szCs w:val="24"/>
              </w:rPr>
              <w:t xml:space="preserve">, </w:t>
            </w:r>
          </w:p>
          <w:p w14:paraId="4783E69A" w14:textId="77777777" w:rsidR="00CC6AF9" w:rsidRPr="00FC61A8" w:rsidRDefault="00CC6AF9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727A79">
              <w:rPr>
                <w:rFonts w:asciiTheme="minorHAnsi" w:hAnsiTheme="minorHAnsi" w:cstheme="minorHAnsi"/>
                <w:szCs w:val="24"/>
              </w:rPr>
              <w:t xml:space="preserve">Verschiedene Ein- und Ausgangsmöglichkeiten </w:t>
            </w:r>
            <w:r>
              <w:rPr>
                <w:rFonts w:asciiTheme="minorHAnsi" w:hAnsiTheme="minorHAnsi" w:cstheme="minorHAnsi"/>
                <w:szCs w:val="24"/>
              </w:rPr>
              <w:t>werden ge</w:t>
            </w:r>
            <w:r w:rsidRPr="00727A79">
              <w:rPr>
                <w:rFonts w:asciiTheme="minorHAnsi" w:hAnsiTheme="minorHAnsi" w:cstheme="minorHAnsi"/>
                <w:szCs w:val="24"/>
              </w:rPr>
              <w:t>nutz</w:t>
            </w:r>
            <w:r>
              <w:rPr>
                <w:rFonts w:asciiTheme="minorHAnsi" w:hAnsiTheme="minorHAnsi" w:cstheme="minorHAnsi"/>
                <w:szCs w:val="24"/>
              </w:rPr>
              <w:t>t.</w:t>
            </w:r>
          </w:p>
        </w:tc>
      </w:tr>
    </w:tbl>
    <w:p w14:paraId="5BF9A5BB" w14:textId="77777777" w:rsidR="00860C5E" w:rsidRDefault="00860C5E" w:rsidP="00654BDE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654BDE" w:rsidRPr="001A51F1" w14:paraId="2AEE2056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870C42" w14:textId="41C92195" w:rsidR="00654BDE" w:rsidRPr="00D70494" w:rsidRDefault="00CB4A9D" w:rsidP="001A51F1">
            <w:pPr>
              <w:pStyle w:val="berschrift4"/>
              <w:numPr>
                <w:ilvl w:val="2"/>
                <w:numId w:val="3"/>
              </w:numPr>
              <w:ind w:left="354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Türen</w:t>
            </w:r>
          </w:p>
        </w:tc>
      </w:tr>
      <w:tr w:rsidR="00654BDE" w:rsidRPr="00D02053" w14:paraId="25B8DB34" w14:textId="77777777" w:rsidTr="003D079D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0C5B4D80" w14:textId="77777777" w:rsidR="00654BDE" w:rsidRPr="00D02053" w:rsidRDefault="00654BDE" w:rsidP="0042765C">
            <w:pPr>
              <w:rPr>
                <w:rFonts w:ascii="Calibri" w:hAnsi="Calibri"/>
                <w:szCs w:val="24"/>
              </w:rPr>
            </w:pPr>
          </w:p>
        </w:tc>
      </w:tr>
      <w:tr w:rsidR="00654BDE" w:rsidRPr="001F30B8" w14:paraId="7AFC4AD5" w14:textId="77777777" w:rsidTr="003D079D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3FBE1A1B" w14:textId="15EED4FF" w:rsidR="00654BDE" w:rsidRPr="00140B62" w:rsidRDefault="000B687B" w:rsidP="00140B62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3086151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140B62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40B62">
              <w:rPr>
                <w:rFonts w:asciiTheme="minorHAnsi" w:hAnsiTheme="minorHAnsi" w:cstheme="minorHAnsi"/>
                <w:color w:val="000000" w:themeColor="text1"/>
                <w:szCs w:val="28"/>
              </w:rPr>
              <w:t>E</w:t>
            </w:r>
            <w:r w:rsidR="007B234D" w:rsidRPr="00140B62">
              <w:rPr>
                <w:rFonts w:asciiTheme="minorHAnsi" w:hAnsiTheme="minorHAnsi" w:cstheme="minorHAnsi"/>
                <w:color w:val="000000" w:themeColor="text1"/>
                <w:szCs w:val="24"/>
              </w:rPr>
              <w:t>ingangstüren bleiben geschlossen, um ein unkontrolliertes Betreten fremder Pers</w:t>
            </w:r>
            <w:r w:rsidR="007B234D" w:rsidRPr="00140B62">
              <w:rPr>
                <w:rFonts w:asciiTheme="minorHAnsi" w:hAnsiTheme="minorHAnsi" w:cstheme="minorHAnsi"/>
                <w:color w:val="000000" w:themeColor="text1"/>
                <w:szCs w:val="24"/>
              </w:rPr>
              <w:t>o</w:t>
            </w:r>
            <w:r w:rsidR="007B234D" w:rsidRPr="00140B62">
              <w:rPr>
                <w:rFonts w:asciiTheme="minorHAnsi" w:hAnsiTheme="minorHAnsi" w:cstheme="minorHAnsi"/>
                <w:color w:val="000000" w:themeColor="text1"/>
                <w:szCs w:val="24"/>
              </w:rPr>
              <w:t>nen zu verhindern.</w:t>
            </w:r>
          </w:p>
        </w:tc>
      </w:tr>
      <w:tr w:rsidR="00CC6AF9" w:rsidRPr="001F30B8" w14:paraId="564EC32B" w14:textId="77777777" w:rsidTr="003D079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13D465B6" w14:textId="39BA428D" w:rsidR="00CC6AF9" w:rsidRPr="00140B62" w:rsidRDefault="000B687B" w:rsidP="00140B62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9742044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140B62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C6AF9" w:rsidRPr="00140B6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Es werden, soweit möglich, automatisch öffnende Türen genutzt. </w:t>
            </w:r>
          </w:p>
        </w:tc>
      </w:tr>
      <w:tr w:rsidR="00CC6AF9" w:rsidRPr="001F30B8" w14:paraId="73650C8A" w14:textId="77777777" w:rsidTr="003D079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77AE439E" w14:textId="19FDF0A7" w:rsidR="00CC6AF9" w:rsidRPr="00140B62" w:rsidRDefault="000B687B" w:rsidP="00140B62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73095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B6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140B62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C6AF9" w:rsidRPr="00140B62">
              <w:rPr>
                <w:rFonts w:asciiTheme="minorHAnsi" w:hAnsiTheme="minorHAnsi" w:cstheme="minorHAnsi"/>
                <w:color w:val="000000" w:themeColor="text1"/>
                <w:szCs w:val="24"/>
              </w:rPr>
              <w:t>Nichtselbstständig öffnende Türen, die nicht zwingend geschlossen bleiben müssen, bleiben während der Veranstaltung dauerhaft geöffnet.</w:t>
            </w:r>
          </w:p>
        </w:tc>
      </w:tr>
      <w:tr w:rsidR="00CC6AF9" w:rsidRPr="001F30B8" w14:paraId="4CA370B0" w14:textId="77777777" w:rsidTr="003D079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660E4615" w14:textId="42D5FA63" w:rsidR="00CC6AF9" w:rsidRPr="00D03FD7" w:rsidRDefault="000B687B" w:rsidP="00140B62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20810996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140B62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C6AF9" w:rsidRPr="00D03FD7">
              <w:rPr>
                <w:rFonts w:ascii="Calibri" w:hAnsi="Calibri"/>
                <w:color w:val="000000" w:themeColor="text1"/>
                <w:szCs w:val="24"/>
              </w:rPr>
              <w:t>Türen, die lt. Brandschutz geschlossen bleiben müssen, bleiben ebenfalls geschlossen.</w:t>
            </w:r>
          </w:p>
        </w:tc>
      </w:tr>
    </w:tbl>
    <w:p w14:paraId="1E9B9425" w14:textId="46C1B5E8" w:rsidR="00860C5E" w:rsidRDefault="00860C5E" w:rsidP="00654BDE"/>
    <w:p w14:paraId="106C6A35" w14:textId="77777777" w:rsidR="00860C5E" w:rsidRDefault="00860C5E">
      <w: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B4A9D" w:rsidRPr="001A51F1" w14:paraId="16BAAD89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BC7454F" w14:textId="5BB9DF0D" w:rsidR="00CB4A9D" w:rsidRPr="00D70494" w:rsidRDefault="00CB4A9D" w:rsidP="001A51F1">
            <w:pPr>
              <w:pStyle w:val="berschrift4"/>
              <w:numPr>
                <w:ilvl w:val="2"/>
                <w:numId w:val="3"/>
              </w:numPr>
              <w:ind w:left="354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Handhygiene</w:t>
            </w:r>
          </w:p>
        </w:tc>
      </w:tr>
      <w:tr w:rsidR="00CB4A9D" w:rsidRPr="00D02053" w14:paraId="23DEF36C" w14:textId="77777777" w:rsidTr="003D079D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12A01F56" w14:textId="77777777" w:rsidR="00CB4A9D" w:rsidRPr="00D02053" w:rsidRDefault="00CB4A9D" w:rsidP="0042765C">
            <w:pPr>
              <w:rPr>
                <w:rFonts w:ascii="Calibri" w:hAnsi="Calibri"/>
                <w:szCs w:val="24"/>
              </w:rPr>
            </w:pPr>
          </w:p>
        </w:tc>
      </w:tr>
      <w:tr w:rsidR="00CB4A9D" w:rsidRPr="001F30B8" w14:paraId="4F2A36D7" w14:textId="77777777" w:rsidTr="003D079D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15CE4BFE" w14:textId="0AAAA34B" w:rsidR="00FC61A8" w:rsidRPr="00D03FD7" w:rsidRDefault="000B687B" w:rsidP="00140B62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4099245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140B62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CB4A9D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Eine</w:t>
            </w:r>
            <w:r w:rsidR="00CB4A9D" w:rsidRPr="00D03FD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CB4A9D" w:rsidRPr="00140B62">
              <w:rPr>
                <w:rFonts w:ascii="Calibri" w:hAnsi="Calibri"/>
                <w:color w:val="000000" w:themeColor="text1"/>
                <w:szCs w:val="24"/>
              </w:rPr>
              <w:t>gute</w:t>
            </w:r>
            <w:r w:rsidR="00CB4A9D" w:rsidRPr="00D03FD7">
              <w:rPr>
                <w:rFonts w:asciiTheme="minorHAnsi" w:hAnsiTheme="minorHAnsi" w:cstheme="minorHAnsi"/>
                <w:color w:val="000000" w:themeColor="text1"/>
              </w:rPr>
              <w:t xml:space="preserve"> und regelmäßige Handhygiene wird sichergestellt. </w:t>
            </w:r>
          </w:p>
          <w:p w14:paraId="3B2D2D28" w14:textId="747D8D4C" w:rsidR="00CB4A9D" w:rsidRPr="00140B62" w:rsidRDefault="00FC61A8" w:rsidP="00140B62">
            <w:pPr>
              <w:pStyle w:val="Textkrper-Einzug2"/>
              <w:spacing w:after="200" w:line="240" w:lineRule="auto"/>
              <w:ind w:left="425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</w:rPr>
              <w:t xml:space="preserve">Der Veranstalter klärt die </w:t>
            </w:r>
            <w:r w:rsidR="00CB4A9D" w:rsidRPr="00D03FD7">
              <w:rPr>
                <w:rFonts w:asciiTheme="minorHAnsi" w:hAnsiTheme="minorHAnsi" w:cstheme="minorHAnsi"/>
                <w:color w:val="000000" w:themeColor="text1"/>
              </w:rPr>
              <w:t>jeweiligen Möglichkeiten am Veranstaltungsort</w:t>
            </w:r>
            <w:r w:rsidRPr="00D03FD7">
              <w:rPr>
                <w:rFonts w:asciiTheme="minorHAnsi" w:hAnsiTheme="minorHAnsi" w:cstheme="minorHAnsi"/>
                <w:color w:val="000000" w:themeColor="text1"/>
              </w:rPr>
              <w:t xml:space="preserve"> ab und org</w:t>
            </w:r>
            <w:r w:rsidRPr="00D03FD7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Pr="00D03FD7">
              <w:rPr>
                <w:rFonts w:asciiTheme="minorHAnsi" w:hAnsiTheme="minorHAnsi" w:cstheme="minorHAnsi"/>
                <w:color w:val="000000" w:themeColor="text1"/>
              </w:rPr>
              <w:t xml:space="preserve">nisiert </w:t>
            </w:r>
            <w:r w:rsidR="00CB4A9D" w:rsidRPr="00D03FD7">
              <w:rPr>
                <w:rFonts w:asciiTheme="minorHAnsi" w:hAnsiTheme="minorHAnsi" w:cstheme="minorHAnsi"/>
                <w:color w:val="000000" w:themeColor="text1"/>
              </w:rPr>
              <w:t>ggf. die notwendigen</w:t>
            </w:r>
            <w:r w:rsidRPr="00D03FD7">
              <w:rPr>
                <w:rFonts w:asciiTheme="minorHAnsi" w:hAnsiTheme="minorHAnsi" w:cstheme="minorHAnsi"/>
                <w:color w:val="000000" w:themeColor="text1"/>
              </w:rPr>
              <w:t xml:space="preserve"> Materialien</w:t>
            </w:r>
            <w:r w:rsidR="00CB4A9D" w:rsidRPr="00D03FD7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</w:tr>
      <w:tr w:rsidR="00140B62" w:rsidRPr="001F30B8" w14:paraId="29173574" w14:textId="77777777" w:rsidTr="003D079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7552E471" w14:textId="0CD1B7EE" w:rsidR="00140B62" w:rsidRPr="00D03FD7" w:rsidRDefault="000B687B" w:rsidP="00140B62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947041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B6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140B62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40B62" w:rsidRPr="00D03FD7">
              <w:rPr>
                <w:rFonts w:ascii="Calibri" w:hAnsi="Calibri"/>
                <w:color w:val="000000" w:themeColor="text1"/>
                <w:szCs w:val="24"/>
              </w:rPr>
              <w:t xml:space="preserve">Dazu werden (im Eingangsbereich, in den Toiletten, ggf. in den Gruppenräumen) </w:t>
            </w:r>
            <w:r w:rsidR="00500649" w:rsidRPr="00D03FD7">
              <w:rPr>
                <w:rFonts w:ascii="Calibri" w:hAnsi="Calibri"/>
                <w:color w:val="000000" w:themeColor="text1"/>
                <w:szCs w:val="24"/>
              </w:rPr>
              <w:t>b</w:t>
            </w:r>
            <w:r w:rsidR="00500649" w:rsidRPr="00D03FD7">
              <w:rPr>
                <w:rFonts w:ascii="Calibri" w:hAnsi="Calibri"/>
                <w:color w:val="000000" w:themeColor="text1"/>
                <w:szCs w:val="24"/>
              </w:rPr>
              <w:t>e</w:t>
            </w:r>
            <w:r w:rsidR="00500649" w:rsidRPr="00D03FD7">
              <w:rPr>
                <w:rFonts w:ascii="Calibri" w:hAnsi="Calibri"/>
                <w:color w:val="000000" w:themeColor="text1"/>
                <w:szCs w:val="24"/>
              </w:rPr>
              <w:t xml:space="preserve">reitgestellt </w:t>
            </w:r>
            <w:r w:rsidR="00140B62" w:rsidRPr="00D03FD7">
              <w:rPr>
                <w:rFonts w:ascii="Calibri" w:hAnsi="Calibri"/>
                <w:color w:val="000000" w:themeColor="text1"/>
                <w:szCs w:val="24"/>
              </w:rPr>
              <w:t>und regelmäßig kontrolliert, ob diese noch ausreichend zur Verfügung st</w:t>
            </w:r>
            <w:r w:rsidR="00140B62" w:rsidRPr="00D03FD7">
              <w:rPr>
                <w:rFonts w:ascii="Calibri" w:hAnsi="Calibri"/>
                <w:color w:val="000000" w:themeColor="text1"/>
                <w:szCs w:val="24"/>
              </w:rPr>
              <w:t>e</w:t>
            </w:r>
            <w:r w:rsidR="00140B62" w:rsidRPr="00D03FD7">
              <w:rPr>
                <w:rFonts w:ascii="Calibri" w:hAnsi="Calibri"/>
                <w:color w:val="000000" w:themeColor="text1"/>
                <w:szCs w:val="24"/>
              </w:rPr>
              <w:t>hen:</w:t>
            </w:r>
          </w:p>
          <w:p w14:paraId="0812B6F8" w14:textId="77777777" w:rsidR="00140B62" w:rsidRPr="00D03FD7" w:rsidRDefault="00140B62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Seifenspender mit möglichst hautschonenden Seifen,</w:t>
            </w:r>
          </w:p>
          <w:p w14:paraId="5101FB92" w14:textId="77777777" w:rsidR="00140B62" w:rsidRPr="00D03FD7" w:rsidRDefault="00140B62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Handtuchspender mit Einmalhandtüchern</w:t>
            </w:r>
          </w:p>
          <w:p w14:paraId="730BDC81" w14:textId="62085DC9" w:rsidR="00140B62" w:rsidRPr="00140B62" w:rsidRDefault="00140B62" w:rsidP="00140B62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ggf. Spender für </w:t>
            </w:r>
            <w:r>
              <w:rPr>
                <w:rFonts w:ascii="Calibri" w:hAnsi="Calibri"/>
                <w:color w:val="000000" w:themeColor="text1"/>
                <w:szCs w:val="24"/>
              </w:rPr>
              <w:t>Händed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esinfektionsmittel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  <w:r>
              <w:rPr>
                <w:rFonts w:ascii="Calibri" w:hAnsi="Calibri"/>
                <w:szCs w:val="24"/>
              </w:rPr>
              <w:t>(gelistet nach VAH, min. Wirkbereich begrenzt viruzid)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.</w:t>
            </w:r>
          </w:p>
        </w:tc>
      </w:tr>
      <w:tr w:rsidR="00140B62" w:rsidRPr="001F30B8" w14:paraId="5B56FD98" w14:textId="77777777" w:rsidTr="003D079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2EADC478" w14:textId="1FCA2C0A" w:rsidR="00140B62" w:rsidRPr="00D03FD7" w:rsidRDefault="000B687B" w:rsidP="00140B62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556237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B6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140B62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40B62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Ist </w:t>
            </w:r>
            <w:r w:rsidR="00140B62" w:rsidRPr="00140B62">
              <w:rPr>
                <w:rFonts w:ascii="Calibri" w:hAnsi="Calibri"/>
                <w:color w:val="000000" w:themeColor="text1"/>
                <w:szCs w:val="24"/>
              </w:rPr>
              <w:t>bei</w:t>
            </w:r>
            <w:r w:rsidR="00140B62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  <w:r w:rsidR="00140B62" w:rsidRPr="00D03FD7">
              <w:rPr>
                <w:rFonts w:asciiTheme="minorHAnsi" w:hAnsiTheme="minorHAnsi" w:cstheme="minorHAnsi"/>
                <w:color w:val="000000" w:themeColor="text1"/>
              </w:rPr>
              <w:t>einer</w:t>
            </w:r>
            <w:r w:rsidR="00140B62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Veranstaltung das Händewaschen nicht möglich, wird auf </w:t>
            </w:r>
            <w:r w:rsidR="00140B62">
              <w:rPr>
                <w:rFonts w:asciiTheme="minorHAnsi" w:hAnsiTheme="minorHAnsi" w:cstheme="minorHAnsi"/>
                <w:color w:val="000000" w:themeColor="text1"/>
                <w:szCs w:val="24"/>
              </w:rPr>
              <w:t>Händed</w:t>
            </w:r>
            <w:r w:rsidR="00140B62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esinfe</w:t>
            </w:r>
            <w:r w:rsidR="00140B62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k</w:t>
            </w:r>
            <w:r w:rsidR="00140B62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tionsmittel </w:t>
            </w:r>
            <w:r w:rsidR="00140B62">
              <w:rPr>
                <w:rFonts w:ascii="Calibri" w:hAnsi="Calibri"/>
                <w:szCs w:val="24"/>
              </w:rPr>
              <w:t xml:space="preserve">(gelistet nach VAH, min. Wirkbereich begrenzt viruzid) </w:t>
            </w:r>
            <w:r w:rsidR="00140B62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zurückgegriffen.</w:t>
            </w:r>
          </w:p>
        </w:tc>
      </w:tr>
    </w:tbl>
    <w:p w14:paraId="1357DA37" w14:textId="77777777" w:rsidR="00860C5E" w:rsidRDefault="00860C5E" w:rsidP="00CB4A9D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B4A9D" w:rsidRPr="001A51F1" w14:paraId="2254D5CD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668821F" w14:textId="3B8B2CE9" w:rsidR="00CB4A9D" w:rsidRPr="00D70494" w:rsidRDefault="00CB4A9D" w:rsidP="001A51F1">
            <w:pPr>
              <w:pStyle w:val="berschrift4"/>
              <w:numPr>
                <w:ilvl w:val="2"/>
                <w:numId w:val="3"/>
              </w:numPr>
              <w:ind w:left="354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Reinigung</w:t>
            </w:r>
            <w:r w:rsidR="00DF1200">
              <w:rPr>
                <w:sz w:val="24"/>
                <w:szCs w:val="24"/>
              </w:rPr>
              <w:t xml:space="preserve"> und Lüften</w:t>
            </w:r>
          </w:p>
        </w:tc>
      </w:tr>
      <w:tr w:rsidR="00CB4A9D" w:rsidRPr="00D02053" w14:paraId="6EC64027" w14:textId="77777777" w:rsidTr="003D079D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2B9ADABD" w14:textId="77777777" w:rsidR="00CB4A9D" w:rsidRPr="00D02053" w:rsidRDefault="00CB4A9D" w:rsidP="0042765C">
            <w:pPr>
              <w:rPr>
                <w:rFonts w:ascii="Calibri" w:hAnsi="Calibri"/>
                <w:szCs w:val="24"/>
              </w:rPr>
            </w:pPr>
          </w:p>
        </w:tc>
      </w:tr>
      <w:tr w:rsidR="00CB4A9D" w:rsidRPr="001F30B8" w14:paraId="4F73B9BB" w14:textId="77777777" w:rsidTr="003D079D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868BD72" w14:textId="7AAE74A4" w:rsidR="00F15C7B" w:rsidRDefault="000B687B" w:rsidP="003D079D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3161809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D079D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DF1200" w:rsidRPr="003D079D">
              <w:rPr>
                <w:rFonts w:asciiTheme="minorHAnsi" w:hAnsiTheme="minorHAnsi" w:cstheme="minorHAnsi"/>
                <w:color w:val="000000" w:themeColor="text1"/>
              </w:rPr>
              <w:t>Werden</w:t>
            </w:r>
            <w:r w:rsidR="00DF1200" w:rsidRPr="00FC61A8">
              <w:rPr>
                <w:rFonts w:asciiTheme="minorHAnsi" w:hAnsiTheme="minorHAnsi" w:cstheme="minorHAnsi"/>
                <w:szCs w:val="24"/>
              </w:rPr>
              <w:t xml:space="preserve"> die </w:t>
            </w:r>
            <w:r w:rsidR="00DF1200" w:rsidRPr="00FC61A8">
              <w:rPr>
                <w:rFonts w:ascii="Calibri" w:hAnsi="Calibri"/>
                <w:szCs w:val="24"/>
              </w:rPr>
              <w:t>Teilnehmenden</w:t>
            </w:r>
            <w:r w:rsidR="00DF1200" w:rsidRPr="00FC61A8">
              <w:rPr>
                <w:rFonts w:asciiTheme="minorHAnsi" w:hAnsiTheme="minorHAnsi" w:cstheme="minorHAnsi"/>
                <w:szCs w:val="24"/>
              </w:rPr>
              <w:t xml:space="preserve"> im Gebäude betreut, werden die Räumlichkeiten rege</w:t>
            </w:r>
            <w:r w:rsidR="00DF1200" w:rsidRPr="00FC61A8">
              <w:rPr>
                <w:rFonts w:asciiTheme="minorHAnsi" w:hAnsiTheme="minorHAnsi" w:cstheme="minorHAnsi"/>
                <w:szCs w:val="24"/>
              </w:rPr>
              <w:t>l</w:t>
            </w:r>
            <w:r w:rsidR="00DF1200" w:rsidRPr="00FC61A8">
              <w:rPr>
                <w:rFonts w:asciiTheme="minorHAnsi" w:hAnsiTheme="minorHAnsi" w:cstheme="minorHAnsi"/>
                <w:szCs w:val="24"/>
              </w:rPr>
              <w:t>mäßig gelüftet</w:t>
            </w:r>
          </w:p>
          <w:p w14:paraId="4697FA8C" w14:textId="4A670476" w:rsidR="003D079D" w:rsidRPr="00DF1200" w:rsidRDefault="00DF1200" w:rsidP="003D079D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3D079D">
              <w:rPr>
                <w:rFonts w:ascii="Calibri" w:hAnsi="Calibri"/>
                <w:color w:val="000000" w:themeColor="text1"/>
                <w:szCs w:val="24"/>
              </w:rPr>
              <w:t>mindestens</w:t>
            </w:r>
            <w:r w:rsidRPr="00FC61A8">
              <w:rPr>
                <w:rFonts w:asciiTheme="minorHAnsi" w:hAnsiTheme="minorHAnsi" w:cstheme="minorHAnsi"/>
                <w:szCs w:val="24"/>
              </w:rPr>
              <w:t xml:space="preserve"> 10 Minuten je volle Stunde (lt. Empfehlung des Bayerischen Juge</w:t>
            </w:r>
            <w:r w:rsidRPr="00FC61A8">
              <w:rPr>
                <w:rFonts w:asciiTheme="minorHAnsi" w:hAnsiTheme="minorHAnsi" w:cstheme="minorHAnsi"/>
                <w:szCs w:val="24"/>
              </w:rPr>
              <w:t>n</w:t>
            </w:r>
            <w:r w:rsidRPr="00FC61A8">
              <w:rPr>
                <w:rFonts w:asciiTheme="minorHAnsi" w:hAnsiTheme="minorHAnsi" w:cstheme="minorHAnsi"/>
                <w:szCs w:val="24"/>
              </w:rPr>
              <w:t>dringes).</w:t>
            </w:r>
          </w:p>
        </w:tc>
      </w:tr>
      <w:bookmarkStart w:id="25" w:name="_Hlk43328042"/>
      <w:tr w:rsidR="003D079D" w:rsidRPr="001F30B8" w14:paraId="29EFCFF7" w14:textId="77777777" w:rsidTr="003D079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4113A6B9" w14:textId="32B10E7A" w:rsidR="003D079D" w:rsidRPr="003D079D" w:rsidRDefault="000B687B" w:rsidP="003D079D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3463753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D079D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D079D" w:rsidRPr="003D079D">
              <w:rPr>
                <w:rFonts w:asciiTheme="minorHAnsi" w:hAnsiTheme="minorHAnsi" w:cstheme="minorHAnsi"/>
                <w:color w:val="000000" w:themeColor="text1"/>
              </w:rPr>
              <w:t>Handkontaktflächen</w:t>
            </w:r>
            <w:r w:rsidR="003D079D" w:rsidRPr="00A86D7F">
              <w:rPr>
                <w:rFonts w:ascii="Calibri" w:hAnsi="Calibri"/>
                <w:szCs w:val="24"/>
              </w:rPr>
              <w:t xml:space="preserve"> (insbesondere Türklinken, Tischoberflächen, Fenstergriffe) </w:t>
            </w:r>
            <w:r w:rsidR="003D079D">
              <w:rPr>
                <w:rFonts w:ascii="Calibri" w:hAnsi="Calibri"/>
                <w:szCs w:val="24"/>
              </w:rPr>
              <w:t>we</w:t>
            </w:r>
            <w:r w:rsidR="003D079D">
              <w:rPr>
                <w:rFonts w:ascii="Calibri" w:hAnsi="Calibri"/>
                <w:szCs w:val="24"/>
              </w:rPr>
              <w:t>r</w:t>
            </w:r>
            <w:r w:rsidR="003D079D">
              <w:rPr>
                <w:rFonts w:ascii="Calibri" w:hAnsi="Calibri"/>
                <w:szCs w:val="24"/>
              </w:rPr>
              <w:t xml:space="preserve">den </w:t>
            </w:r>
            <w:r w:rsidR="003D079D" w:rsidRPr="00A86D7F">
              <w:rPr>
                <w:rFonts w:ascii="Calibri" w:hAnsi="Calibri"/>
                <w:szCs w:val="24"/>
              </w:rPr>
              <w:t xml:space="preserve">je nach Bedarf auch häufiger am Tag </w:t>
            </w:r>
            <w:r w:rsidR="003D079D">
              <w:rPr>
                <w:rFonts w:ascii="Calibri" w:hAnsi="Calibri"/>
                <w:szCs w:val="24"/>
              </w:rPr>
              <w:t xml:space="preserve">mit einem </w:t>
            </w:r>
            <w:r w:rsidR="003D079D" w:rsidRPr="00A86D7F">
              <w:rPr>
                <w:rFonts w:asciiTheme="minorHAnsi" w:hAnsiTheme="minorHAnsi" w:cstheme="minorHAnsi"/>
                <w:szCs w:val="24"/>
              </w:rPr>
              <w:t xml:space="preserve">handelsüblichen Reiniger </w:t>
            </w:r>
            <w:r w:rsidR="003D079D">
              <w:rPr>
                <w:rFonts w:ascii="Calibri" w:hAnsi="Calibri"/>
                <w:szCs w:val="24"/>
              </w:rPr>
              <w:t>ge</w:t>
            </w:r>
            <w:r w:rsidR="003D079D" w:rsidRPr="00A86D7F">
              <w:rPr>
                <w:rFonts w:ascii="Calibri" w:hAnsi="Calibri"/>
                <w:szCs w:val="24"/>
              </w:rPr>
              <w:t>re</w:t>
            </w:r>
            <w:r w:rsidR="003D079D" w:rsidRPr="00A86D7F">
              <w:rPr>
                <w:rFonts w:ascii="Calibri" w:hAnsi="Calibri"/>
                <w:szCs w:val="24"/>
              </w:rPr>
              <w:t>i</w:t>
            </w:r>
            <w:r w:rsidR="003D079D" w:rsidRPr="00A86D7F">
              <w:rPr>
                <w:rFonts w:ascii="Calibri" w:hAnsi="Calibri"/>
                <w:szCs w:val="24"/>
              </w:rPr>
              <w:t>nig</w:t>
            </w:r>
            <w:r w:rsidR="003D079D">
              <w:rPr>
                <w:rFonts w:ascii="Calibri" w:hAnsi="Calibri"/>
                <w:szCs w:val="24"/>
              </w:rPr>
              <w:t>t</w:t>
            </w:r>
            <w:r w:rsidR="003D079D" w:rsidRPr="00A86D7F">
              <w:rPr>
                <w:rFonts w:ascii="Calibri" w:hAnsi="Calibri"/>
                <w:szCs w:val="24"/>
              </w:rPr>
              <w:t>.</w:t>
            </w:r>
          </w:p>
        </w:tc>
      </w:tr>
      <w:tr w:rsidR="003D079D" w:rsidRPr="001F30B8" w14:paraId="20F3EDFA" w14:textId="77777777" w:rsidTr="003D079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042BD76C" w14:textId="075B9604" w:rsidR="003D079D" w:rsidRPr="003D079D" w:rsidRDefault="000B687B" w:rsidP="003D079D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9466848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D079D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D079D" w:rsidRPr="00A86D7F">
              <w:rPr>
                <w:rFonts w:asciiTheme="minorHAnsi" w:hAnsiTheme="minorHAnsi" w:cstheme="minorHAnsi"/>
                <w:szCs w:val="24"/>
              </w:rPr>
              <w:t xml:space="preserve">Bei </w:t>
            </w:r>
            <w:r w:rsidR="003D079D" w:rsidRPr="003D079D">
              <w:rPr>
                <w:rFonts w:asciiTheme="minorHAnsi" w:hAnsiTheme="minorHAnsi" w:cstheme="minorHAnsi"/>
                <w:color w:val="000000" w:themeColor="text1"/>
              </w:rPr>
              <w:t>Gruppenwechsel</w:t>
            </w:r>
            <w:r w:rsidR="003D079D">
              <w:rPr>
                <w:rFonts w:asciiTheme="minorHAnsi" w:hAnsiTheme="minorHAnsi" w:cstheme="minorHAnsi"/>
                <w:szCs w:val="24"/>
              </w:rPr>
              <w:t xml:space="preserve"> wird </w:t>
            </w:r>
            <w:r w:rsidR="003D079D" w:rsidRPr="00A86D7F">
              <w:rPr>
                <w:rFonts w:asciiTheme="minorHAnsi" w:hAnsiTheme="minorHAnsi" w:cstheme="minorHAnsi"/>
                <w:szCs w:val="24"/>
              </w:rPr>
              <w:t>de</w:t>
            </w:r>
            <w:r w:rsidR="003D079D">
              <w:rPr>
                <w:rFonts w:asciiTheme="minorHAnsi" w:hAnsiTheme="minorHAnsi" w:cstheme="minorHAnsi"/>
                <w:szCs w:val="24"/>
              </w:rPr>
              <w:t>r</w:t>
            </w:r>
            <w:r w:rsidR="003D079D" w:rsidRPr="00A86D7F">
              <w:rPr>
                <w:rFonts w:asciiTheme="minorHAnsi" w:hAnsiTheme="minorHAnsi" w:cstheme="minorHAnsi"/>
                <w:szCs w:val="24"/>
              </w:rPr>
              <w:t xml:space="preserve"> Raum</w:t>
            </w:r>
            <w:r w:rsidR="003D079D">
              <w:rPr>
                <w:rFonts w:asciiTheme="minorHAnsi" w:hAnsiTheme="minorHAnsi" w:cstheme="minorHAnsi"/>
                <w:szCs w:val="24"/>
              </w:rPr>
              <w:t xml:space="preserve"> (</w:t>
            </w:r>
            <w:r w:rsidR="003D079D" w:rsidRPr="00A86D7F">
              <w:rPr>
                <w:rFonts w:asciiTheme="minorHAnsi" w:hAnsiTheme="minorHAnsi" w:cstheme="minorHAnsi"/>
                <w:szCs w:val="24"/>
              </w:rPr>
              <w:t>inklusive der Ausstattungsgegenstände, sowie Türgriffe, Fensterbänke, Fenstergriffe usw.</w:t>
            </w:r>
            <w:r w:rsidR="003D079D">
              <w:rPr>
                <w:rFonts w:asciiTheme="minorHAnsi" w:hAnsiTheme="minorHAnsi" w:cstheme="minorHAnsi"/>
                <w:szCs w:val="24"/>
              </w:rPr>
              <w:t>) gereinigt und desinfiziert.</w:t>
            </w:r>
          </w:p>
        </w:tc>
      </w:tr>
      <w:tr w:rsidR="003D079D" w:rsidRPr="001F30B8" w14:paraId="640120B5" w14:textId="77777777" w:rsidTr="003D079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47634D7C" w14:textId="2C5B3D4F" w:rsidR="003D079D" w:rsidRPr="003D079D" w:rsidRDefault="000B687B" w:rsidP="00860C5E">
            <w:pPr>
              <w:pStyle w:val="Textkrper-Einzug2"/>
              <w:spacing w:before="12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505197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9D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D079D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D079D" w:rsidRPr="003D079D">
              <w:rPr>
                <w:rFonts w:asciiTheme="minorHAnsi" w:hAnsiTheme="minorHAnsi" w:cstheme="minorHAnsi"/>
                <w:szCs w:val="24"/>
              </w:rPr>
              <w:t xml:space="preserve">Der </w:t>
            </w:r>
            <w:r w:rsidR="003D079D" w:rsidRPr="003D079D">
              <w:rPr>
                <w:rFonts w:asciiTheme="minorHAnsi" w:hAnsiTheme="minorHAnsi" w:cstheme="minorHAnsi"/>
                <w:color w:val="000000" w:themeColor="text1"/>
              </w:rPr>
              <w:t>Hygieneplan</w:t>
            </w:r>
            <w:r w:rsidR="003D079D" w:rsidRPr="003D079D">
              <w:rPr>
                <w:rFonts w:asciiTheme="minorHAnsi" w:hAnsiTheme="minorHAnsi" w:cstheme="minorHAnsi"/>
                <w:szCs w:val="24"/>
              </w:rPr>
              <w:t xml:space="preserve"> für den Veranstaltungsort ist (lt. Bayerische Landesamt für Gesun</w:t>
            </w:r>
            <w:r w:rsidR="003D079D" w:rsidRPr="003D079D">
              <w:rPr>
                <w:rFonts w:asciiTheme="minorHAnsi" w:hAnsiTheme="minorHAnsi" w:cstheme="minorHAnsi"/>
                <w:szCs w:val="24"/>
              </w:rPr>
              <w:t>d</w:t>
            </w:r>
            <w:r w:rsidR="003D079D" w:rsidRPr="003D079D">
              <w:rPr>
                <w:rFonts w:asciiTheme="minorHAnsi" w:hAnsiTheme="minorHAnsi" w:cstheme="minorHAnsi"/>
                <w:szCs w:val="24"/>
              </w:rPr>
              <w:t xml:space="preserve">heit und Lebensmittelsicherheit (LGL)) weiterhin grundsätzlich ausreichend </w:t>
            </w:r>
            <w:r w:rsidR="00860C5E">
              <w:rPr>
                <w:rFonts w:asciiTheme="minorHAnsi" w:hAnsiTheme="minorHAnsi" w:cstheme="minorHAnsi"/>
                <w:szCs w:val="24"/>
              </w:rPr>
              <w:br/>
            </w:r>
            <w:r w:rsidR="003D079D" w:rsidRPr="003D079D">
              <w:rPr>
                <w:rFonts w:asciiTheme="minorHAnsi" w:hAnsiTheme="minorHAnsi" w:cstheme="minorHAnsi"/>
                <w:szCs w:val="24"/>
              </w:rPr>
              <w:t xml:space="preserve">und wird entsprechend eingehalten. </w:t>
            </w:r>
          </w:p>
          <w:p w14:paraId="1BF3689D" w14:textId="11D5A434" w:rsidR="003D079D" w:rsidRPr="003D079D" w:rsidRDefault="003D079D" w:rsidP="00860C5E">
            <w:pPr>
              <w:pStyle w:val="Textkrper-Einzug2"/>
              <w:spacing w:after="0" w:line="240" w:lineRule="auto"/>
              <w:ind w:left="425"/>
              <w:rPr>
                <w:rFonts w:asciiTheme="minorHAnsi" w:hAnsiTheme="minorHAnsi" w:cstheme="minorHAnsi"/>
                <w:szCs w:val="24"/>
              </w:rPr>
            </w:pPr>
            <w:r w:rsidRPr="003D079D">
              <w:rPr>
                <w:rFonts w:asciiTheme="minorHAnsi" w:hAnsiTheme="minorHAnsi" w:cstheme="minorHAnsi"/>
                <w:szCs w:val="24"/>
              </w:rPr>
              <w:t xml:space="preserve">In </w:t>
            </w:r>
            <w:r w:rsidRPr="003D079D">
              <w:rPr>
                <w:rFonts w:asciiTheme="minorHAnsi" w:hAnsiTheme="minorHAnsi" w:cstheme="minorHAnsi"/>
                <w:color w:val="000000" w:themeColor="text1"/>
              </w:rPr>
              <w:t>Pandemiefällen</w:t>
            </w:r>
            <w:r w:rsidRPr="003D079D">
              <w:rPr>
                <w:rFonts w:asciiTheme="minorHAnsi" w:hAnsiTheme="minorHAnsi" w:cstheme="minorHAnsi"/>
                <w:szCs w:val="24"/>
              </w:rPr>
              <w:t xml:space="preserve"> wird darüber hinaus der Bayerische Influenza-</w:t>
            </w:r>
            <w:r w:rsidR="007122B7">
              <w:rPr>
                <w:rFonts w:asciiTheme="minorHAnsi" w:hAnsiTheme="minorHAnsi" w:cstheme="minorHAnsi"/>
                <w:szCs w:val="24"/>
              </w:rPr>
              <w:br/>
            </w:r>
            <w:r w:rsidRPr="003D079D">
              <w:rPr>
                <w:rFonts w:asciiTheme="minorHAnsi" w:hAnsiTheme="minorHAnsi" w:cstheme="minorHAnsi"/>
                <w:szCs w:val="24"/>
              </w:rPr>
              <w:t>Pandemieplan vom Träger der Räumlichkeiten beachtet.</w:t>
            </w:r>
          </w:p>
        </w:tc>
      </w:tr>
    </w:tbl>
    <w:p w14:paraId="002DA93F" w14:textId="77777777" w:rsidR="00860C5E" w:rsidRPr="00860C5E" w:rsidRDefault="00860C5E">
      <w:pPr>
        <w:rPr>
          <w:sz w:val="2"/>
          <w:szCs w:val="2"/>
        </w:rPr>
      </w:pPr>
      <w:r w:rsidRPr="00860C5E">
        <w:rPr>
          <w:sz w:val="2"/>
          <w:szCs w:val="2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3D079D" w:rsidRPr="001F30B8" w14:paraId="7EA0806A" w14:textId="77777777" w:rsidTr="003D079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488C392C" w14:textId="34A15983" w:rsidR="003D079D" w:rsidRPr="003D079D" w:rsidRDefault="000B687B" w:rsidP="003D079D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7696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79D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3D079D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D079D" w:rsidRPr="003D079D">
              <w:rPr>
                <w:rFonts w:asciiTheme="minorHAnsi" w:hAnsiTheme="minorHAnsi" w:cstheme="minorHAnsi"/>
                <w:szCs w:val="24"/>
              </w:rPr>
              <w:t xml:space="preserve">Wenn es keinen Hygieneplan für die Räumlichkeiten gibt: </w:t>
            </w:r>
          </w:p>
          <w:p w14:paraId="57193F5C" w14:textId="21D540EB" w:rsidR="003D079D" w:rsidRPr="003D079D" w:rsidRDefault="003D079D" w:rsidP="003D079D">
            <w:pPr>
              <w:pStyle w:val="Textkrper-Einzug2"/>
              <w:spacing w:after="200" w:line="240" w:lineRule="auto"/>
              <w:ind w:left="425"/>
              <w:rPr>
                <w:rFonts w:asciiTheme="minorHAnsi" w:hAnsiTheme="minorHAnsi" w:cstheme="minorHAnsi"/>
                <w:szCs w:val="24"/>
              </w:rPr>
            </w:pPr>
            <w:r w:rsidRPr="003D079D">
              <w:rPr>
                <w:rFonts w:asciiTheme="minorHAnsi" w:hAnsiTheme="minorHAnsi" w:cstheme="minorHAnsi"/>
                <w:szCs w:val="24"/>
              </w:rPr>
              <w:t xml:space="preserve">Die </w:t>
            </w:r>
            <w:r w:rsidRPr="003D079D">
              <w:rPr>
                <w:rFonts w:asciiTheme="minorHAnsi" w:hAnsiTheme="minorHAnsi" w:cstheme="minorHAnsi"/>
                <w:color w:val="000000" w:themeColor="text1"/>
              </w:rPr>
              <w:t>Räumlichkeiten</w:t>
            </w:r>
            <w:r w:rsidRPr="003D079D">
              <w:rPr>
                <w:rFonts w:ascii="Calibri" w:hAnsi="Calibri"/>
                <w:szCs w:val="24"/>
              </w:rPr>
              <w:t xml:space="preserve"> werden vor und nach Benutzung sorgfältig gereinigt. Dies wird d</w:t>
            </w:r>
            <w:r w:rsidRPr="003D079D">
              <w:rPr>
                <w:rFonts w:ascii="Calibri" w:hAnsi="Calibri"/>
                <w:szCs w:val="24"/>
              </w:rPr>
              <w:t>o</w:t>
            </w:r>
            <w:r w:rsidRPr="003D079D">
              <w:rPr>
                <w:rFonts w:ascii="Calibri" w:hAnsi="Calibri"/>
                <w:szCs w:val="24"/>
              </w:rPr>
              <w:t>ku</w:t>
            </w:r>
            <w:r w:rsidRPr="003D079D">
              <w:rPr>
                <w:rFonts w:asciiTheme="minorHAnsi" w:hAnsiTheme="minorHAnsi" w:cstheme="minorHAnsi"/>
                <w:szCs w:val="24"/>
              </w:rPr>
              <w:t>mentiert.</w:t>
            </w:r>
          </w:p>
        </w:tc>
      </w:tr>
      <w:tr w:rsidR="003D079D" w:rsidRPr="001F30B8" w14:paraId="44CA5543" w14:textId="77777777" w:rsidTr="003D079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07B1A317" w14:textId="3586CE8F" w:rsidR="003D079D" w:rsidRPr="00DF1200" w:rsidRDefault="000B687B" w:rsidP="003D079D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4155943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D079D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3D079D">
              <w:rPr>
                <w:rFonts w:asciiTheme="minorHAnsi" w:hAnsiTheme="minorHAnsi" w:cstheme="minorHAnsi"/>
                <w:szCs w:val="24"/>
              </w:rPr>
              <w:t xml:space="preserve">Es wird kontinuierlich </w:t>
            </w:r>
            <w:r w:rsidR="003D079D" w:rsidRPr="00727A79">
              <w:rPr>
                <w:rFonts w:ascii="Calibri" w:hAnsi="Calibri"/>
                <w:szCs w:val="24"/>
              </w:rPr>
              <w:t>dokumentiert</w:t>
            </w:r>
            <w:r w:rsidR="003D079D">
              <w:rPr>
                <w:rFonts w:asciiTheme="minorHAnsi" w:hAnsiTheme="minorHAnsi" w:cstheme="minorHAnsi"/>
                <w:szCs w:val="24"/>
              </w:rPr>
              <w:t>, wann die Räume gereinigt wurden (Tag, Uhrzeit, Name und Unterschrift dessen, der die Reinigung vornahm).</w:t>
            </w:r>
          </w:p>
        </w:tc>
      </w:tr>
    </w:tbl>
    <w:p w14:paraId="2CD01640" w14:textId="77777777" w:rsidR="003D079D" w:rsidRDefault="003D079D" w:rsidP="00E57628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E57628" w:rsidRPr="00E74CD3" w14:paraId="41B61460" w14:textId="77777777" w:rsidTr="007D229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4CEEF0F" w14:textId="77777777" w:rsidR="00E57628" w:rsidRPr="00714CE2" w:rsidRDefault="00E57628" w:rsidP="007D2294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Material </w:t>
            </w:r>
          </w:p>
        </w:tc>
      </w:tr>
      <w:tr w:rsidR="00E57628" w:rsidRPr="00D02053" w14:paraId="6F80C038" w14:textId="77777777" w:rsidTr="002E3E07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01387F85" w14:textId="77777777" w:rsidR="00E57628" w:rsidRPr="00D02053" w:rsidRDefault="00E57628" w:rsidP="007D2294">
            <w:pPr>
              <w:rPr>
                <w:rFonts w:ascii="Calibri" w:hAnsi="Calibri"/>
                <w:szCs w:val="24"/>
              </w:rPr>
            </w:pPr>
          </w:p>
        </w:tc>
      </w:tr>
      <w:bookmarkStart w:id="26" w:name="_Hlk44185092"/>
      <w:bookmarkEnd w:id="25"/>
      <w:tr w:rsidR="00E57628" w:rsidRPr="0080063F" w14:paraId="27F520D9" w14:textId="77777777" w:rsidTr="002E3E07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4CBA73B1" w14:textId="49F7587F" w:rsidR="00E57628" w:rsidRPr="005C4F53" w:rsidRDefault="000B687B" w:rsidP="002E3E07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6678228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2E3E07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E57628">
              <w:rPr>
                <w:rFonts w:asciiTheme="minorHAnsi" w:hAnsiTheme="minorHAnsi" w:cstheme="minorHAnsi"/>
                <w:szCs w:val="24"/>
              </w:rPr>
              <w:t>Der w</w:t>
            </w:r>
            <w:r w:rsidR="00E57628" w:rsidRPr="00A86D7F">
              <w:rPr>
                <w:rFonts w:asciiTheme="minorHAnsi" w:hAnsiTheme="minorHAnsi" w:cstheme="minorHAnsi"/>
                <w:szCs w:val="24"/>
              </w:rPr>
              <w:t>echselseitige Gebrauch von Alltagsmaterial (z.B. Spielzeug) zwischen den Gru</w:t>
            </w:r>
            <w:r w:rsidR="00E57628" w:rsidRPr="00A86D7F">
              <w:rPr>
                <w:rFonts w:asciiTheme="minorHAnsi" w:hAnsiTheme="minorHAnsi" w:cstheme="minorHAnsi"/>
                <w:szCs w:val="24"/>
              </w:rPr>
              <w:t>p</w:t>
            </w:r>
            <w:r w:rsidR="00E57628" w:rsidRPr="00A86D7F">
              <w:rPr>
                <w:rFonts w:asciiTheme="minorHAnsi" w:hAnsiTheme="minorHAnsi" w:cstheme="minorHAnsi"/>
                <w:szCs w:val="24"/>
              </w:rPr>
              <w:t xml:space="preserve">pen </w:t>
            </w:r>
            <w:r w:rsidR="00E57628">
              <w:rPr>
                <w:rFonts w:asciiTheme="minorHAnsi" w:hAnsiTheme="minorHAnsi" w:cstheme="minorHAnsi"/>
                <w:szCs w:val="24"/>
              </w:rPr>
              <w:t>wird vermieden</w:t>
            </w:r>
            <w:r w:rsidR="00E57628" w:rsidRPr="00A86D7F">
              <w:rPr>
                <w:rFonts w:asciiTheme="minorHAnsi" w:hAnsiTheme="minorHAnsi" w:cstheme="minorHAnsi"/>
                <w:szCs w:val="24"/>
              </w:rPr>
              <w:t>.</w:t>
            </w:r>
          </w:p>
        </w:tc>
      </w:tr>
      <w:tr w:rsidR="005C4F53" w:rsidRPr="0080063F" w14:paraId="64A92E33" w14:textId="77777777" w:rsidTr="002E3E07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725FEA37" w14:textId="39BF8658" w:rsidR="005C4F53" w:rsidRPr="005C4F53" w:rsidRDefault="000B687B" w:rsidP="002E3E07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00721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3E07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2E3E07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 xml:space="preserve">Nicht wasch- oder desinfizierbare Gegenstände (z. B. Tagesdecken, Wolldecken, etc.) </w:t>
            </w:r>
            <w:r w:rsidR="005C4F53">
              <w:rPr>
                <w:rFonts w:asciiTheme="minorHAnsi" w:hAnsiTheme="minorHAnsi" w:cstheme="minorHAnsi"/>
                <w:szCs w:val="24"/>
              </w:rPr>
              <w:t xml:space="preserve">werden </w:t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 xml:space="preserve">aus </w:t>
            </w:r>
            <w:r w:rsidR="005C4F53">
              <w:rPr>
                <w:rFonts w:asciiTheme="minorHAnsi" w:hAnsiTheme="minorHAnsi" w:cstheme="minorHAnsi"/>
                <w:szCs w:val="24"/>
              </w:rPr>
              <w:t>den Räumlichkeiten</w:t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 xml:space="preserve"> entfern</w:t>
            </w:r>
            <w:r w:rsidR="005C4F53">
              <w:rPr>
                <w:rFonts w:asciiTheme="minorHAnsi" w:hAnsiTheme="minorHAnsi" w:cstheme="minorHAnsi"/>
                <w:szCs w:val="24"/>
              </w:rPr>
              <w:t>t</w:t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>.</w:t>
            </w:r>
          </w:p>
        </w:tc>
      </w:tr>
      <w:tr w:rsidR="005C4F53" w:rsidRPr="0080063F" w14:paraId="46E4AC8E" w14:textId="77777777" w:rsidTr="002E3E07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0EE30258" w14:textId="7089B32D" w:rsidR="005C4F53" w:rsidRDefault="000B687B" w:rsidP="002E3E07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19737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3E07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2E3E07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 xml:space="preserve">Überzählige Stühle </w:t>
            </w:r>
            <w:r w:rsidR="005C4F53">
              <w:rPr>
                <w:rFonts w:asciiTheme="minorHAnsi" w:hAnsiTheme="minorHAnsi" w:cstheme="minorHAnsi"/>
                <w:szCs w:val="24"/>
              </w:rPr>
              <w:t xml:space="preserve">werden aus den Räumlichkeiten </w:t>
            </w:r>
            <w:r w:rsidR="001531A1">
              <w:rPr>
                <w:rFonts w:asciiTheme="minorHAnsi" w:hAnsiTheme="minorHAnsi" w:cstheme="minorHAnsi"/>
                <w:szCs w:val="24"/>
              </w:rPr>
              <w:t>entfernt</w:t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 xml:space="preserve">. </w:t>
            </w:r>
          </w:p>
          <w:p w14:paraId="79DDA3DF" w14:textId="28891EFC" w:rsidR="005C4F53" w:rsidRPr="005C4F53" w:rsidRDefault="005C4F53" w:rsidP="002E3E07">
            <w:pPr>
              <w:pStyle w:val="Textkrper-Einzug2"/>
              <w:spacing w:after="200" w:line="240" w:lineRule="auto"/>
              <w:ind w:left="425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Es wird mit entsprechendem </w:t>
            </w:r>
            <w:r w:rsidRPr="00A86D7F">
              <w:rPr>
                <w:rFonts w:asciiTheme="minorHAnsi" w:hAnsiTheme="minorHAnsi" w:cstheme="minorHAnsi"/>
                <w:szCs w:val="24"/>
              </w:rPr>
              <w:t>Abstand bestuhl</w:t>
            </w:r>
            <w:r>
              <w:rPr>
                <w:rFonts w:asciiTheme="minorHAnsi" w:hAnsiTheme="minorHAnsi" w:cstheme="minorHAnsi"/>
                <w:szCs w:val="24"/>
              </w:rPr>
              <w:t>t</w:t>
            </w:r>
            <w:r w:rsidRPr="00A86D7F">
              <w:rPr>
                <w:rFonts w:asciiTheme="minorHAnsi" w:hAnsiTheme="minorHAnsi" w:cstheme="minorHAnsi"/>
                <w:szCs w:val="24"/>
              </w:rPr>
              <w:t>.</w:t>
            </w:r>
          </w:p>
        </w:tc>
      </w:tr>
      <w:tr w:rsidR="005C4F53" w:rsidRPr="0080063F" w14:paraId="7D53D9A0" w14:textId="77777777" w:rsidTr="002E3E07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574E9917" w14:textId="0A056A3A" w:rsidR="005C4F53" w:rsidRPr="005C4F53" w:rsidRDefault="000B687B" w:rsidP="002E3E07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4970798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2E3E07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>Materialien werden nur individuell ausgegeben</w:t>
            </w:r>
            <w:r w:rsidR="005C4F53">
              <w:rPr>
                <w:rFonts w:asciiTheme="minorHAnsi" w:hAnsiTheme="minorHAnsi" w:cstheme="minorHAnsi"/>
                <w:szCs w:val="24"/>
              </w:rPr>
              <w:t xml:space="preserve">, </w:t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>genutzt</w:t>
            </w:r>
            <w:r w:rsidR="005C4F53">
              <w:rPr>
                <w:rFonts w:asciiTheme="minorHAnsi" w:hAnsiTheme="minorHAnsi" w:cstheme="minorHAnsi"/>
                <w:szCs w:val="24"/>
              </w:rPr>
              <w:t xml:space="preserve"> und getrennt verwahrt</w:t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>.</w:t>
            </w:r>
          </w:p>
        </w:tc>
      </w:tr>
      <w:tr w:rsidR="005C4F53" w:rsidRPr="0080063F" w14:paraId="3656337E" w14:textId="77777777" w:rsidTr="002E3E07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14CCEF37" w14:textId="12277BB3" w:rsidR="005C4F53" w:rsidRDefault="000B687B" w:rsidP="002E3E07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7506933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2E3E07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5C4F53">
              <w:rPr>
                <w:rFonts w:asciiTheme="minorHAnsi" w:hAnsiTheme="minorHAnsi" w:cstheme="minorHAnsi"/>
                <w:szCs w:val="24"/>
              </w:rPr>
              <w:t>Es wird m</w:t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 xml:space="preserve">öglichst </w:t>
            </w:r>
            <w:r w:rsidR="005C4F53">
              <w:rPr>
                <w:rFonts w:asciiTheme="minorHAnsi" w:hAnsiTheme="minorHAnsi" w:cstheme="minorHAnsi"/>
                <w:szCs w:val="24"/>
              </w:rPr>
              <w:t xml:space="preserve">eine </w:t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>eigene Ausrüstung verwend</w:t>
            </w:r>
            <w:r w:rsidR="005C4F53">
              <w:rPr>
                <w:rFonts w:asciiTheme="minorHAnsi" w:hAnsiTheme="minorHAnsi" w:cstheme="minorHAnsi"/>
                <w:szCs w:val="24"/>
              </w:rPr>
              <w:t xml:space="preserve">et. </w:t>
            </w:r>
          </w:p>
          <w:p w14:paraId="5C65540C" w14:textId="591949A8" w:rsidR="005C4F53" w:rsidRPr="005C4F53" w:rsidRDefault="005C4F53" w:rsidP="002E3E07">
            <w:pPr>
              <w:pStyle w:val="Textkrper-Einzug2"/>
              <w:spacing w:after="200" w:line="240" w:lineRule="auto"/>
              <w:ind w:left="425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Wird eine </w:t>
            </w:r>
            <w:r w:rsidRPr="00A86D7F">
              <w:rPr>
                <w:rFonts w:asciiTheme="minorHAnsi" w:hAnsiTheme="minorHAnsi" w:cstheme="minorHAnsi"/>
                <w:szCs w:val="24"/>
              </w:rPr>
              <w:t>Leihausrüstung</w:t>
            </w:r>
            <w:r>
              <w:rPr>
                <w:rFonts w:asciiTheme="minorHAnsi" w:hAnsiTheme="minorHAnsi" w:cstheme="minorHAnsi"/>
                <w:szCs w:val="24"/>
              </w:rPr>
              <w:t xml:space="preserve"> benutzt so wird </w:t>
            </w:r>
            <w:r w:rsidRPr="00A86D7F">
              <w:rPr>
                <w:rFonts w:asciiTheme="minorHAnsi" w:hAnsiTheme="minorHAnsi" w:cstheme="minorHAnsi"/>
                <w:szCs w:val="24"/>
              </w:rPr>
              <w:t xml:space="preserve">diese nicht untereinander </w:t>
            </w:r>
            <w:r>
              <w:rPr>
                <w:rFonts w:asciiTheme="minorHAnsi" w:hAnsiTheme="minorHAnsi" w:cstheme="minorHAnsi"/>
                <w:szCs w:val="24"/>
              </w:rPr>
              <w:t>ge</w:t>
            </w:r>
            <w:r w:rsidRPr="00A86D7F">
              <w:rPr>
                <w:rFonts w:asciiTheme="minorHAnsi" w:hAnsiTheme="minorHAnsi" w:cstheme="minorHAnsi"/>
                <w:szCs w:val="24"/>
              </w:rPr>
              <w:t>tausch</w:t>
            </w:r>
            <w:r>
              <w:rPr>
                <w:rFonts w:asciiTheme="minorHAnsi" w:hAnsiTheme="minorHAnsi" w:cstheme="minorHAnsi"/>
                <w:szCs w:val="24"/>
              </w:rPr>
              <w:t>t und</w:t>
            </w:r>
            <w:r w:rsidRPr="00A86D7F">
              <w:rPr>
                <w:rFonts w:asciiTheme="minorHAnsi" w:hAnsiTheme="minorHAnsi" w:cstheme="minorHAnsi"/>
                <w:szCs w:val="24"/>
              </w:rPr>
              <w:t xml:space="preserve"> r</w:t>
            </w:r>
            <w:r w:rsidRPr="00A86D7F">
              <w:rPr>
                <w:rFonts w:asciiTheme="minorHAnsi" w:hAnsiTheme="minorHAnsi" w:cstheme="minorHAnsi"/>
                <w:szCs w:val="24"/>
              </w:rPr>
              <w:t>e</w:t>
            </w:r>
            <w:r w:rsidRPr="00A86D7F">
              <w:rPr>
                <w:rFonts w:asciiTheme="minorHAnsi" w:hAnsiTheme="minorHAnsi" w:cstheme="minorHAnsi"/>
                <w:szCs w:val="24"/>
              </w:rPr>
              <w:t>gelmäßig (v.a. nach jedem Gebrauch</w:t>
            </w:r>
            <w:r>
              <w:rPr>
                <w:rFonts w:asciiTheme="minorHAnsi" w:hAnsiTheme="minorHAnsi" w:cstheme="minorHAnsi"/>
                <w:szCs w:val="24"/>
              </w:rPr>
              <w:t xml:space="preserve">) </w:t>
            </w:r>
            <w:r w:rsidRPr="00A86D7F">
              <w:rPr>
                <w:rFonts w:asciiTheme="minorHAnsi" w:hAnsiTheme="minorHAnsi" w:cstheme="minorHAnsi"/>
                <w:szCs w:val="24"/>
              </w:rPr>
              <w:t>desinfizier</w:t>
            </w:r>
            <w:r>
              <w:rPr>
                <w:rFonts w:asciiTheme="minorHAnsi" w:hAnsiTheme="minorHAnsi" w:cstheme="minorHAnsi"/>
                <w:szCs w:val="24"/>
              </w:rPr>
              <w:t>t.</w:t>
            </w:r>
          </w:p>
        </w:tc>
      </w:tr>
      <w:tr w:rsidR="005C4F53" w:rsidRPr="0080063F" w14:paraId="10076072" w14:textId="77777777" w:rsidTr="002E3E07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1B18587C" w14:textId="07B3AC5D" w:rsidR="005C4F53" w:rsidRPr="005C4F53" w:rsidRDefault="000B687B" w:rsidP="002E3E07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24427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3E07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2E3E07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5C4F53">
              <w:rPr>
                <w:rFonts w:asciiTheme="minorHAnsi" w:hAnsiTheme="minorHAnsi" w:cstheme="minorHAnsi"/>
                <w:szCs w:val="24"/>
              </w:rPr>
              <w:t>T</w:t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 xml:space="preserve">echnische Geräte </w:t>
            </w:r>
            <w:r w:rsidR="005C4F53">
              <w:rPr>
                <w:rFonts w:asciiTheme="minorHAnsi" w:hAnsiTheme="minorHAnsi" w:cstheme="minorHAnsi"/>
                <w:szCs w:val="24"/>
              </w:rPr>
              <w:t xml:space="preserve">werden </w:t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>nur von ein- und derselben Person</w:t>
            </w:r>
            <w:r w:rsidR="005C4F53">
              <w:rPr>
                <w:rFonts w:asciiTheme="minorHAnsi" w:hAnsiTheme="minorHAnsi" w:cstheme="minorHAnsi"/>
                <w:szCs w:val="24"/>
              </w:rPr>
              <w:t xml:space="preserve"> bedient.</w:t>
            </w:r>
          </w:p>
        </w:tc>
      </w:tr>
      <w:tr w:rsidR="005C4F53" w:rsidRPr="0080063F" w14:paraId="1E410825" w14:textId="77777777" w:rsidTr="002E3E07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302889F3" w14:textId="01EC4A84" w:rsidR="005C4F53" w:rsidRPr="0080063F" w:rsidRDefault="000B687B" w:rsidP="002E3E07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6343782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2E3E07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>Alle benutzte</w:t>
            </w:r>
            <w:r w:rsidR="005C4F53">
              <w:rPr>
                <w:rFonts w:asciiTheme="minorHAnsi" w:hAnsiTheme="minorHAnsi" w:cstheme="minorHAnsi"/>
                <w:szCs w:val="24"/>
              </w:rPr>
              <w:t>n</w:t>
            </w:r>
            <w:r w:rsidR="005C4F53" w:rsidRPr="00A86D7F">
              <w:rPr>
                <w:rFonts w:asciiTheme="minorHAnsi" w:hAnsiTheme="minorHAnsi" w:cstheme="minorHAnsi"/>
                <w:szCs w:val="24"/>
              </w:rPr>
              <w:t xml:space="preserve"> Materialien werden spätestens nach der Veranstaltung, bei Bedarf auch während der Veranstaltung, gereinigt.</w:t>
            </w:r>
          </w:p>
        </w:tc>
      </w:tr>
      <w:bookmarkEnd w:id="26"/>
    </w:tbl>
    <w:p w14:paraId="5990CA32" w14:textId="436E6661" w:rsidR="00860C5E" w:rsidRDefault="00860C5E" w:rsidP="00FF53DC"/>
    <w:p w14:paraId="7D5A7E7C" w14:textId="77777777" w:rsidR="00860C5E" w:rsidRDefault="00860C5E">
      <w: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FF53DC" w:rsidRPr="00E74CD3" w14:paraId="1FD3CBD4" w14:textId="77777777" w:rsidTr="00B368A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8D6B468" w14:textId="69C437B6" w:rsidR="00FF53DC" w:rsidRPr="00714CE2" w:rsidRDefault="00FF53DC" w:rsidP="002A15C3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Verpflegung</w:t>
            </w:r>
            <w:r w:rsidR="008A38F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FF53DC" w:rsidRPr="00D02053" w14:paraId="68681315" w14:textId="77777777" w:rsidTr="00F01878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1B3F59E3" w14:textId="77777777" w:rsidR="00FF53DC" w:rsidRPr="00D02053" w:rsidRDefault="00FF53DC" w:rsidP="00B368A4">
            <w:pPr>
              <w:rPr>
                <w:rFonts w:ascii="Calibri" w:hAnsi="Calibri"/>
                <w:szCs w:val="24"/>
              </w:rPr>
            </w:pPr>
          </w:p>
        </w:tc>
      </w:tr>
      <w:tr w:rsidR="00FF53DC" w:rsidRPr="004264ED" w14:paraId="1DA6F8A7" w14:textId="77777777" w:rsidTr="00F01878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B06C457" w14:textId="7037DA75" w:rsidR="00FF73A3" w:rsidRPr="00F01878" w:rsidRDefault="000B687B" w:rsidP="00F0187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362258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0187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15C7B">
              <w:rPr>
                <w:rFonts w:asciiTheme="minorHAnsi" w:hAnsiTheme="minorHAnsi" w:cstheme="minorHAnsi"/>
                <w:szCs w:val="24"/>
              </w:rPr>
              <w:t xml:space="preserve">Es </w:t>
            </w:r>
            <w:r w:rsidR="00F15C7B" w:rsidRPr="00F15C7B">
              <w:rPr>
                <w:rFonts w:asciiTheme="minorHAnsi" w:hAnsiTheme="minorHAnsi" w:cstheme="minorHAnsi"/>
                <w:szCs w:val="24"/>
              </w:rPr>
              <w:t>werden</w:t>
            </w:r>
            <w:r w:rsidR="00F15C7B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C23425" w:rsidRPr="00881F67">
              <w:rPr>
                <w:rFonts w:asciiTheme="minorHAnsi" w:hAnsiTheme="minorHAnsi" w:cstheme="minorHAnsi"/>
                <w:szCs w:val="24"/>
              </w:rPr>
              <w:t>keine offenen und frei zugängliche</w:t>
            </w:r>
            <w:r w:rsidR="00F47F89">
              <w:rPr>
                <w:rFonts w:asciiTheme="minorHAnsi" w:hAnsiTheme="minorHAnsi" w:cstheme="minorHAnsi"/>
                <w:szCs w:val="24"/>
              </w:rPr>
              <w:t>n</w:t>
            </w:r>
            <w:r w:rsidR="00C23425" w:rsidRPr="00881F67">
              <w:rPr>
                <w:rFonts w:asciiTheme="minorHAnsi" w:hAnsiTheme="minorHAnsi" w:cstheme="minorHAnsi"/>
                <w:szCs w:val="24"/>
              </w:rPr>
              <w:t xml:space="preserve"> Lebensmittel und Getränke </w:t>
            </w:r>
            <w:r w:rsidR="00F15C7B">
              <w:rPr>
                <w:rFonts w:asciiTheme="minorHAnsi" w:hAnsiTheme="minorHAnsi" w:cstheme="minorHAnsi"/>
                <w:szCs w:val="24"/>
              </w:rPr>
              <w:t>angeboten</w:t>
            </w:r>
            <w:r w:rsidR="00C23425" w:rsidRPr="00881F67">
              <w:rPr>
                <w:rFonts w:asciiTheme="minorHAnsi" w:hAnsiTheme="minorHAnsi" w:cstheme="minorHAnsi"/>
                <w:szCs w:val="24"/>
              </w:rPr>
              <w:t>.</w:t>
            </w:r>
            <w:r w:rsidR="009C37DF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F01878" w:rsidRPr="004264ED" w14:paraId="671E7747" w14:textId="77777777" w:rsidTr="00F0187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258B2BDD" w14:textId="25653955" w:rsidR="00F01878" w:rsidRPr="00F01878" w:rsidRDefault="000B687B" w:rsidP="00F0187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125043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1878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F0187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01878" w:rsidRPr="00F01878">
              <w:rPr>
                <w:rFonts w:asciiTheme="minorHAnsi" w:hAnsiTheme="minorHAnsi" w:cstheme="minorHAnsi"/>
                <w:szCs w:val="24"/>
              </w:rPr>
              <w:t>Es werden keine Lebensmittel angeboten. Den Teilnehmenden wird mitgeteilt, dass sie benötigtes Essen selbst mit zur Veranstaltung bringen müssen.</w:t>
            </w:r>
          </w:p>
        </w:tc>
      </w:tr>
      <w:tr w:rsidR="00F01878" w:rsidRPr="004264ED" w14:paraId="6B15CB22" w14:textId="77777777" w:rsidTr="00F0187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3863E35A" w14:textId="09914734" w:rsidR="00F01878" w:rsidRPr="00F01878" w:rsidRDefault="000B687B" w:rsidP="00F0187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38614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1878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F0187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01878" w:rsidRPr="00F01878">
              <w:rPr>
                <w:rFonts w:asciiTheme="minorHAnsi" w:hAnsiTheme="minorHAnsi" w:cstheme="minorHAnsi"/>
                <w:szCs w:val="24"/>
              </w:rPr>
              <w:t>Für Getränke bringen die Teilnehmenden eine eigene gefüllte Trinkflasche zur Vera</w:t>
            </w:r>
            <w:r w:rsidR="00F01878" w:rsidRPr="00F01878">
              <w:rPr>
                <w:rFonts w:asciiTheme="minorHAnsi" w:hAnsiTheme="minorHAnsi" w:cstheme="minorHAnsi"/>
                <w:szCs w:val="24"/>
              </w:rPr>
              <w:t>n</w:t>
            </w:r>
            <w:r w:rsidR="00F01878" w:rsidRPr="00F01878">
              <w:rPr>
                <w:rFonts w:asciiTheme="minorHAnsi" w:hAnsiTheme="minorHAnsi" w:cstheme="minorHAnsi"/>
                <w:szCs w:val="24"/>
              </w:rPr>
              <w:t xml:space="preserve">staltung mit. </w:t>
            </w:r>
          </w:p>
        </w:tc>
      </w:tr>
      <w:tr w:rsidR="00F01878" w:rsidRPr="004264ED" w14:paraId="703EB998" w14:textId="77777777" w:rsidTr="00F0187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417E38FE" w14:textId="302C8268" w:rsidR="00F01878" w:rsidRPr="00F01878" w:rsidRDefault="000B687B" w:rsidP="00F0187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395445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1878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F0187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01878" w:rsidRPr="00F01878">
              <w:rPr>
                <w:rFonts w:asciiTheme="minorHAnsi" w:hAnsiTheme="minorHAnsi" w:cstheme="minorHAnsi"/>
                <w:szCs w:val="24"/>
              </w:rPr>
              <w:t>Getränke werden in Flaschen aus</w:t>
            </w:r>
            <w:r w:rsidR="001531A1">
              <w:rPr>
                <w:rFonts w:asciiTheme="minorHAnsi" w:hAnsiTheme="minorHAnsi" w:cstheme="minorHAnsi"/>
                <w:szCs w:val="24"/>
              </w:rPr>
              <w:t>ge</w:t>
            </w:r>
            <w:r w:rsidR="00F01878" w:rsidRPr="00F01878">
              <w:rPr>
                <w:rFonts w:asciiTheme="minorHAnsi" w:hAnsiTheme="minorHAnsi" w:cstheme="minorHAnsi"/>
                <w:szCs w:val="24"/>
              </w:rPr>
              <w:t xml:space="preserve">geben. </w:t>
            </w:r>
          </w:p>
          <w:p w14:paraId="2EE70886" w14:textId="6E59B764" w:rsidR="00F01878" w:rsidRPr="00F01878" w:rsidRDefault="00F01878" w:rsidP="00F01878">
            <w:pPr>
              <w:pStyle w:val="Textkrper-Einzug2"/>
              <w:spacing w:after="200" w:line="240" w:lineRule="auto"/>
              <w:ind w:left="425"/>
              <w:rPr>
                <w:rFonts w:asciiTheme="minorHAnsi" w:hAnsiTheme="minorHAnsi" w:cstheme="minorHAnsi"/>
                <w:szCs w:val="24"/>
              </w:rPr>
            </w:pPr>
            <w:r w:rsidRPr="00F01878">
              <w:rPr>
                <w:rFonts w:asciiTheme="minorHAnsi" w:hAnsiTheme="minorHAnsi" w:cstheme="minorHAnsi"/>
                <w:szCs w:val="24"/>
              </w:rPr>
              <w:t>Diese werden entsprechend sicher markiert werden, damit sie von den Teilnehmenden nicht verwechselt werden können.</w:t>
            </w:r>
          </w:p>
        </w:tc>
      </w:tr>
      <w:tr w:rsidR="00F01878" w:rsidRPr="004264ED" w14:paraId="15784730" w14:textId="77777777" w:rsidTr="00F0187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62955204" w14:textId="36939671" w:rsidR="00F01878" w:rsidRPr="00F01878" w:rsidRDefault="000B687B" w:rsidP="00F0187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70647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1878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F0187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01878" w:rsidRPr="00F01878">
              <w:rPr>
                <w:rFonts w:asciiTheme="minorHAnsi" w:hAnsiTheme="minorHAnsi" w:cstheme="minorHAnsi"/>
                <w:szCs w:val="24"/>
              </w:rPr>
              <w:t>Getränke werden so aufbewahrt, dass sie nicht von den Teilnehmenden selbst g</w:t>
            </w:r>
            <w:r w:rsidR="00F01878" w:rsidRPr="00F01878">
              <w:rPr>
                <w:rFonts w:asciiTheme="minorHAnsi" w:hAnsiTheme="minorHAnsi" w:cstheme="minorHAnsi"/>
                <w:szCs w:val="24"/>
              </w:rPr>
              <w:t>e</w:t>
            </w:r>
            <w:r w:rsidR="00F01878" w:rsidRPr="00F01878">
              <w:rPr>
                <w:rFonts w:asciiTheme="minorHAnsi" w:hAnsiTheme="minorHAnsi" w:cstheme="minorHAnsi"/>
                <w:szCs w:val="24"/>
              </w:rPr>
              <w:t>nommen</w:t>
            </w:r>
            <w:r w:rsidR="001531A1">
              <w:rPr>
                <w:rFonts w:asciiTheme="minorHAnsi" w:hAnsiTheme="minorHAnsi" w:cstheme="minorHAnsi"/>
                <w:szCs w:val="24"/>
              </w:rPr>
              <w:t xml:space="preserve"> werden</w:t>
            </w:r>
            <w:r w:rsidR="00F01878" w:rsidRPr="00F01878">
              <w:rPr>
                <w:rFonts w:asciiTheme="minorHAnsi" w:hAnsiTheme="minorHAnsi" w:cstheme="minorHAnsi"/>
                <w:szCs w:val="24"/>
              </w:rPr>
              <w:t xml:space="preserve"> können. Die Getränke werden durch einen festen Mitarbeitenden an die Teilnehmenden ausgeteilt bzw. in mitgebrachte Flaschen abgefüllt.</w:t>
            </w:r>
          </w:p>
        </w:tc>
      </w:tr>
      <w:tr w:rsidR="00F01878" w:rsidRPr="004264ED" w14:paraId="637FB685" w14:textId="77777777" w:rsidTr="00F01878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4D8ADE51" w14:textId="65B9F5A3" w:rsidR="00F01878" w:rsidRPr="00F01878" w:rsidRDefault="000B687B" w:rsidP="00F0187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44095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1878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F0187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F01878" w:rsidRPr="00F01878">
              <w:rPr>
                <w:rFonts w:asciiTheme="minorHAnsi" w:hAnsiTheme="minorHAnsi" w:cstheme="minorHAnsi"/>
              </w:rPr>
              <w:t xml:space="preserve">Werden </w:t>
            </w:r>
            <w:r w:rsidR="00F01878" w:rsidRPr="00F01878">
              <w:rPr>
                <w:rFonts w:asciiTheme="minorHAnsi" w:hAnsiTheme="minorHAnsi" w:cstheme="minorHAnsi"/>
                <w:szCs w:val="24"/>
              </w:rPr>
              <w:t>Speisen</w:t>
            </w:r>
            <w:r w:rsidR="00F01878" w:rsidRPr="00F01878">
              <w:rPr>
                <w:rFonts w:asciiTheme="minorHAnsi" w:hAnsiTheme="minorHAnsi" w:cstheme="minorHAnsi"/>
              </w:rPr>
              <w:t xml:space="preserve"> abgegeben, werden die Konzepte für die Gastronomie eingehalten</w:t>
            </w:r>
          </w:p>
        </w:tc>
      </w:tr>
    </w:tbl>
    <w:p w14:paraId="04C0A555" w14:textId="77777777" w:rsidR="00F01878" w:rsidRDefault="00F01878" w:rsidP="00DF1200"/>
    <w:p w14:paraId="15B29F49" w14:textId="77777777" w:rsidR="00F01878" w:rsidRDefault="00F01878" w:rsidP="00DF1200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DF1200" w:rsidRPr="00E74CD3" w14:paraId="61EF577E" w14:textId="77777777" w:rsidTr="0042765C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3A983F" w14:textId="77777777" w:rsidR="00DF1200" w:rsidRPr="00FF53DC" w:rsidRDefault="00DF1200" w:rsidP="0042765C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Notfallmaßnahmen</w:t>
            </w:r>
          </w:p>
        </w:tc>
      </w:tr>
      <w:tr w:rsidR="00DF1200" w:rsidRPr="00D02053" w14:paraId="2C76D800" w14:textId="77777777" w:rsidTr="0043397D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35FC55DD" w14:textId="77777777" w:rsidR="00DF1200" w:rsidRPr="00D02053" w:rsidRDefault="00DF1200" w:rsidP="0042765C">
            <w:pPr>
              <w:rPr>
                <w:rFonts w:ascii="Calibri" w:hAnsi="Calibri"/>
                <w:szCs w:val="24"/>
              </w:rPr>
            </w:pPr>
          </w:p>
        </w:tc>
      </w:tr>
      <w:tr w:rsidR="00DF1200" w:rsidRPr="001803B8" w14:paraId="5207C62F" w14:textId="77777777" w:rsidTr="0043397D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263172A4" w14:textId="7775AEF3" w:rsidR="00DF1200" w:rsidRPr="00F01878" w:rsidRDefault="000B687B" w:rsidP="00F0187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3188391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F0187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DF1200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Bei </w:t>
            </w:r>
            <w:r w:rsidR="00DF1200" w:rsidRPr="00F01878">
              <w:rPr>
                <w:rFonts w:asciiTheme="minorHAnsi" w:hAnsiTheme="minorHAnsi" w:cstheme="minorHAnsi"/>
              </w:rPr>
              <w:t>Notfällen</w:t>
            </w:r>
            <w:r w:rsidR="00DF1200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wird</w:t>
            </w:r>
            <w:r w:rsidR="00F15C7B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,</w:t>
            </w:r>
            <w:r w:rsidR="00DF1200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wie bisher</w:t>
            </w:r>
            <w:r w:rsidR="00F15C7B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,</w:t>
            </w:r>
            <w:r w:rsidR="00DF1200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nach den geltenden Notfallmanagement-Maßnahmen </w:t>
            </w:r>
            <w:r w:rsidR="00F15C7B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und Erste-Hilfe-Regeln </w:t>
            </w:r>
            <w:r w:rsidR="00DF1200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gehandelt.</w:t>
            </w:r>
          </w:p>
        </w:tc>
      </w:tr>
      <w:tr w:rsidR="00F01878" w:rsidRPr="001803B8" w14:paraId="48109CE2" w14:textId="77777777" w:rsidTr="0043397D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3DF05599" w14:textId="466A91DB" w:rsidR="00F01878" w:rsidRPr="00F01878" w:rsidRDefault="000B687B" w:rsidP="00F01878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color w:val="000000" w:themeColor="text1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065256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1878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="00F0187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43397D">
              <w:rPr>
                <w:rFonts w:asciiTheme="minorHAnsi" w:hAnsiTheme="minorHAnsi" w:cstheme="minorHAnsi"/>
              </w:rPr>
              <w:t>Es</w:t>
            </w:r>
            <w:r w:rsidR="00F01878" w:rsidRPr="00F01878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werden Taschenbeatmungsmasken für Ersthelfer / Beatmungstücher verwendet.</w:t>
            </w:r>
          </w:p>
        </w:tc>
      </w:tr>
    </w:tbl>
    <w:p w14:paraId="43703418" w14:textId="6E826B44" w:rsidR="001F0E1C" w:rsidRPr="001803B8" w:rsidRDefault="001F0E1C">
      <w:pPr>
        <w:pStyle w:val="Textkrper3"/>
        <w:jc w:val="left"/>
        <w:rPr>
          <w:rFonts w:cs="Arial"/>
        </w:rPr>
      </w:pPr>
      <w:r w:rsidRPr="001803B8">
        <w:rPr>
          <w:rFonts w:cs="Arial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BF7F2C" w:rsidRPr="00E74CD3" w14:paraId="615D5FA1" w14:textId="77777777" w:rsidTr="00B368A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127659BD" w14:textId="1F1D2A19" w:rsidR="00BF7F2C" w:rsidRPr="00BF7F2C" w:rsidRDefault="00BF7F2C" w:rsidP="002A15C3">
            <w:pPr>
              <w:pStyle w:val="berschrift4"/>
              <w:numPr>
                <w:ilvl w:val="0"/>
                <w:numId w:val="3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>Dokumentation zur Nachverfolgung möglicher Infektionsketten</w:t>
            </w:r>
          </w:p>
        </w:tc>
      </w:tr>
    </w:tbl>
    <w:p w14:paraId="562A97A0" w14:textId="4A59E0CB" w:rsidR="00BF7F2C" w:rsidRDefault="00BF7F2C" w:rsidP="00BF7F2C"/>
    <w:p w14:paraId="7511B6BE" w14:textId="439C7F8C" w:rsidR="00795DAC" w:rsidRDefault="00795DAC" w:rsidP="00BF7F2C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795DAC" w:rsidRPr="00E74CD3" w14:paraId="2034CEA3" w14:textId="77777777" w:rsidTr="00CC39A9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0692A7" w14:textId="5AACD899" w:rsidR="00795DAC" w:rsidRPr="00FF53DC" w:rsidRDefault="00795DAC" w:rsidP="00CC39A9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Teilnehmende</w:t>
            </w:r>
          </w:p>
        </w:tc>
      </w:tr>
      <w:tr w:rsidR="00DE792B" w:rsidRPr="00D02053" w14:paraId="05FB3C33" w14:textId="77777777" w:rsidTr="00795DAC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55D5CBE0" w14:textId="77777777" w:rsidR="00DE792B" w:rsidRPr="00D02053" w:rsidRDefault="00DE792B" w:rsidP="00F94A27">
            <w:pPr>
              <w:rPr>
                <w:rFonts w:ascii="Calibri" w:hAnsi="Calibri"/>
                <w:szCs w:val="24"/>
              </w:rPr>
            </w:pPr>
          </w:p>
        </w:tc>
      </w:tr>
      <w:tr w:rsidR="001F0E1C" w:rsidRPr="004264ED" w14:paraId="43257455" w14:textId="77777777" w:rsidTr="00795DAC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544A878" w14:textId="522E6F0C" w:rsidR="00D4562E" w:rsidRPr="00D03FD7" w:rsidRDefault="000B687B" w:rsidP="00795DAC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6010650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795D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2D0BB7" w:rsidRPr="00795DAC">
              <w:rPr>
                <w:rFonts w:asciiTheme="minorHAnsi" w:hAnsiTheme="minorHAnsi" w:cstheme="minorHAnsi"/>
                <w:color w:val="000000" w:themeColor="text1"/>
                <w:szCs w:val="24"/>
              </w:rPr>
              <w:t>Die</w:t>
            </w:r>
            <w:r w:rsidR="002D0BB7" w:rsidRPr="00D03FD7"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  <w:r w:rsidR="00C63CD2" w:rsidRPr="00D03FD7">
              <w:rPr>
                <w:rFonts w:ascii="Calibri" w:hAnsi="Calibri"/>
                <w:b/>
                <w:bCs/>
                <w:color w:val="000000" w:themeColor="text1"/>
                <w:szCs w:val="24"/>
              </w:rPr>
              <w:t>anwesenden Teilnehmenden</w:t>
            </w:r>
            <w:r w:rsidR="002D0BB7" w:rsidRPr="00D03FD7">
              <w:rPr>
                <w:rFonts w:ascii="Calibri" w:hAnsi="Calibri"/>
                <w:color w:val="000000" w:themeColor="text1"/>
                <w:szCs w:val="24"/>
              </w:rPr>
              <w:t xml:space="preserve"> werden t</w:t>
            </w:r>
            <w:r w:rsidR="00F35BA7" w:rsidRPr="00D03FD7">
              <w:rPr>
                <w:rFonts w:ascii="Calibri" w:hAnsi="Calibri"/>
                <w:color w:val="000000" w:themeColor="text1"/>
                <w:szCs w:val="24"/>
              </w:rPr>
              <w:t xml:space="preserve">äglich durch </w:t>
            </w:r>
            <w:r w:rsidR="002D0BB7" w:rsidRPr="00D03FD7">
              <w:rPr>
                <w:rFonts w:ascii="Calibri" w:hAnsi="Calibri"/>
                <w:color w:val="000000" w:themeColor="text1"/>
                <w:szCs w:val="24"/>
              </w:rPr>
              <w:t xml:space="preserve">eine </w:t>
            </w:r>
            <w:r w:rsidR="00A23797" w:rsidRPr="00D03FD7">
              <w:rPr>
                <w:rFonts w:ascii="Calibri" w:hAnsi="Calibri"/>
                <w:color w:val="000000" w:themeColor="text1"/>
                <w:szCs w:val="24"/>
              </w:rPr>
              <w:t>Erstellung einer Anw</w:t>
            </w:r>
            <w:r w:rsidR="00A23797" w:rsidRPr="00D03FD7">
              <w:rPr>
                <w:rFonts w:ascii="Calibri" w:hAnsi="Calibri"/>
                <w:color w:val="000000" w:themeColor="text1"/>
                <w:szCs w:val="24"/>
              </w:rPr>
              <w:t>e</w:t>
            </w:r>
            <w:r w:rsidR="00A23797" w:rsidRPr="00D03FD7">
              <w:rPr>
                <w:rFonts w:ascii="Calibri" w:hAnsi="Calibri"/>
                <w:color w:val="000000" w:themeColor="text1"/>
                <w:szCs w:val="24"/>
              </w:rPr>
              <w:t xml:space="preserve">senheitsliste </w:t>
            </w:r>
            <w:r w:rsidR="002D0BB7" w:rsidRPr="00D03FD7">
              <w:rPr>
                <w:rFonts w:ascii="Calibri" w:hAnsi="Calibri"/>
                <w:color w:val="000000" w:themeColor="text1"/>
                <w:szCs w:val="24"/>
              </w:rPr>
              <w:t>dokumentiert</w:t>
            </w:r>
            <w:r w:rsidR="006F5661">
              <w:rPr>
                <w:rFonts w:ascii="Calibri" w:hAnsi="Calibri"/>
                <w:color w:val="000000" w:themeColor="text1"/>
                <w:szCs w:val="24"/>
              </w:rPr>
              <w:t xml:space="preserve">. </w:t>
            </w:r>
            <w:r w:rsidR="00D4562E" w:rsidRPr="00D03FD7">
              <w:rPr>
                <w:rFonts w:ascii="Calibri" w:hAnsi="Calibri"/>
                <w:color w:val="000000" w:themeColor="text1"/>
                <w:szCs w:val="24"/>
              </w:rPr>
              <w:t>Es wird erfasst:</w:t>
            </w:r>
          </w:p>
          <w:p w14:paraId="420052EA" w14:textId="77777777" w:rsidR="00D4562E" w:rsidRPr="00D03FD7" w:rsidRDefault="00A23797" w:rsidP="002A15C3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Vor- und Familienname,</w:t>
            </w:r>
          </w:p>
          <w:p w14:paraId="56692B80" w14:textId="03C37B93" w:rsidR="00D4562E" w:rsidRPr="00D03FD7" w:rsidRDefault="00A23797" w:rsidP="002A15C3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vollständige</w:t>
            </w:r>
            <w:r w:rsidR="00D4562E" w:rsidRPr="00D03FD7">
              <w:rPr>
                <w:rFonts w:ascii="Calibri" w:hAnsi="Calibri"/>
                <w:color w:val="000000" w:themeColor="text1"/>
                <w:szCs w:val="24"/>
              </w:rPr>
              <w:t xml:space="preserve"> Anschrift</w:t>
            </w:r>
            <w:r w:rsidR="003A514B" w:rsidRPr="00D03FD7">
              <w:rPr>
                <w:rFonts w:ascii="Calibri" w:hAnsi="Calibri"/>
                <w:color w:val="000000" w:themeColor="text1"/>
                <w:szCs w:val="24"/>
              </w:rPr>
              <w:t>,</w:t>
            </w:r>
          </w:p>
          <w:p w14:paraId="63EAF812" w14:textId="28FAB6B0" w:rsidR="00F35BA7" w:rsidRPr="00D03FD7" w:rsidRDefault="001803B8" w:rsidP="002A15C3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Telefonnummer</w:t>
            </w:r>
            <w:r w:rsidR="003A514B" w:rsidRPr="00D03FD7">
              <w:rPr>
                <w:rFonts w:ascii="Calibri" w:hAnsi="Calibri"/>
                <w:color w:val="000000" w:themeColor="text1"/>
                <w:szCs w:val="24"/>
              </w:rPr>
              <w:t>,</w:t>
            </w:r>
          </w:p>
          <w:p w14:paraId="3B546A4B" w14:textId="77777777" w:rsidR="00F15C7B" w:rsidRPr="00D03FD7" w:rsidRDefault="00C63CD2" w:rsidP="002A15C3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welcher Teilnehmenden</w:t>
            </w:r>
            <w:r w:rsidR="00DF578F" w:rsidRPr="00D03FD7"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  <w:r w:rsidR="00D4562E" w:rsidRPr="00D03FD7">
              <w:rPr>
                <w:rFonts w:ascii="Calibri" w:hAnsi="Calibri"/>
                <w:color w:val="000000" w:themeColor="text1"/>
                <w:szCs w:val="24"/>
              </w:rPr>
              <w:t>war welcher Gruppe zugeordnet</w:t>
            </w:r>
          </w:p>
          <w:p w14:paraId="5374CE91" w14:textId="77F66412" w:rsidR="00CF0CE7" w:rsidRPr="00795DAC" w:rsidRDefault="00F15C7B" w:rsidP="00795D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ggf. wie lange war der Teilnehmende bei der Veranstaltung</w:t>
            </w:r>
            <w:r w:rsidR="00D4562E" w:rsidRPr="00D03FD7">
              <w:rPr>
                <w:rFonts w:ascii="Calibri" w:hAnsi="Calibri"/>
                <w:color w:val="000000" w:themeColor="text1"/>
                <w:szCs w:val="24"/>
              </w:rPr>
              <w:t>.</w:t>
            </w:r>
          </w:p>
        </w:tc>
      </w:tr>
    </w:tbl>
    <w:p w14:paraId="0BF87ABF" w14:textId="77777777" w:rsidR="001F0E1C" w:rsidRDefault="001F0E1C">
      <w:pPr>
        <w:pStyle w:val="Textkrper3"/>
        <w:jc w:val="left"/>
        <w:rPr>
          <w:rFonts w:cs="Arial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795DAC" w:rsidRPr="00E74CD3" w14:paraId="2FAE7B7E" w14:textId="77777777" w:rsidTr="00CC39A9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3FDEE5F" w14:textId="2F216D52" w:rsidR="00795DAC" w:rsidRPr="00FF53DC" w:rsidRDefault="00795DAC" w:rsidP="00CC39A9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Mitarbeitende</w:t>
            </w:r>
          </w:p>
        </w:tc>
      </w:tr>
      <w:tr w:rsidR="00795DAC" w:rsidRPr="00D02053" w14:paraId="30C22024" w14:textId="77777777" w:rsidTr="00795DAC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53C46777" w14:textId="77777777" w:rsidR="00795DAC" w:rsidRPr="00D02053" w:rsidRDefault="00795DAC" w:rsidP="00CC39A9">
            <w:pPr>
              <w:rPr>
                <w:rFonts w:ascii="Calibri" w:hAnsi="Calibri"/>
                <w:szCs w:val="24"/>
              </w:rPr>
            </w:pPr>
          </w:p>
        </w:tc>
      </w:tr>
      <w:tr w:rsidR="00795DAC" w:rsidRPr="004264ED" w14:paraId="3DACA12E" w14:textId="77777777" w:rsidTr="00795DAC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583509B5" w14:textId="3A987507" w:rsidR="00795DAC" w:rsidRPr="00D03FD7" w:rsidRDefault="000B687B" w:rsidP="00795DAC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7534294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795D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 xml:space="preserve">Eine tägliche Dokumentation der </w:t>
            </w:r>
            <w:r w:rsidR="00795DAC" w:rsidRPr="00D03FD7">
              <w:rPr>
                <w:rFonts w:ascii="Calibri" w:hAnsi="Calibri"/>
                <w:b/>
                <w:bCs/>
                <w:color w:val="000000" w:themeColor="text1"/>
                <w:szCs w:val="24"/>
              </w:rPr>
              <w:t>Mitarbeitenden der Gruppen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 xml:space="preserve"> wird durchgeführt</w:t>
            </w:r>
            <w:r w:rsidR="006F5661">
              <w:rPr>
                <w:rFonts w:ascii="Calibri" w:hAnsi="Calibri"/>
                <w:color w:val="000000" w:themeColor="text1"/>
                <w:szCs w:val="24"/>
              </w:rPr>
              <w:t xml:space="preserve">. 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>Es wird erfasst:</w:t>
            </w:r>
          </w:p>
          <w:p w14:paraId="05C242DE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Vor- und Familienname,</w:t>
            </w:r>
          </w:p>
          <w:p w14:paraId="088BF786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vollständige Anschrift, </w:t>
            </w:r>
          </w:p>
          <w:p w14:paraId="7CA37DFB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Telefonnummer,</w:t>
            </w:r>
          </w:p>
          <w:p w14:paraId="27251021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welche Mitarbeitende war welcher Gruppe zugeordnet,</w:t>
            </w:r>
          </w:p>
          <w:p w14:paraId="06EFEEE6" w14:textId="22D5A1F7" w:rsidR="00795DAC" w:rsidRPr="00795DAC" w:rsidRDefault="00795DAC" w:rsidP="00795D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Einsatzzeit.</w:t>
            </w:r>
          </w:p>
        </w:tc>
      </w:tr>
    </w:tbl>
    <w:p w14:paraId="06F3A2F0" w14:textId="1C4E82E1" w:rsidR="00795DAC" w:rsidRDefault="00795DAC" w:rsidP="00795DAC">
      <w:pPr>
        <w:pStyle w:val="Textkrper-Einzug2"/>
        <w:spacing w:after="200" w:line="240" w:lineRule="auto"/>
        <w:rPr>
          <w:rFonts w:cs="Arial"/>
        </w:rPr>
      </w:pPr>
    </w:p>
    <w:p w14:paraId="0AFFBC12" w14:textId="77777777" w:rsidR="00795DAC" w:rsidRDefault="00795DAC">
      <w:pPr>
        <w:rPr>
          <w:rFonts w:cs="Arial"/>
        </w:rPr>
      </w:pPr>
      <w:r>
        <w:rPr>
          <w:rFonts w:cs="Arial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795DAC" w:rsidRPr="00E74CD3" w14:paraId="575E0ED5" w14:textId="77777777" w:rsidTr="00CC39A9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A3EA3E" w14:textId="6792FF0D" w:rsidR="00795DAC" w:rsidRPr="00FF53DC" w:rsidRDefault="00795DAC" w:rsidP="00CC39A9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Externe Personen</w:t>
            </w:r>
          </w:p>
        </w:tc>
      </w:tr>
      <w:tr w:rsidR="00795DAC" w:rsidRPr="00D02053" w14:paraId="1F18733A" w14:textId="77777777" w:rsidTr="00795DAC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4E6BF811" w14:textId="77777777" w:rsidR="00795DAC" w:rsidRPr="00D02053" w:rsidRDefault="00795DAC" w:rsidP="00CC39A9">
            <w:pPr>
              <w:rPr>
                <w:rFonts w:ascii="Calibri" w:hAnsi="Calibri"/>
                <w:szCs w:val="24"/>
              </w:rPr>
            </w:pPr>
          </w:p>
        </w:tc>
      </w:tr>
      <w:tr w:rsidR="00795DAC" w:rsidRPr="004264ED" w14:paraId="6EEAA513" w14:textId="77777777" w:rsidTr="00795DAC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2D5B5539" w14:textId="5B41222F" w:rsidR="00795DAC" w:rsidRPr="00D03FD7" w:rsidRDefault="000B687B" w:rsidP="00795DAC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2867042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795D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 xml:space="preserve">Ebenso wird eine tägliche Dokumentation der Anwesenheit </w:t>
            </w:r>
            <w:r w:rsidR="00795DAC" w:rsidRPr="00D03FD7">
              <w:rPr>
                <w:rFonts w:ascii="Calibri" w:hAnsi="Calibri"/>
                <w:b/>
                <w:bCs/>
                <w:color w:val="000000" w:themeColor="text1"/>
                <w:szCs w:val="24"/>
              </w:rPr>
              <w:t>externer Personen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 xml:space="preserve"> (Name und Anwesenheit, Ausnahme Eltern bzw. abholberechtigte Personen in der Bring- und Abholzeit) durchgeführt. Es wird erfasst:</w:t>
            </w:r>
          </w:p>
          <w:p w14:paraId="23E14459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Vor- und Familienname,</w:t>
            </w:r>
          </w:p>
          <w:p w14:paraId="1407DF9A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vollständige Anschrift, </w:t>
            </w:r>
          </w:p>
          <w:p w14:paraId="0D19E58C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Telefonnummer,</w:t>
            </w:r>
          </w:p>
          <w:p w14:paraId="5D4659AA" w14:textId="61DB4E0D" w:rsidR="00795DAC" w:rsidRPr="00795DAC" w:rsidRDefault="00795DAC" w:rsidP="00795D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Zeitraum der Anwesenheit.</w:t>
            </w:r>
          </w:p>
        </w:tc>
      </w:tr>
    </w:tbl>
    <w:p w14:paraId="5EC6B7EF" w14:textId="6984296D" w:rsidR="00795DAC" w:rsidRDefault="00795DAC" w:rsidP="00922D40">
      <w:pPr>
        <w:pStyle w:val="Textkrper-Einzug2"/>
        <w:spacing w:after="0" w:line="240" w:lineRule="auto"/>
        <w:ind w:left="284"/>
        <w:rPr>
          <w:rFonts w:cs="Arial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795DAC" w:rsidRPr="00E74CD3" w14:paraId="4B18131C" w14:textId="77777777" w:rsidTr="00CC39A9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5F82107" w14:textId="230008D5" w:rsidR="00795DAC" w:rsidRPr="00FF53DC" w:rsidRDefault="00795DAC" w:rsidP="00CC39A9">
            <w:pPr>
              <w:pStyle w:val="berschrift4"/>
              <w:numPr>
                <w:ilvl w:val="1"/>
                <w:numId w:val="3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Zu beachten</w:t>
            </w:r>
          </w:p>
        </w:tc>
      </w:tr>
      <w:tr w:rsidR="00795DAC" w:rsidRPr="00D02053" w14:paraId="63C8EB2B" w14:textId="77777777" w:rsidTr="00795DAC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75A205E4" w14:textId="77777777" w:rsidR="00795DAC" w:rsidRPr="00D02053" w:rsidRDefault="00795DAC" w:rsidP="00CC39A9">
            <w:pPr>
              <w:rPr>
                <w:rFonts w:ascii="Calibri" w:hAnsi="Calibri"/>
                <w:szCs w:val="24"/>
              </w:rPr>
            </w:pPr>
          </w:p>
        </w:tc>
      </w:tr>
      <w:tr w:rsidR="00795DAC" w:rsidRPr="004264ED" w14:paraId="446FFD50" w14:textId="77777777" w:rsidTr="00795DAC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E53716D" w14:textId="03004056" w:rsidR="00795DAC" w:rsidRPr="00D03FD7" w:rsidRDefault="000B687B" w:rsidP="00795DAC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1899128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795D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 xml:space="preserve">Bei der Dokumentation </w:t>
            </w:r>
            <w:r w:rsidR="00795DAC" w:rsidRPr="00D03FD7">
              <w:rPr>
                <w:rFonts w:ascii="Calibri" w:hAnsi="Calibri"/>
                <w:b/>
                <w:color w:val="000000" w:themeColor="text1"/>
                <w:szCs w:val="24"/>
              </w:rPr>
              <w:t>aller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 xml:space="preserve"> hier aufgeführten </w:t>
            </w:r>
            <w:r w:rsidR="00795DAC" w:rsidRPr="00D03FD7">
              <w:rPr>
                <w:rFonts w:ascii="Calibri" w:hAnsi="Calibri"/>
                <w:b/>
                <w:color w:val="000000" w:themeColor="text1"/>
                <w:szCs w:val="24"/>
              </w:rPr>
              <w:t>Personengruppen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 xml:space="preserve"> wird Folgendes b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>e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>achtet:</w:t>
            </w:r>
          </w:p>
          <w:p w14:paraId="32330A50" w14:textId="7191D68E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bookmarkStart w:id="27" w:name="_Hlk44187157"/>
            <w:r>
              <w:rPr>
                <w:rFonts w:ascii="Calibri" w:hAnsi="Calibri"/>
                <w:color w:val="000000" w:themeColor="text1"/>
                <w:szCs w:val="24"/>
              </w:rPr>
              <w:t>Ein Exemplar der geltenden Datenschutzbestimmungen hängt aus. D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ie Bedi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n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gung</w:t>
            </w:r>
            <w:r>
              <w:rPr>
                <w:rFonts w:ascii="Calibri" w:hAnsi="Calibri"/>
                <w:color w:val="000000" w:themeColor="text1"/>
                <w:szCs w:val="24"/>
              </w:rPr>
              <w:t>en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 des Datenschutzes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werden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 eingehalten</w:t>
            </w:r>
            <w:bookmarkEnd w:id="27"/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. </w:t>
            </w:r>
          </w:p>
          <w:p w14:paraId="6B1F5CE0" w14:textId="17DBB1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Dazu bedarf es der Einwilligung eines Personenberechtigten bzw. des volljähr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i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gen Jugendlichen für die Datenerhebung und –aufbewahrung.</w:t>
            </w:r>
          </w:p>
          <w:p w14:paraId="2D3AF7F6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Die tägliche Anwesenheitsliste ist für die Dauer von vier Wochen beim Vera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n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stalter in einem verschlossenen Umschlag aufzubewahren.</w:t>
            </w:r>
          </w:p>
          <w:p w14:paraId="4A475223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Auf Verlangen ist die Anwesenheitsliste ausschließlich dem zuständigen G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e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sundheitsamt vollständig auszuhändigen. </w:t>
            </w:r>
          </w:p>
          <w:p w14:paraId="2D26E447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Nach Ablauf der Aufbewahrungsfrist wird die Anwesenheitsliste gelöscht bzw. vernichtet.</w:t>
            </w:r>
          </w:p>
          <w:p w14:paraId="48105048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Zusätzlich wird für jede Veranstaltung dokumentiert:</w:t>
            </w:r>
          </w:p>
          <w:p w14:paraId="34E4C7DA" w14:textId="77777777" w:rsidR="00795DAC" w:rsidRPr="00D03FD7" w:rsidRDefault="00795DAC" w:rsidP="00CC39A9">
            <w:pPr>
              <w:pStyle w:val="Textkrper-Einzug2"/>
              <w:numPr>
                <w:ilvl w:val="0"/>
                <w:numId w:val="9"/>
              </w:numPr>
              <w:spacing w:after="200" w:line="240" w:lineRule="auto"/>
              <w:ind w:left="1560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die Dauer der Veranstaltung,</w:t>
            </w:r>
          </w:p>
          <w:p w14:paraId="47D3CD09" w14:textId="77777777" w:rsidR="00795DAC" w:rsidRPr="00D03FD7" w:rsidRDefault="00795DAC" w:rsidP="00CC39A9">
            <w:pPr>
              <w:pStyle w:val="Textkrper-Einzug2"/>
              <w:numPr>
                <w:ilvl w:val="0"/>
                <w:numId w:val="9"/>
              </w:numPr>
              <w:spacing w:after="200" w:line="240" w:lineRule="auto"/>
              <w:ind w:left="1560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das durchgeführte Programm,</w:t>
            </w:r>
          </w:p>
          <w:p w14:paraId="236DC01E" w14:textId="77777777" w:rsidR="00795DAC" w:rsidRPr="00D03FD7" w:rsidRDefault="00795DAC" w:rsidP="00CC39A9">
            <w:pPr>
              <w:pStyle w:val="Textkrper-Einzug2"/>
              <w:numPr>
                <w:ilvl w:val="0"/>
                <w:numId w:val="9"/>
              </w:numPr>
              <w:spacing w:after="200" w:line="240" w:lineRule="auto"/>
              <w:ind w:left="1560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welche Räume wann von welcher Gruppe benutzt wurden.</w:t>
            </w:r>
          </w:p>
        </w:tc>
      </w:tr>
    </w:tbl>
    <w:p w14:paraId="568995CD" w14:textId="2491C307" w:rsidR="001F0E1C" w:rsidRPr="00017585" w:rsidRDefault="001F0E1C" w:rsidP="00795DAC">
      <w:pPr>
        <w:pStyle w:val="Textkrper-Einzug2"/>
        <w:spacing w:after="200" w:line="240" w:lineRule="auto"/>
        <w:rPr>
          <w:rFonts w:cs="Arial"/>
        </w:rPr>
      </w:pPr>
      <w:r w:rsidRPr="00017585">
        <w:rPr>
          <w:rFonts w:cs="Arial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BF7F2C" w:rsidRPr="00E74CD3" w14:paraId="0040423D" w14:textId="77777777" w:rsidTr="00B368A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52C5905E" w14:textId="2B57D483" w:rsidR="00BF7F2C" w:rsidRPr="00BF7F2C" w:rsidRDefault="00BF7F2C" w:rsidP="002A15C3">
            <w:pPr>
              <w:pStyle w:val="berschrift4"/>
              <w:numPr>
                <w:ilvl w:val="0"/>
                <w:numId w:val="3"/>
              </w:numPr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 xml:space="preserve">Verhalten beim Auftreten von Krankheitszeichen </w:t>
            </w:r>
            <w:r>
              <w:rPr>
                <w:bCs/>
                <w:szCs w:val="24"/>
              </w:rPr>
              <w:br/>
              <w:t>Meldung von Verdachtsfällen</w:t>
            </w:r>
          </w:p>
        </w:tc>
      </w:tr>
    </w:tbl>
    <w:p w14:paraId="3C39DAB4" w14:textId="77777777" w:rsidR="00BF7F2C" w:rsidRDefault="00BF7F2C" w:rsidP="00BF7F2C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BF7F2C" w:rsidRPr="00D02053" w14:paraId="17BAFD7D" w14:textId="77777777" w:rsidTr="003B379B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2C9CD598" w14:textId="77777777" w:rsidR="00BF7F2C" w:rsidRPr="00D02053" w:rsidRDefault="00BF7F2C" w:rsidP="00BF7F2C">
            <w:pPr>
              <w:rPr>
                <w:rFonts w:ascii="Calibri" w:hAnsi="Calibri"/>
                <w:szCs w:val="24"/>
              </w:rPr>
            </w:pPr>
          </w:p>
        </w:tc>
      </w:tr>
      <w:tr w:rsidR="001F0E1C" w:rsidRPr="004264ED" w14:paraId="14BDD2C9" w14:textId="77777777" w:rsidTr="003B379B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1E84FCBA" w14:textId="504800AC" w:rsidR="007B0F93" w:rsidRPr="00D03FD7" w:rsidRDefault="000B687B" w:rsidP="003B379B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12165548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B379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1213C8" w:rsidRPr="00D03FD7">
              <w:rPr>
                <w:rFonts w:ascii="Calibri" w:hAnsi="Calibri"/>
                <w:color w:val="000000" w:themeColor="text1"/>
                <w:szCs w:val="24"/>
              </w:rPr>
              <w:t xml:space="preserve">Minderjährige </w:t>
            </w:r>
            <w:r w:rsidR="00C63CD2" w:rsidRPr="00D03FD7">
              <w:rPr>
                <w:rFonts w:ascii="Calibri" w:hAnsi="Calibri"/>
                <w:color w:val="000000" w:themeColor="text1"/>
                <w:szCs w:val="24"/>
              </w:rPr>
              <w:t>Teilnehmende</w:t>
            </w:r>
            <w:r w:rsidR="003B73B4" w:rsidRPr="00D03FD7">
              <w:rPr>
                <w:rFonts w:ascii="Calibri" w:hAnsi="Calibri"/>
                <w:color w:val="000000" w:themeColor="text1"/>
                <w:szCs w:val="24"/>
              </w:rPr>
              <w:t xml:space="preserve"> mit Krankheitssymptomen </w:t>
            </w:r>
            <w:r w:rsidR="003D26C1" w:rsidRPr="00D03FD7">
              <w:rPr>
                <w:rFonts w:ascii="Calibri" w:hAnsi="Calibri"/>
                <w:color w:val="000000" w:themeColor="text1"/>
                <w:szCs w:val="24"/>
              </w:rPr>
              <w:t>werden</w:t>
            </w:r>
            <w:r w:rsidR="003B73B4" w:rsidRPr="00D03FD7">
              <w:rPr>
                <w:rFonts w:ascii="Calibri" w:hAnsi="Calibri"/>
                <w:color w:val="000000" w:themeColor="text1"/>
                <w:szCs w:val="24"/>
              </w:rPr>
              <w:t xml:space="preserve"> zur Abklärung der Symptomatik so schnell wie möglich den Eltern übergeben.</w:t>
            </w:r>
          </w:p>
          <w:p w14:paraId="62C75968" w14:textId="3BA695CF" w:rsidR="002F7C10" w:rsidRPr="00D03FD7" w:rsidRDefault="007B0F93" w:rsidP="00922D40">
            <w:pPr>
              <w:pStyle w:val="Textkrper-Einzug2"/>
              <w:spacing w:after="200" w:line="240" w:lineRule="auto"/>
              <w:ind w:left="496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Die</w:t>
            </w:r>
            <w:r w:rsidR="001213C8" w:rsidRPr="00D03FD7">
              <w:rPr>
                <w:rFonts w:ascii="Calibri" w:hAnsi="Calibri"/>
                <w:color w:val="000000" w:themeColor="text1"/>
                <w:szCs w:val="24"/>
              </w:rPr>
              <w:t xml:space="preserve"> Eltern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  <w:r w:rsidR="001213C8" w:rsidRPr="00D03FD7">
              <w:rPr>
                <w:rFonts w:ascii="Calibri" w:hAnsi="Calibri"/>
                <w:color w:val="000000" w:themeColor="text1"/>
                <w:szCs w:val="24"/>
              </w:rPr>
              <w:t>werden darauf hingewiesen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 umgehend mit dem Haus-/ Kinderarzt bzw. G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e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sundheitsamt Kontakt zur Verdachtsa</w:t>
            </w:r>
            <w:r w:rsidR="000B3556" w:rsidRPr="00D03FD7">
              <w:rPr>
                <w:rFonts w:ascii="Calibri" w:hAnsi="Calibri"/>
                <w:color w:val="000000" w:themeColor="text1"/>
                <w:szCs w:val="24"/>
              </w:rPr>
              <w:t>b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klärung auf</w:t>
            </w:r>
            <w:r w:rsidR="001213C8" w:rsidRPr="00D03FD7">
              <w:rPr>
                <w:rFonts w:ascii="Calibri" w:hAnsi="Calibri"/>
                <w:color w:val="000000" w:themeColor="text1"/>
                <w:szCs w:val="24"/>
              </w:rPr>
              <w:t>zu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nehmen.</w:t>
            </w:r>
          </w:p>
        </w:tc>
      </w:tr>
      <w:tr w:rsidR="00795DAC" w:rsidRPr="004264ED" w14:paraId="4912F1DE" w14:textId="77777777" w:rsidTr="003B379B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731C1739" w14:textId="0882F4FA" w:rsidR="00795DAC" w:rsidRPr="00D03FD7" w:rsidRDefault="000B687B" w:rsidP="003B379B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6939684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B379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>Volljährige Teilnehmende mit Krankheitssymptomen werden zur Abklärung der Sym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>p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>tomatik nach Hause geschickt.</w:t>
            </w:r>
          </w:p>
          <w:p w14:paraId="3CC0BCAC" w14:textId="767D587D" w:rsidR="00795DAC" w:rsidRPr="00D03FD7" w:rsidRDefault="00795DAC" w:rsidP="00922D40">
            <w:pPr>
              <w:pStyle w:val="Textkrper-Einzug2"/>
              <w:spacing w:after="200" w:line="240" w:lineRule="auto"/>
              <w:ind w:left="496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Sie werden darauf hingewiesen umgehend mit dem Hausarzt bzw. Gesundheitsamt Kontakt zur Verdachtsabklärung aufzunehmen.</w:t>
            </w:r>
          </w:p>
        </w:tc>
      </w:tr>
      <w:tr w:rsidR="00795DAC" w:rsidRPr="004264ED" w14:paraId="6DCB5FE9" w14:textId="77777777" w:rsidTr="003B379B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6060512B" w14:textId="567A972E" w:rsidR="00795DAC" w:rsidRPr="00D03FD7" w:rsidRDefault="000B687B" w:rsidP="003B379B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5075668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B379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>Zeigen sich während der Veranstaltung einschlägige Symptome bei Mitarbeitenden, wird deren Arbeitstätigkeit sofort beendet.</w:t>
            </w:r>
          </w:p>
          <w:p w14:paraId="6A16D3CF" w14:textId="77777777" w:rsidR="00795DAC" w:rsidRPr="00D03FD7" w:rsidRDefault="00795DAC" w:rsidP="00CC39A9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Der Veranstalter kontaktiert einen Arzt/Ärztin oder den ärztlichen Berei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>t</w:t>
            </w:r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schaftsdienst. </w:t>
            </w:r>
          </w:p>
          <w:p w14:paraId="1049799E" w14:textId="30AB7DA4" w:rsidR="00795DAC" w:rsidRPr="00795DAC" w:rsidRDefault="00795DAC" w:rsidP="00795DA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Die Fachleute entscheiden, ob ein Test angezeigt wird und was weiter zu tun ist.</w:t>
            </w:r>
          </w:p>
        </w:tc>
      </w:tr>
      <w:tr w:rsidR="00795DAC" w:rsidRPr="004264ED" w14:paraId="583AC49C" w14:textId="77777777" w:rsidTr="003B379B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p w14:paraId="0CBA0ABE" w14:textId="6F7FD06D" w:rsidR="00795DAC" w:rsidRPr="00D03FD7" w:rsidRDefault="000B687B" w:rsidP="003B379B">
            <w:pPr>
              <w:pStyle w:val="Textkrper-Einzug2"/>
              <w:spacing w:before="120" w:after="200" w:line="240" w:lineRule="auto"/>
              <w:ind w:left="425" w:hanging="425"/>
              <w:rPr>
                <w:rFonts w:ascii="Calibri" w:hAnsi="Calibri"/>
                <w:color w:val="000000" w:themeColor="text1"/>
                <w:szCs w:val="24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8"/>
                  <w:szCs w:val="28"/>
                </w:rPr>
                <w:id w:val="-605541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2D4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☒</w:t>
                </w:r>
              </w:sdtContent>
            </w:sdt>
            <w:r w:rsidR="003B379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ab/>
            </w:r>
            <w:r w:rsidR="00795DAC">
              <w:rPr>
                <w:rFonts w:ascii="Calibri" w:hAnsi="Calibri"/>
                <w:color w:val="000000" w:themeColor="text1"/>
                <w:szCs w:val="24"/>
              </w:rPr>
              <w:t>Wird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 xml:space="preserve"> bei einem bei der Veranstaltung betreutem Teilnehmenden oder bei einem Mi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>t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 xml:space="preserve">arbeitenden eine Infektion mit </w:t>
            </w:r>
            <w:r w:rsidR="00795DAC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SARS-CoV-2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 xml:space="preserve"> nachgewiesen, wird umgehend das zustä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>n</w:t>
            </w:r>
            <w:r w:rsidR="00795DAC" w:rsidRPr="00D03FD7">
              <w:rPr>
                <w:rFonts w:ascii="Calibri" w:hAnsi="Calibri"/>
                <w:color w:val="000000" w:themeColor="text1"/>
                <w:szCs w:val="24"/>
              </w:rPr>
              <w:t>dige Gesundheitsamt informiert um die weiteren Maßnahmen abzustimmen.</w:t>
            </w:r>
          </w:p>
        </w:tc>
      </w:tr>
    </w:tbl>
    <w:p w14:paraId="53DCC719" w14:textId="77777777" w:rsidR="00795DAC" w:rsidRDefault="00795DAC">
      <w:pPr>
        <w:pStyle w:val="Textkrper3"/>
        <w:jc w:val="left"/>
        <w:rPr>
          <w:rFonts w:cs="Arial"/>
        </w:rPr>
      </w:pPr>
    </w:p>
    <w:p w14:paraId="43132526" w14:textId="690EF048" w:rsidR="001A5A99" w:rsidRPr="002A4614" w:rsidRDefault="001A5A99" w:rsidP="002A4614">
      <w:pPr>
        <w:pStyle w:val="Listenabsatz"/>
        <w:ind w:left="360"/>
        <w:rPr>
          <w:rFonts w:cs="Arial"/>
        </w:rPr>
      </w:pPr>
      <w:r w:rsidRPr="002A4614">
        <w:rPr>
          <w:rFonts w:cs="Arial"/>
        </w:rPr>
        <w:br w:type="page"/>
      </w:r>
    </w:p>
    <w:p w14:paraId="7768AC0D" w14:textId="71AD6D84" w:rsidR="002E05C6" w:rsidRPr="00D03FD7" w:rsidRDefault="002E05C6">
      <w:pPr>
        <w:rPr>
          <w:sz w:val="2"/>
          <w:szCs w:val="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956AB0" w:rsidRPr="00D03FD7" w14:paraId="0F471C53" w14:textId="77777777" w:rsidTr="007D2294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E0635B4" w14:textId="7509EB6F" w:rsidR="00956AB0" w:rsidRPr="00D03FD7" w:rsidRDefault="00956AB0" w:rsidP="00A9694D">
            <w:pPr>
              <w:pStyle w:val="berschrift4"/>
              <w:numPr>
                <w:ilvl w:val="0"/>
                <w:numId w:val="0"/>
              </w:numPr>
              <w:rPr>
                <w:bCs/>
                <w:color w:val="000000" w:themeColor="text1"/>
                <w:szCs w:val="24"/>
              </w:rPr>
            </w:pPr>
            <w:r w:rsidRPr="00D03FD7">
              <w:rPr>
                <w:bCs/>
                <w:color w:val="000000" w:themeColor="text1"/>
                <w:szCs w:val="24"/>
              </w:rPr>
              <w:t>Weiterführende Links</w:t>
            </w:r>
          </w:p>
        </w:tc>
      </w:tr>
    </w:tbl>
    <w:p w14:paraId="7B03CD7F" w14:textId="5BEF7DF7" w:rsidR="00FE5654" w:rsidRPr="00D03FD7" w:rsidRDefault="00FE5654" w:rsidP="00A1313A">
      <w:pPr>
        <w:pStyle w:val="Textkrper3"/>
        <w:jc w:val="left"/>
        <w:rPr>
          <w:rFonts w:asciiTheme="minorHAnsi" w:hAnsiTheme="minorHAnsi" w:cstheme="minorHAnsi"/>
          <w:color w:val="000000" w:themeColor="text1"/>
        </w:rPr>
      </w:pPr>
    </w:p>
    <w:p w14:paraId="09E0B688" w14:textId="761155BD" w:rsidR="0042765C" w:rsidRPr="00D03FD7" w:rsidRDefault="000B687B" w:rsidP="00F52F7B">
      <w:pPr>
        <w:pStyle w:val="Textkrper-Einzug2"/>
        <w:numPr>
          <w:ilvl w:val="0"/>
          <w:numId w:val="1"/>
        </w:numPr>
        <w:spacing w:after="200" w:line="240" w:lineRule="auto"/>
        <w:rPr>
          <w:rFonts w:asciiTheme="minorHAnsi" w:hAnsiTheme="minorHAnsi" w:cstheme="minorHAnsi"/>
          <w:color w:val="000000" w:themeColor="text1"/>
          <w:szCs w:val="24"/>
        </w:rPr>
      </w:pPr>
      <w:hyperlink r:id="rId14" w:history="1">
        <w:r w:rsidR="0042765C" w:rsidRPr="00D03FD7">
          <w:rPr>
            <w:rStyle w:val="Hyperlink"/>
            <w:rFonts w:asciiTheme="minorHAnsi" w:hAnsiTheme="minorHAnsi" w:cstheme="minorHAnsi"/>
            <w:color w:val="000000" w:themeColor="text1"/>
          </w:rPr>
          <w:t>www.bjr.de/service/umgang-mit-corona-virus-sars-cov-2.html</w:t>
        </w:r>
      </w:hyperlink>
    </w:p>
    <w:p w14:paraId="2CE2BABF" w14:textId="193869E3" w:rsidR="0042765C" w:rsidRPr="00D03FD7" w:rsidRDefault="000B687B" w:rsidP="00F52F7B">
      <w:pPr>
        <w:pStyle w:val="Textkrper-Einzug2"/>
        <w:numPr>
          <w:ilvl w:val="0"/>
          <w:numId w:val="1"/>
        </w:numPr>
        <w:spacing w:after="200" w:line="240" w:lineRule="auto"/>
        <w:rPr>
          <w:rFonts w:asciiTheme="minorHAnsi" w:hAnsiTheme="minorHAnsi" w:cstheme="minorHAnsi"/>
          <w:color w:val="000000" w:themeColor="text1"/>
          <w:szCs w:val="24"/>
        </w:rPr>
      </w:pPr>
      <w:hyperlink r:id="rId15" w:history="1">
        <w:r w:rsidR="0042765C" w:rsidRPr="00D03FD7">
          <w:rPr>
            <w:rStyle w:val="Hyperlink"/>
            <w:rFonts w:asciiTheme="minorHAnsi" w:hAnsiTheme="minorHAnsi" w:cstheme="minorHAnsi"/>
            <w:color w:val="000000" w:themeColor="text1"/>
            <w:szCs w:val="24"/>
          </w:rPr>
          <w:t>www.stmas.bayern.de/unser-soziales-bayern/familien-fachkraefte/corona-fachkraefte.php</w:t>
        </w:r>
      </w:hyperlink>
    </w:p>
    <w:p w14:paraId="19AAC352" w14:textId="640029A5" w:rsidR="0042765C" w:rsidRPr="00D03FD7" w:rsidRDefault="000B687B" w:rsidP="00F52F7B">
      <w:pPr>
        <w:pStyle w:val="Textkrper-Einzug2"/>
        <w:numPr>
          <w:ilvl w:val="0"/>
          <w:numId w:val="1"/>
        </w:numPr>
        <w:spacing w:after="200" w:line="240" w:lineRule="auto"/>
        <w:rPr>
          <w:rFonts w:asciiTheme="minorHAnsi" w:hAnsiTheme="minorHAnsi" w:cstheme="minorHAnsi"/>
          <w:color w:val="000000" w:themeColor="text1"/>
          <w:szCs w:val="24"/>
        </w:rPr>
      </w:pPr>
      <w:hyperlink r:id="rId16" w:history="1">
        <w:r w:rsidR="0042765C" w:rsidRPr="00D03FD7">
          <w:rPr>
            <w:rStyle w:val="Hyperlink"/>
            <w:rFonts w:asciiTheme="minorHAnsi" w:hAnsiTheme="minorHAnsi" w:cstheme="minorHAnsi"/>
            <w:color w:val="000000" w:themeColor="text1"/>
            <w:szCs w:val="24"/>
          </w:rPr>
          <w:t>www.stmas.bayern.de/imperia/md/content/stmas/stmas_inet/stmas_a4_handreichung_kindertagesbetreuung_bf_kws.pdf</w:t>
        </w:r>
      </w:hyperlink>
    </w:p>
    <w:p w14:paraId="373A8940" w14:textId="77777777" w:rsidR="0042765C" w:rsidRPr="00D03FD7" w:rsidRDefault="000B687B" w:rsidP="0042765C">
      <w:pPr>
        <w:pStyle w:val="Textkrper-Einzug2"/>
        <w:numPr>
          <w:ilvl w:val="0"/>
          <w:numId w:val="1"/>
        </w:numPr>
        <w:spacing w:after="200" w:line="240" w:lineRule="auto"/>
        <w:rPr>
          <w:rStyle w:val="Hyperlink"/>
          <w:rFonts w:asciiTheme="minorHAnsi" w:hAnsiTheme="minorHAnsi" w:cstheme="minorHAnsi"/>
          <w:color w:val="000000" w:themeColor="text1"/>
          <w:szCs w:val="24"/>
          <w:u w:val="none"/>
        </w:rPr>
      </w:pPr>
      <w:hyperlink r:id="rId17" w:history="1">
        <w:r w:rsidR="0042765C" w:rsidRPr="00D03FD7">
          <w:rPr>
            <w:rStyle w:val="Hyperlink"/>
            <w:rFonts w:asciiTheme="minorHAnsi" w:hAnsiTheme="minorHAnsi" w:cstheme="minorHAnsi"/>
            <w:color w:val="000000" w:themeColor="text1"/>
            <w:szCs w:val="24"/>
          </w:rPr>
          <w:t>www.corona-katastrophenschutz.bayern.de</w:t>
        </w:r>
      </w:hyperlink>
    </w:p>
    <w:p w14:paraId="72278D04" w14:textId="3C2F5F41" w:rsidR="00F52F7B" w:rsidRPr="00D03FD7" w:rsidRDefault="000B687B" w:rsidP="00F52F7B">
      <w:pPr>
        <w:pStyle w:val="Textkrper-Einzug2"/>
        <w:numPr>
          <w:ilvl w:val="0"/>
          <w:numId w:val="1"/>
        </w:numPr>
        <w:spacing w:after="200" w:line="240" w:lineRule="auto"/>
        <w:rPr>
          <w:rStyle w:val="Hyperlink"/>
          <w:rFonts w:asciiTheme="minorHAnsi" w:hAnsiTheme="minorHAnsi" w:cstheme="minorHAnsi"/>
          <w:color w:val="000000" w:themeColor="text1"/>
          <w:szCs w:val="24"/>
          <w:u w:val="none"/>
        </w:rPr>
      </w:pPr>
      <w:hyperlink r:id="rId18" w:history="1">
        <w:r w:rsidR="00F52F7B" w:rsidRPr="00D03FD7">
          <w:rPr>
            <w:rStyle w:val="Hyperlink"/>
            <w:rFonts w:asciiTheme="minorHAnsi" w:hAnsiTheme="minorHAnsi" w:cstheme="minorHAnsi"/>
            <w:color w:val="000000" w:themeColor="text1"/>
            <w:szCs w:val="24"/>
          </w:rPr>
          <w:t>www.bzga.de</w:t>
        </w:r>
      </w:hyperlink>
    </w:p>
    <w:p w14:paraId="00661776" w14:textId="63B39462" w:rsidR="0042765C" w:rsidRPr="00D03FD7" w:rsidRDefault="000B687B" w:rsidP="00F52F7B">
      <w:pPr>
        <w:pStyle w:val="Textkrper-Einzug2"/>
        <w:numPr>
          <w:ilvl w:val="0"/>
          <w:numId w:val="1"/>
        </w:numPr>
        <w:spacing w:after="200" w:line="240" w:lineRule="auto"/>
        <w:rPr>
          <w:rFonts w:asciiTheme="minorHAnsi" w:hAnsiTheme="minorHAnsi" w:cstheme="minorHAnsi"/>
          <w:color w:val="000000" w:themeColor="text1"/>
          <w:szCs w:val="24"/>
        </w:rPr>
      </w:pPr>
      <w:hyperlink r:id="rId19" w:history="1">
        <w:r w:rsidR="0042765C" w:rsidRPr="00D03FD7">
          <w:rPr>
            <w:rStyle w:val="Hyperlink"/>
            <w:rFonts w:asciiTheme="minorHAnsi" w:hAnsiTheme="minorHAnsi" w:cstheme="minorHAnsi"/>
            <w:color w:val="000000" w:themeColor="text1"/>
            <w:szCs w:val="24"/>
          </w:rPr>
          <w:t>www.infektionsschutz.de/coronavirus.html</w:t>
        </w:r>
      </w:hyperlink>
    </w:p>
    <w:p w14:paraId="2D367B93" w14:textId="105A9FE8" w:rsidR="001448FA" w:rsidRDefault="000B687B" w:rsidP="001448FA">
      <w:pPr>
        <w:pStyle w:val="Textkrper-Einzug2"/>
        <w:numPr>
          <w:ilvl w:val="0"/>
          <w:numId w:val="1"/>
        </w:numPr>
        <w:spacing w:after="200" w:line="240" w:lineRule="auto"/>
      </w:pPr>
      <w:hyperlink r:id="rId20" w:history="1">
        <w:r w:rsidR="00F52F7B" w:rsidRPr="003B379B">
          <w:rPr>
            <w:rStyle w:val="Hyperlink"/>
            <w:rFonts w:asciiTheme="minorHAnsi" w:hAnsiTheme="minorHAnsi" w:cstheme="minorHAnsi"/>
            <w:color w:val="000000" w:themeColor="text1"/>
            <w:szCs w:val="24"/>
          </w:rPr>
          <w:t>www.bundesregierung.de</w:t>
        </w:r>
      </w:hyperlink>
    </w:p>
    <w:p w14:paraId="1E2F71D3" w14:textId="77777777" w:rsidR="001448FA" w:rsidRDefault="001448FA" w:rsidP="001448FA">
      <w:pPr>
        <w:rPr>
          <w:rFonts w:cs="Arial"/>
          <w:color w:val="000000"/>
        </w:rPr>
      </w:pPr>
    </w:p>
    <w:p w14:paraId="1D2E60B4" w14:textId="77777777" w:rsidR="001448FA" w:rsidRDefault="001448FA" w:rsidP="001448FA">
      <w:pPr>
        <w:rPr>
          <w:rFonts w:ascii="Fette Engschrift" w:hAnsi="Fette Engschrift"/>
        </w:rPr>
      </w:pPr>
    </w:p>
    <w:p w14:paraId="1740A3F2" w14:textId="77777777" w:rsidR="001448FA" w:rsidRDefault="001448FA" w:rsidP="001448FA">
      <w:pPr>
        <w:rPr>
          <w:rFonts w:ascii="Fette Engschrift" w:hAnsi="Fette Engschrift"/>
        </w:rPr>
      </w:pPr>
    </w:p>
    <w:p w14:paraId="799049EE" w14:textId="24B973BA" w:rsidR="001448FA" w:rsidRDefault="001448FA" w:rsidP="001448FA">
      <w:pPr>
        <w:rPr>
          <w:rFonts w:ascii="Fette Engschrift" w:hAnsi="Fette Engschrift"/>
        </w:rPr>
      </w:pPr>
    </w:p>
    <w:p w14:paraId="799970BF" w14:textId="0E8748D9" w:rsidR="003B379B" w:rsidRDefault="003B379B" w:rsidP="001448FA">
      <w:pPr>
        <w:rPr>
          <w:rFonts w:ascii="Fette Engschrift" w:hAnsi="Fette Engschrift"/>
        </w:rPr>
      </w:pPr>
    </w:p>
    <w:p w14:paraId="7702713D" w14:textId="33BF2B25" w:rsidR="003B379B" w:rsidRDefault="003B379B" w:rsidP="001448FA">
      <w:pPr>
        <w:rPr>
          <w:rFonts w:ascii="Fette Engschrift" w:hAnsi="Fette Engschrift"/>
        </w:rPr>
      </w:pPr>
    </w:p>
    <w:p w14:paraId="7664C9AF" w14:textId="77777777" w:rsidR="007A71EE" w:rsidRDefault="007A71EE" w:rsidP="001448FA">
      <w:pPr>
        <w:rPr>
          <w:rFonts w:ascii="Fette Engschrift" w:hAnsi="Fette Engschrift"/>
        </w:rPr>
      </w:pPr>
    </w:p>
    <w:p w14:paraId="592C2694" w14:textId="77777777" w:rsidR="001448FA" w:rsidRDefault="001448FA" w:rsidP="001448FA">
      <w:pPr>
        <w:rPr>
          <w:rFonts w:ascii="Fette Engschrift" w:hAnsi="Fette Engschrift"/>
        </w:rPr>
      </w:pPr>
    </w:p>
    <w:p w14:paraId="0DD0D169" w14:textId="64B8E8A7" w:rsidR="00C65082" w:rsidRDefault="00C65082">
      <w:pPr>
        <w:rPr>
          <w:rFonts w:ascii="Fette Engschrift" w:hAnsi="Fette Engschrift"/>
        </w:rPr>
      </w:pPr>
      <w:r>
        <w:rPr>
          <w:rFonts w:ascii="Fette Engschrift" w:hAnsi="Fette Engschrift"/>
        </w:rPr>
        <w:br w:type="page"/>
      </w:r>
    </w:p>
    <w:p w14:paraId="24C23DF0" w14:textId="77777777" w:rsidR="001448FA" w:rsidRDefault="001448FA" w:rsidP="001448FA">
      <w:pPr>
        <w:rPr>
          <w:rFonts w:ascii="Fette Engschrift" w:hAnsi="Fette Engschrift"/>
        </w:rPr>
      </w:pPr>
    </w:p>
    <w:p w14:paraId="4ACEEFE9" w14:textId="77777777" w:rsidR="00C65082" w:rsidRDefault="00C65082" w:rsidP="001448FA">
      <w:pPr>
        <w:rPr>
          <w:rFonts w:ascii="Fette Engschrift" w:hAnsi="Fette Engschrift"/>
        </w:rPr>
      </w:pPr>
    </w:p>
    <w:p w14:paraId="7FD6A1AC" w14:textId="77777777" w:rsidR="00C65082" w:rsidRDefault="00C65082" w:rsidP="001448FA">
      <w:pPr>
        <w:rPr>
          <w:rFonts w:ascii="Fette Engschrift" w:hAnsi="Fette Engschrift"/>
        </w:rPr>
      </w:pPr>
    </w:p>
    <w:p w14:paraId="68053021" w14:textId="77777777" w:rsidR="00C65082" w:rsidRDefault="00C65082" w:rsidP="001448FA">
      <w:pPr>
        <w:rPr>
          <w:rFonts w:ascii="Fette Engschrift" w:hAnsi="Fette Engschrift"/>
        </w:rPr>
      </w:pPr>
    </w:p>
    <w:p w14:paraId="2A144A5D" w14:textId="77777777" w:rsidR="00C65082" w:rsidRDefault="00C65082" w:rsidP="001448FA">
      <w:pPr>
        <w:rPr>
          <w:rFonts w:ascii="Fette Engschrift" w:hAnsi="Fette Engschrift"/>
        </w:rPr>
      </w:pPr>
    </w:p>
    <w:p w14:paraId="6775AC99" w14:textId="77777777" w:rsidR="00C65082" w:rsidRDefault="00C65082" w:rsidP="001448FA">
      <w:pPr>
        <w:rPr>
          <w:rFonts w:ascii="Fette Engschrift" w:hAnsi="Fette Engschrift"/>
        </w:rPr>
      </w:pPr>
    </w:p>
    <w:p w14:paraId="286B491E" w14:textId="77777777" w:rsidR="00C65082" w:rsidRDefault="00C65082" w:rsidP="001448FA">
      <w:pPr>
        <w:rPr>
          <w:rFonts w:ascii="Fette Engschrift" w:hAnsi="Fette Engschrift"/>
        </w:rPr>
      </w:pPr>
    </w:p>
    <w:p w14:paraId="36E0CE14" w14:textId="77777777" w:rsidR="00C65082" w:rsidRDefault="00C65082" w:rsidP="001448FA">
      <w:pPr>
        <w:rPr>
          <w:rFonts w:ascii="Fette Engschrift" w:hAnsi="Fette Engschrift"/>
        </w:rPr>
      </w:pPr>
    </w:p>
    <w:p w14:paraId="694EA85C" w14:textId="77777777" w:rsidR="00C65082" w:rsidRDefault="00C65082" w:rsidP="001448FA">
      <w:pPr>
        <w:rPr>
          <w:rFonts w:ascii="Fette Engschrift" w:hAnsi="Fette Engschrift"/>
        </w:rPr>
      </w:pPr>
    </w:p>
    <w:p w14:paraId="099DBC20" w14:textId="77777777" w:rsidR="00C65082" w:rsidRDefault="00C65082" w:rsidP="001448FA">
      <w:pPr>
        <w:rPr>
          <w:rFonts w:ascii="Fette Engschrift" w:hAnsi="Fette Engschrift"/>
        </w:rPr>
      </w:pPr>
    </w:p>
    <w:p w14:paraId="0346BDEB" w14:textId="77777777" w:rsidR="00C65082" w:rsidRDefault="00C65082" w:rsidP="001448FA">
      <w:pPr>
        <w:rPr>
          <w:rFonts w:ascii="Fette Engschrift" w:hAnsi="Fette Engschrift"/>
        </w:rPr>
      </w:pPr>
    </w:p>
    <w:p w14:paraId="4BF08CE1" w14:textId="77777777" w:rsidR="00C65082" w:rsidRDefault="00C65082" w:rsidP="001448FA">
      <w:pPr>
        <w:rPr>
          <w:rFonts w:ascii="Fette Engschrift" w:hAnsi="Fette Engschrift"/>
        </w:rPr>
      </w:pPr>
    </w:p>
    <w:p w14:paraId="66596988" w14:textId="77777777" w:rsidR="00C65082" w:rsidRDefault="00C65082" w:rsidP="001448FA">
      <w:pPr>
        <w:rPr>
          <w:rFonts w:ascii="Fette Engschrift" w:hAnsi="Fette Engschrift"/>
        </w:rPr>
      </w:pPr>
    </w:p>
    <w:p w14:paraId="0F32766D" w14:textId="77777777" w:rsidR="00C65082" w:rsidRDefault="00C65082" w:rsidP="001448FA">
      <w:pPr>
        <w:rPr>
          <w:rFonts w:ascii="Fette Engschrift" w:hAnsi="Fette Engschrift"/>
        </w:rPr>
      </w:pPr>
    </w:p>
    <w:p w14:paraId="1DF5FC48" w14:textId="77777777" w:rsidR="00C65082" w:rsidRDefault="00C65082" w:rsidP="001448FA">
      <w:pPr>
        <w:rPr>
          <w:rFonts w:ascii="Fette Engschrift" w:hAnsi="Fette Engschrift"/>
        </w:rPr>
      </w:pPr>
    </w:p>
    <w:p w14:paraId="00DC10FB" w14:textId="77777777" w:rsidR="00C65082" w:rsidRDefault="00C65082" w:rsidP="001448FA">
      <w:pPr>
        <w:rPr>
          <w:rFonts w:ascii="Fette Engschrift" w:hAnsi="Fette Engschrift"/>
        </w:rPr>
      </w:pPr>
    </w:p>
    <w:p w14:paraId="158410DA" w14:textId="77777777" w:rsidR="00C65082" w:rsidRDefault="00C65082" w:rsidP="001448FA">
      <w:pPr>
        <w:rPr>
          <w:rFonts w:ascii="Fette Engschrift" w:hAnsi="Fette Engschrift"/>
        </w:rPr>
      </w:pPr>
    </w:p>
    <w:p w14:paraId="0687405C" w14:textId="77777777" w:rsidR="00C65082" w:rsidRDefault="00C65082" w:rsidP="001448FA">
      <w:pPr>
        <w:rPr>
          <w:rFonts w:ascii="Fette Engschrift" w:hAnsi="Fette Engschrift"/>
        </w:rPr>
      </w:pPr>
    </w:p>
    <w:p w14:paraId="0DBCBB24" w14:textId="77777777" w:rsidR="00C65082" w:rsidRDefault="00C65082" w:rsidP="001448FA">
      <w:pPr>
        <w:rPr>
          <w:rFonts w:ascii="Fette Engschrift" w:hAnsi="Fette Engschrift"/>
        </w:rPr>
      </w:pPr>
    </w:p>
    <w:p w14:paraId="1C640845" w14:textId="77777777" w:rsidR="00C65082" w:rsidRDefault="00C65082" w:rsidP="001448FA">
      <w:pPr>
        <w:rPr>
          <w:rFonts w:ascii="Fette Engschrift" w:hAnsi="Fette Engschrift"/>
        </w:rPr>
      </w:pPr>
    </w:p>
    <w:p w14:paraId="449DF307" w14:textId="77777777" w:rsidR="00C65082" w:rsidRDefault="00C65082" w:rsidP="001448FA">
      <w:pPr>
        <w:rPr>
          <w:rFonts w:ascii="Fette Engschrift" w:hAnsi="Fette Engschrift"/>
        </w:rPr>
      </w:pPr>
    </w:p>
    <w:p w14:paraId="7A813F53" w14:textId="77777777" w:rsidR="00C65082" w:rsidRDefault="00C65082" w:rsidP="001448FA">
      <w:pPr>
        <w:rPr>
          <w:rFonts w:ascii="Fette Engschrift" w:hAnsi="Fette Engschrift"/>
        </w:rPr>
      </w:pPr>
    </w:p>
    <w:p w14:paraId="4B674B56" w14:textId="77777777" w:rsidR="00C65082" w:rsidRDefault="00C65082" w:rsidP="001448FA">
      <w:pPr>
        <w:rPr>
          <w:rFonts w:ascii="Fette Engschrift" w:hAnsi="Fette Engschrift"/>
        </w:rPr>
      </w:pPr>
    </w:p>
    <w:p w14:paraId="54C20991" w14:textId="77777777" w:rsidR="00C65082" w:rsidRDefault="00C65082" w:rsidP="001448FA">
      <w:pPr>
        <w:rPr>
          <w:rFonts w:ascii="Fette Engschrift" w:hAnsi="Fette Engschrift"/>
        </w:rPr>
      </w:pPr>
    </w:p>
    <w:p w14:paraId="32F5EC06" w14:textId="77777777" w:rsidR="00C65082" w:rsidRDefault="00C65082" w:rsidP="001448FA">
      <w:pPr>
        <w:rPr>
          <w:rFonts w:ascii="Fette Engschrift" w:hAnsi="Fette Engschrift"/>
        </w:rPr>
      </w:pPr>
    </w:p>
    <w:p w14:paraId="1F6C6EAF" w14:textId="77777777" w:rsidR="00C65082" w:rsidRDefault="00C65082" w:rsidP="001448FA">
      <w:pPr>
        <w:rPr>
          <w:rFonts w:ascii="Fette Engschrift" w:hAnsi="Fette Engschrift"/>
        </w:rPr>
      </w:pPr>
    </w:p>
    <w:p w14:paraId="1DDEF483" w14:textId="77777777" w:rsidR="00C65082" w:rsidRDefault="00C65082" w:rsidP="001448FA">
      <w:pPr>
        <w:rPr>
          <w:rFonts w:ascii="Fette Engschrift" w:hAnsi="Fette Engschrift"/>
        </w:rPr>
      </w:pPr>
    </w:p>
    <w:p w14:paraId="0D56FD44" w14:textId="77777777" w:rsidR="00C65082" w:rsidRDefault="00C65082" w:rsidP="001448FA">
      <w:pPr>
        <w:rPr>
          <w:rFonts w:ascii="Fette Engschrift" w:hAnsi="Fette Engschrift"/>
        </w:rPr>
      </w:pPr>
    </w:p>
    <w:p w14:paraId="5D3ECB9B" w14:textId="77777777" w:rsidR="00C65082" w:rsidRDefault="00C65082" w:rsidP="001448FA">
      <w:pPr>
        <w:rPr>
          <w:rFonts w:ascii="Fette Engschrift" w:hAnsi="Fette Engschrift"/>
        </w:rPr>
      </w:pPr>
    </w:p>
    <w:p w14:paraId="1EFE743A" w14:textId="77777777" w:rsidR="001448FA" w:rsidRDefault="001448FA" w:rsidP="001448FA">
      <w:pPr>
        <w:rPr>
          <w:rFonts w:ascii="Fette Engschrift" w:hAnsi="Fette Engschrift"/>
        </w:rPr>
      </w:pPr>
    </w:p>
    <w:p w14:paraId="22BD88B3" w14:textId="77777777" w:rsidR="001448FA" w:rsidRPr="00F54C77" w:rsidRDefault="001448FA" w:rsidP="001448FA">
      <w:pPr>
        <w:rPr>
          <w:rFonts w:asciiTheme="minorHAnsi" w:hAnsiTheme="minorHAnsi" w:cstheme="minorHAnsi"/>
          <w:sz w:val="20"/>
        </w:rPr>
      </w:pPr>
      <w:r w:rsidRPr="00F54C77">
        <w:rPr>
          <w:rFonts w:asciiTheme="minorHAnsi" w:hAnsiTheme="minorHAnsi" w:cstheme="minorHAnsi"/>
          <w:sz w:val="20"/>
        </w:rPr>
        <w:t>Landratsamt Kulmbach</w:t>
      </w:r>
    </w:p>
    <w:p w14:paraId="5C31F445" w14:textId="77777777" w:rsidR="001448FA" w:rsidRPr="00F54C77" w:rsidRDefault="001448FA" w:rsidP="001448FA">
      <w:pPr>
        <w:rPr>
          <w:rFonts w:asciiTheme="minorHAnsi" w:hAnsiTheme="minorHAnsi" w:cstheme="minorHAnsi"/>
          <w:sz w:val="20"/>
        </w:rPr>
      </w:pPr>
      <w:r w:rsidRPr="00F54C77">
        <w:rPr>
          <w:rFonts w:asciiTheme="minorHAnsi" w:hAnsiTheme="minorHAnsi" w:cstheme="minorHAnsi"/>
          <w:sz w:val="20"/>
        </w:rPr>
        <w:t>Fachbereich 252</w:t>
      </w:r>
    </w:p>
    <w:p w14:paraId="0374F295" w14:textId="77777777" w:rsidR="001448FA" w:rsidRPr="00F54C77" w:rsidRDefault="001448FA" w:rsidP="001448FA">
      <w:pPr>
        <w:rPr>
          <w:rFonts w:asciiTheme="minorHAnsi" w:hAnsiTheme="minorHAnsi" w:cstheme="minorHAnsi"/>
          <w:b/>
          <w:sz w:val="36"/>
          <w:szCs w:val="36"/>
        </w:rPr>
      </w:pPr>
      <w:r w:rsidRPr="00F54C77">
        <w:rPr>
          <w:rFonts w:asciiTheme="minorHAnsi" w:hAnsiTheme="minorHAnsi" w:cstheme="minorHAnsi"/>
          <w:b/>
          <w:sz w:val="36"/>
          <w:szCs w:val="36"/>
        </w:rPr>
        <w:t>Landkreisjugendarbeit</w:t>
      </w:r>
    </w:p>
    <w:p w14:paraId="388AE6BE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Konrad-Adenauer-Str. 5</w:t>
      </w:r>
    </w:p>
    <w:p w14:paraId="43C2CBBC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95326 Kulmbach</w:t>
      </w:r>
    </w:p>
    <w:p w14:paraId="230EB46E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Tel.</w:t>
      </w:r>
      <w:r w:rsidRPr="00F54C77">
        <w:rPr>
          <w:rFonts w:asciiTheme="minorHAnsi" w:hAnsiTheme="minorHAnsi" w:cstheme="minorHAnsi"/>
        </w:rPr>
        <w:tab/>
        <w:t>09221/707-225</w:t>
      </w:r>
    </w:p>
    <w:p w14:paraId="062C9E3B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Fax</w:t>
      </w:r>
      <w:r w:rsidRPr="00F54C77">
        <w:rPr>
          <w:rFonts w:asciiTheme="minorHAnsi" w:hAnsiTheme="minorHAnsi" w:cstheme="minorHAnsi"/>
        </w:rPr>
        <w:tab/>
        <w:t>09221/707-95-225</w:t>
      </w:r>
    </w:p>
    <w:p w14:paraId="78BEEEBC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KJA@landkreis-kulmbach.de</w:t>
      </w:r>
    </w:p>
    <w:p w14:paraId="4FD99011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www.kjr-ku.de</w:t>
      </w:r>
    </w:p>
    <w:p w14:paraId="6878BA0F" w14:textId="77777777" w:rsidR="001448FA" w:rsidRPr="00F54C77" w:rsidRDefault="001448FA" w:rsidP="001448FA">
      <w:pPr>
        <w:rPr>
          <w:rFonts w:asciiTheme="minorHAnsi" w:hAnsiTheme="minorHAnsi" w:cstheme="minorHAnsi"/>
        </w:rPr>
      </w:pPr>
    </w:p>
    <w:p w14:paraId="7A86C223" w14:textId="77777777" w:rsidR="001448FA" w:rsidRPr="00F54C77" w:rsidRDefault="001448FA" w:rsidP="001448FA">
      <w:pPr>
        <w:rPr>
          <w:rFonts w:asciiTheme="minorHAnsi" w:hAnsiTheme="minorHAnsi" w:cstheme="minorHAnsi"/>
          <w:b/>
          <w:sz w:val="36"/>
          <w:szCs w:val="36"/>
        </w:rPr>
      </w:pPr>
      <w:r w:rsidRPr="00F54C77">
        <w:rPr>
          <w:rFonts w:asciiTheme="minorHAnsi" w:hAnsiTheme="minorHAnsi" w:cstheme="minorHAnsi"/>
          <w:b/>
          <w:sz w:val="36"/>
          <w:szCs w:val="36"/>
        </w:rPr>
        <w:t>Kreisjugendring Kulmbach</w:t>
      </w:r>
    </w:p>
    <w:p w14:paraId="1ED2C01D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Konrad-Adenauer-Str. 5</w:t>
      </w:r>
    </w:p>
    <w:p w14:paraId="1620D4B5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95326 Kulmbach</w:t>
      </w:r>
    </w:p>
    <w:p w14:paraId="048CD1C4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Tel.</w:t>
      </w:r>
      <w:r w:rsidRPr="00F54C77">
        <w:rPr>
          <w:rFonts w:asciiTheme="minorHAnsi" w:hAnsiTheme="minorHAnsi" w:cstheme="minorHAnsi"/>
        </w:rPr>
        <w:tab/>
        <w:t>09221/707-222</w:t>
      </w:r>
    </w:p>
    <w:p w14:paraId="2957ED8C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Fax</w:t>
      </w:r>
      <w:r w:rsidRPr="00F54C77">
        <w:rPr>
          <w:rFonts w:asciiTheme="minorHAnsi" w:hAnsiTheme="minorHAnsi" w:cstheme="minorHAnsi"/>
        </w:rPr>
        <w:tab/>
        <w:t>09221/707-95-222</w:t>
      </w:r>
    </w:p>
    <w:p w14:paraId="2D40E72E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info@kjr-ku.de</w:t>
      </w:r>
    </w:p>
    <w:p w14:paraId="2DF1A8F4" w14:textId="76813111" w:rsidR="001448FA" w:rsidRPr="00F54C77" w:rsidRDefault="009607EA" w:rsidP="001448F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45555" wp14:editId="7E220CC3">
                <wp:simplePos x="0" y="0"/>
                <wp:positionH relativeFrom="column">
                  <wp:posOffset>-98173</wp:posOffset>
                </wp:positionH>
                <wp:positionV relativeFrom="paragraph">
                  <wp:posOffset>576748</wp:posOffset>
                </wp:positionV>
                <wp:extent cx="6090249" cy="241539"/>
                <wp:effectExtent l="0" t="0" r="6350" b="635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49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0" o:spid="_x0000_s1026" style="position:absolute;margin-left:-7.75pt;margin-top:45.4pt;width:479.55pt;height: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" fillcolor="white [3212]" stroked="f" strokeweight="2pt"/>
            </w:pict>
          </mc:Fallback>
        </mc:AlternateContent>
      </w:r>
      <w:r w:rsidR="001448FA" w:rsidRPr="00F54C77">
        <w:rPr>
          <w:rFonts w:asciiTheme="minorHAnsi" w:hAnsiTheme="minorHAnsi" w:cstheme="minorHAnsi"/>
        </w:rPr>
        <w:t>www.kjr-ku.de</w:t>
      </w:r>
    </w:p>
    <w:sectPr w:rsidR="001448FA" w:rsidRPr="00F54C77" w:rsidSect="00FF16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6" w:h="16838" w:code="9"/>
      <w:pgMar w:top="1985" w:right="1418" w:bottom="1304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1EC93" w14:textId="77777777" w:rsidR="00B82459" w:rsidRDefault="00B82459">
      <w:r>
        <w:separator/>
      </w:r>
    </w:p>
  </w:endnote>
  <w:endnote w:type="continuationSeparator" w:id="0">
    <w:p w14:paraId="27B67611" w14:textId="77777777" w:rsidR="00B82459" w:rsidRDefault="00B82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B8919C-2DD3-4E4A-BC2E-8D4627551598}"/>
    <w:embedBold r:id="rId2" w:fontKey="{A6CC8966-251C-4E44-9056-1CC16E04AF4B}"/>
    <w:embedItalic r:id="rId3" w:fontKey="{78935FE6-1EAA-45B9-96FF-D1AD9BD00AD3}"/>
  </w:font>
  <w:font w:name="ComixHeavy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1D406064-B420-406C-B801-AD2FECB78D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0F9DED0-5EEF-4BAE-989A-3F2C0844681D}"/>
    <w:embedBold r:id="rId6" w:fontKey="{8A9E3846-7F34-406F-AF3A-2367F8E461E6}"/>
  </w:font>
  <w:font w:name="Fette Engschrift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2775C73F-661F-4F99-BCC0-D6B5F44A61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4FAD0B1-733E-4A55-B27C-8B33336AA1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598C9F5-491C-44D4-A50F-D83E46DF19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81E1C" w14:textId="77777777" w:rsidR="00B82459" w:rsidRDefault="00B82459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527B2" w14:textId="7AB3989E" w:rsidR="00B82459" w:rsidRDefault="00B82459">
    <w:pPr>
      <w:pStyle w:val="Fuzeile"/>
      <w:rPr>
        <w:rFonts w:ascii="Fette Engschrift" w:hAnsi="Fette Engschrift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708928" behindDoc="1" locked="0" layoutInCell="1" allowOverlap="1" wp14:anchorId="12BCC8FE" wp14:editId="0920C35D">
              <wp:simplePos x="0" y="0"/>
              <wp:positionH relativeFrom="column">
                <wp:posOffset>4490720</wp:posOffset>
              </wp:positionH>
              <wp:positionV relativeFrom="paragraph">
                <wp:posOffset>-1010285</wp:posOffset>
              </wp:positionV>
              <wp:extent cx="1943735" cy="1450340"/>
              <wp:effectExtent l="0" t="0" r="0" b="0"/>
              <wp:wrapTight wrapText="bothSides">
                <wp:wrapPolygon edited="0">
                  <wp:start x="0" y="0"/>
                  <wp:lineTo x="0" y="21278"/>
                  <wp:lineTo x="21381" y="21278"/>
                  <wp:lineTo x="21381" y="0"/>
                  <wp:lineTo x="0" y="0"/>
                </wp:wrapPolygon>
              </wp:wrapTight>
              <wp:docPr id="28" name="Gruppieren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735" cy="1450340"/>
                        <a:chOff x="0" y="0"/>
                        <a:chExt cx="1943100" cy="1449070"/>
                      </a:xfrm>
                    </wpg:grpSpPr>
                    <pic:pic xmlns:pic="http://schemas.openxmlformats.org/drawingml/2006/picture">
                      <pic:nvPicPr>
                        <pic:cNvPr id="27" name="Bild 10" descr="Kreise_unten_rechts_grün_KJ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Ellipse 5"/>
                      <wps:cNvSpPr/>
                      <wps:spPr>
                        <a:xfrm>
                          <a:off x="318247" y="219635"/>
                          <a:ext cx="1322294" cy="61837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Grafik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8588" y="246530"/>
                          <a:ext cx="1121410" cy="6737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66F7A62" id="Gruppieren 28" o:spid="_x0000_s1026" style="position:absolute;margin-left:353.6pt;margin-top:-79.55pt;width:153.05pt;height:114.2pt;z-index:-251607552;mso-width-relative:margin;mso-height-relative:margin" coordsize="19431,14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alt="Kreise_unten_rechts_grün_KJR" style="position:absolute;width:19431;height: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">
                <v:imagedata r:id="rId3" o:title="Kreise_unten_rechts_grün_KJR"/>
              </v:shape>
              <v:oval id="Ellipse 5" o:spid="_x0000_s1028" style="position:absolute;left:3182;top:2196;width:13223;height:6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" fillcolor="white [3212]" strokecolor="white [3212]" strokeweight="2pt"/>
              <v:shape id="Grafik 26" o:spid="_x0000_s1029" type="#_x0000_t75" style="position:absolute;left:3585;top:2465;width:11214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">
                <v:imagedata r:id="rId4" o:title=""/>
              </v:shape>
              <w10:wrap type="tigh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9482C" w14:textId="77777777" w:rsidR="00B82459" w:rsidRPr="00211CA3" w:rsidRDefault="00B82459">
    <w:pPr>
      <w:pStyle w:val="Fuzeile"/>
      <w:framePr w:wrap="around" w:vAnchor="text" w:hAnchor="margin" w:xAlign="inside" w:y="1"/>
      <w:rPr>
        <w:rStyle w:val="Seitenzahl"/>
        <w:rFonts w:asciiTheme="minorHAnsi" w:hAnsiTheme="minorHAnsi" w:cstheme="minorHAnsi"/>
        <w:sz w:val="20"/>
      </w:rPr>
    </w:pPr>
    <w:r w:rsidRPr="00211CA3">
      <w:rPr>
        <w:rStyle w:val="Seitenzahl"/>
        <w:rFonts w:asciiTheme="minorHAnsi" w:hAnsiTheme="minorHAnsi" w:cstheme="minorHAnsi"/>
        <w:sz w:val="20"/>
      </w:rPr>
      <w:fldChar w:fldCharType="begin"/>
    </w:r>
    <w:r w:rsidRPr="00211CA3">
      <w:rPr>
        <w:rStyle w:val="Seitenzahl"/>
        <w:rFonts w:asciiTheme="minorHAnsi" w:hAnsiTheme="minorHAnsi" w:cstheme="minorHAnsi"/>
        <w:sz w:val="20"/>
      </w:rPr>
      <w:instrText xml:space="preserve">PAGE  </w:instrText>
    </w:r>
    <w:r w:rsidRPr="00211CA3">
      <w:rPr>
        <w:rStyle w:val="Seitenzahl"/>
        <w:rFonts w:asciiTheme="minorHAnsi" w:hAnsiTheme="minorHAnsi" w:cstheme="minorHAnsi"/>
        <w:sz w:val="20"/>
      </w:rPr>
      <w:fldChar w:fldCharType="separate"/>
    </w:r>
    <w:r w:rsidR="000B687B">
      <w:rPr>
        <w:rStyle w:val="Seitenzahl"/>
        <w:rFonts w:asciiTheme="minorHAnsi" w:hAnsiTheme="minorHAnsi" w:cstheme="minorHAnsi"/>
        <w:noProof/>
        <w:sz w:val="20"/>
      </w:rPr>
      <w:t>24</w:t>
    </w:r>
    <w:r w:rsidRPr="00211CA3">
      <w:rPr>
        <w:rStyle w:val="Seitenzahl"/>
        <w:rFonts w:asciiTheme="minorHAnsi" w:hAnsiTheme="minorHAnsi" w:cstheme="minorHAnsi"/>
        <w:sz w:val="20"/>
      </w:rPr>
      <w:fldChar w:fldCharType="end"/>
    </w:r>
  </w:p>
  <w:p w14:paraId="09029EEC" w14:textId="43528348" w:rsidR="00B82459" w:rsidRDefault="00B82459" w:rsidP="009607EA">
    <w:pPr>
      <w:pStyle w:val="Fuzeile"/>
      <w:ind w:right="360"/>
    </w:pPr>
    <w:r>
      <w:rPr>
        <w:rStyle w:val="Seitenzahl"/>
        <w:rFonts w:asciiTheme="minorHAnsi" w:hAnsiTheme="minorHAnsi" w:cstheme="minorHAnsi"/>
        <w:noProof/>
        <w:sz w:val="20"/>
      </w:rPr>
      <w:t>erstellt durch Landkreisjugendarbeit / Kreisjugendring Kulmbach (Stand 18.06.2020)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189D6" w14:textId="77777777" w:rsidR="00B82459" w:rsidRPr="00211CA3" w:rsidRDefault="00B82459">
    <w:pPr>
      <w:pStyle w:val="Fuzeile"/>
      <w:framePr w:wrap="around" w:vAnchor="text" w:hAnchor="margin" w:xAlign="inside" w:y="1"/>
      <w:rPr>
        <w:rStyle w:val="Seitenzahl"/>
        <w:rFonts w:asciiTheme="minorHAnsi" w:hAnsiTheme="minorHAnsi" w:cstheme="minorHAnsi"/>
        <w:sz w:val="20"/>
      </w:rPr>
    </w:pPr>
    <w:r w:rsidRPr="00211CA3">
      <w:rPr>
        <w:rStyle w:val="Seitenzahl"/>
        <w:rFonts w:asciiTheme="minorHAnsi" w:hAnsiTheme="minorHAnsi" w:cstheme="minorHAnsi"/>
        <w:sz w:val="20"/>
      </w:rPr>
      <w:fldChar w:fldCharType="begin"/>
    </w:r>
    <w:r w:rsidRPr="00211CA3">
      <w:rPr>
        <w:rStyle w:val="Seitenzahl"/>
        <w:rFonts w:asciiTheme="minorHAnsi" w:hAnsiTheme="minorHAnsi" w:cstheme="minorHAnsi"/>
        <w:sz w:val="20"/>
      </w:rPr>
      <w:instrText xml:space="preserve">PAGE  </w:instrText>
    </w:r>
    <w:r w:rsidRPr="00211CA3">
      <w:rPr>
        <w:rStyle w:val="Seitenzahl"/>
        <w:rFonts w:asciiTheme="minorHAnsi" w:hAnsiTheme="minorHAnsi" w:cstheme="minorHAnsi"/>
        <w:sz w:val="20"/>
      </w:rPr>
      <w:fldChar w:fldCharType="separate"/>
    </w:r>
    <w:r w:rsidR="000B687B">
      <w:rPr>
        <w:rStyle w:val="Seitenzahl"/>
        <w:rFonts w:asciiTheme="minorHAnsi" w:hAnsiTheme="minorHAnsi" w:cstheme="minorHAnsi"/>
        <w:noProof/>
        <w:sz w:val="20"/>
      </w:rPr>
      <w:t>23</w:t>
    </w:r>
    <w:r w:rsidRPr="00211CA3">
      <w:rPr>
        <w:rStyle w:val="Seitenzahl"/>
        <w:rFonts w:asciiTheme="minorHAnsi" w:hAnsiTheme="minorHAnsi" w:cstheme="minorHAnsi"/>
        <w:sz w:val="20"/>
      </w:rPr>
      <w:fldChar w:fldCharType="end"/>
    </w:r>
  </w:p>
  <w:p w14:paraId="1AE1D1DA" w14:textId="7A3D811A" w:rsidR="00B82459" w:rsidRDefault="00B82459" w:rsidP="009607EA">
    <w:pPr>
      <w:pStyle w:val="Fuzeile"/>
      <w:tabs>
        <w:tab w:val="clear" w:pos="4536"/>
        <w:tab w:val="clear" w:pos="9072"/>
      </w:tabs>
      <w:rPr>
        <w:rFonts w:ascii="Fette Engschrift" w:hAnsi="Fette Engschrift"/>
      </w:rPr>
    </w:pPr>
    <w:r>
      <w:rPr>
        <w:rStyle w:val="Seitenzahl"/>
        <w:rFonts w:asciiTheme="minorHAnsi" w:hAnsiTheme="minorHAnsi" w:cstheme="minorHAnsi"/>
        <w:noProof/>
        <w:sz w:val="20"/>
      </w:rPr>
      <w:tab/>
      <w:t>erstellt durch Landkreisjugendarbeit / Kreisjugendring Kulmbach</w:t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710976" behindDoc="1" locked="0" layoutInCell="1" allowOverlap="1" wp14:anchorId="643C5C74" wp14:editId="4862DF12">
              <wp:simplePos x="0" y="0"/>
              <wp:positionH relativeFrom="column">
                <wp:posOffset>4486275</wp:posOffset>
              </wp:positionH>
              <wp:positionV relativeFrom="paragraph">
                <wp:posOffset>-1015365</wp:posOffset>
              </wp:positionV>
              <wp:extent cx="1943735" cy="1450340"/>
              <wp:effectExtent l="0" t="0" r="0" b="0"/>
              <wp:wrapTight wrapText="bothSides">
                <wp:wrapPolygon edited="0">
                  <wp:start x="0" y="0"/>
                  <wp:lineTo x="0" y="21278"/>
                  <wp:lineTo x="21381" y="21278"/>
                  <wp:lineTo x="21381" y="0"/>
                  <wp:lineTo x="0" y="0"/>
                </wp:wrapPolygon>
              </wp:wrapTight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735" cy="1450340"/>
                        <a:chOff x="0" y="0"/>
                        <a:chExt cx="1943100" cy="1449070"/>
                      </a:xfrm>
                    </wpg:grpSpPr>
                    <pic:pic xmlns:pic="http://schemas.openxmlformats.org/drawingml/2006/picture">
                      <pic:nvPicPr>
                        <pic:cNvPr id="3" name="Bild 10" descr="Kreise_unten_rechts_grün_KJ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Ellipse 4"/>
                      <wps:cNvSpPr/>
                      <wps:spPr>
                        <a:xfrm>
                          <a:off x="318247" y="219635"/>
                          <a:ext cx="1322294" cy="61837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8588" y="246530"/>
                          <a:ext cx="1121410" cy="6737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487E309" id="Gruppieren 2" o:spid="_x0000_s1026" style="position:absolute;margin-left:353.25pt;margin-top:-79.95pt;width:153.05pt;height:114.2pt;z-index:-251605504;mso-width-relative:margin;mso-height-relative:margin" coordsize="19431,14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alt="Kreise_unten_rechts_grün_KJR" style="position:absolute;width:19431;height: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">
                <v:imagedata r:id="rId3" o:title="Kreise_unten_rechts_grün_KJR"/>
              </v:shape>
              <v:oval id="Ellipse 4" o:spid="_x0000_s1028" style="position:absolute;left:3182;top:2196;width:13223;height:6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" fillcolor="white [3212]" strokecolor="white [3212]" strokeweight="2pt"/>
              <v:shape id="Grafik 6" o:spid="_x0000_s1029" type="#_x0000_t75" style="position:absolute;left:3585;top:2465;width:11214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">
                <v:imagedata r:id="rId4" o:title="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80CC4" w14:textId="77777777" w:rsidR="00B82459" w:rsidRDefault="00B82459">
      <w:r>
        <w:separator/>
      </w:r>
    </w:p>
  </w:footnote>
  <w:footnote w:type="continuationSeparator" w:id="0">
    <w:p w14:paraId="541F8D3B" w14:textId="77777777" w:rsidR="00B82459" w:rsidRDefault="00B82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9D91B" w14:textId="19A86118" w:rsidR="00B82459" w:rsidRPr="00D50D78" w:rsidRDefault="00B82459" w:rsidP="00D50D78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szCs w:val="24"/>
      </w:rPr>
      <w:t>Hygienekonzepten in der Jugendarbeit</w:t>
    </w:r>
    <w:r w:rsidRPr="00D50D78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685376" behindDoc="0" locked="0" layoutInCell="1" allowOverlap="1" wp14:anchorId="3CA0B070" wp14:editId="7B9D7F0B">
          <wp:simplePos x="0" y="0"/>
          <wp:positionH relativeFrom="column">
            <wp:posOffset>-914400</wp:posOffset>
          </wp:positionH>
          <wp:positionV relativeFrom="page">
            <wp:posOffset>3810</wp:posOffset>
          </wp:positionV>
          <wp:extent cx="1522800" cy="2401200"/>
          <wp:effectExtent l="0" t="0" r="1270" b="0"/>
          <wp:wrapNone/>
          <wp:docPr id="11" name="Bild 11" descr="Kreise_oben_links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reise_oben_links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800" cy="240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A18E23" w14:textId="2FD6CC4D" w:rsidR="00B82459" w:rsidRPr="00D50D78" w:rsidRDefault="00B82459" w:rsidP="00D50D78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szCs w:val="24"/>
      </w:rPr>
      <w:t>Vordruck für eigene Konzepte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232F2" w14:textId="370A5C56" w:rsidR="00B82459" w:rsidRPr="00D50D78" w:rsidRDefault="00B82459" w:rsidP="00D50D78">
    <w:pPr>
      <w:pStyle w:val="Kopfzeile"/>
      <w:ind w:left="1134"/>
      <w:jc w:val="right"/>
      <w:rPr>
        <w:rFonts w:asciiTheme="minorHAnsi" w:hAnsiTheme="minorHAnsi" w:cstheme="minorHAnsi"/>
        <w:b/>
        <w:szCs w:val="24"/>
      </w:rPr>
    </w:pPr>
    <w:bookmarkStart w:id="2" w:name="_Hlk44266269"/>
    <w:bookmarkStart w:id="3" w:name="_Hlk44266270"/>
    <w:bookmarkStart w:id="4" w:name="_Hlk44268900"/>
    <w:bookmarkStart w:id="5" w:name="_Hlk44268901"/>
    <w:r w:rsidRPr="00D50D78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691008" behindDoc="1" locked="0" layoutInCell="1" allowOverlap="1" wp14:anchorId="641FB856" wp14:editId="76B51E12">
          <wp:simplePos x="0" y="0"/>
          <wp:positionH relativeFrom="column">
            <wp:posOffset>533400</wp:posOffset>
          </wp:positionH>
          <wp:positionV relativeFrom="paragraph">
            <wp:posOffset>-270369</wp:posOffset>
          </wp:positionV>
          <wp:extent cx="6096000" cy="800100"/>
          <wp:effectExtent l="0" t="0" r="0" b="0"/>
          <wp:wrapNone/>
          <wp:docPr id="9" name="Bild 9" descr="Bogen_oben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ogen_oben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0D78">
      <w:rPr>
        <w:rFonts w:asciiTheme="minorHAnsi" w:hAnsiTheme="minorHAnsi" w:cstheme="minorHAnsi"/>
        <w:b/>
        <w:szCs w:val="24"/>
      </w:rPr>
      <w:t>Hygienekonzepte in der Jugendarbeit</w:t>
    </w:r>
  </w:p>
  <w:p w14:paraId="7D7EE608" w14:textId="5F83AB00" w:rsidR="00B82459" w:rsidRPr="00D50D78" w:rsidRDefault="00B82459" w:rsidP="00D50D78">
    <w:pPr>
      <w:pStyle w:val="Kopfzeile"/>
      <w:ind w:left="1134"/>
      <w:jc w:val="right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szCs w:val="24"/>
      </w:rPr>
      <w:t>Vordruck für eigene Konzepte</w:t>
    </w:r>
    <w:bookmarkEnd w:id="2"/>
    <w:bookmarkEnd w:id="3"/>
    <w:bookmarkEnd w:id="4"/>
    <w:bookmarkEnd w:id="5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6687A" w14:textId="3B91AA26" w:rsidR="00B82459" w:rsidRPr="00D50D78" w:rsidRDefault="00B82459" w:rsidP="000758CD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729408" behindDoc="0" locked="0" layoutInCell="1" allowOverlap="1" wp14:anchorId="2CF736B0" wp14:editId="0DB1F71F">
          <wp:simplePos x="0" y="0"/>
          <wp:positionH relativeFrom="column">
            <wp:posOffset>-904875</wp:posOffset>
          </wp:positionH>
          <wp:positionV relativeFrom="page">
            <wp:posOffset>-5715</wp:posOffset>
          </wp:positionV>
          <wp:extent cx="1522730" cy="2400935"/>
          <wp:effectExtent l="0" t="0" r="1270" b="0"/>
          <wp:wrapNone/>
          <wp:docPr id="7" name="Bild 11" descr="Kreise_oben_links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reise_oben_links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240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0D78">
      <w:rPr>
        <w:rFonts w:asciiTheme="minorHAnsi" w:hAnsiTheme="minorHAnsi" w:cstheme="minorHAnsi"/>
        <w:b/>
        <w:szCs w:val="24"/>
      </w:rPr>
      <w:t>Hygienekonzepten in der Jugendarbeit</w:t>
    </w:r>
  </w:p>
  <w:p w14:paraId="511DCC3D" w14:textId="7F3115BA" w:rsidR="00B82459" w:rsidRPr="00D50D78" w:rsidRDefault="00B82459" w:rsidP="000758CD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szCs w:val="24"/>
      </w:rPr>
      <w:t>Vordruck für eigene Konzepte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DAE78" w14:textId="50C4B98B" w:rsidR="00B82459" w:rsidRPr="00D50D78" w:rsidRDefault="00B82459" w:rsidP="00D50D78">
    <w:pPr>
      <w:pStyle w:val="Kopfzeile"/>
      <w:ind w:left="1134"/>
      <w:jc w:val="right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731456" behindDoc="1" locked="0" layoutInCell="1" allowOverlap="1" wp14:anchorId="29536049" wp14:editId="6C50448D">
          <wp:simplePos x="0" y="0"/>
          <wp:positionH relativeFrom="column">
            <wp:posOffset>466725</wp:posOffset>
          </wp:positionH>
          <wp:positionV relativeFrom="paragraph">
            <wp:posOffset>-238760</wp:posOffset>
          </wp:positionV>
          <wp:extent cx="6096000" cy="800100"/>
          <wp:effectExtent l="0" t="0" r="0" b="0"/>
          <wp:wrapNone/>
          <wp:docPr id="8" name="Bild 9" descr="Bogen_oben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ogen_oben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0D78">
      <w:rPr>
        <w:rFonts w:asciiTheme="minorHAnsi" w:hAnsiTheme="minorHAnsi" w:cstheme="minorHAnsi"/>
        <w:b/>
        <w:szCs w:val="24"/>
      </w:rPr>
      <w:t>Hygienekonzepten in der Jugendarbeit</w:t>
    </w:r>
  </w:p>
  <w:p w14:paraId="260ED8B2" w14:textId="229BFE48" w:rsidR="00B82459" w:rsidRPr="00D50D78" w:rsidRDefault="00B82459" w:rsidP="00D50D78">
    <w:pPr>
      <w:pStyle w:val="Kopfzeile"/>
      <w:ind w:left="1134"/>
      <w:jc w:val="right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szCs w:val="24"/>
      </w:rPr>
      <w:t>Vordruck für eigene Konzepte</w:t>
    </w:r>
  </w:p>
  <w:p w14:paraId="40E0A200" w14:textId="6984CAC2" w:rsidR="00B82459" w:rsidRDefault="00B82459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C0D1B" w14:textId="2385190C" w:rsidR="00B82459" w:rsidRDefault="00B8245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326E"/>
    <w:multiLevelType w:val="hybridMultilevel"/>
    <w:tmpl w:val="A328D98A"/>
    <w:lvl w:ilvl="0" w:tplc="19B0C626">
      <w:start w:val="1"/>
      <w:numFmt w:val="bullet"/>
      <w:lvlText w:val="-"/>
      <w:lvlJc w:val="left"/>
      <w:pPr>
        <w:ind w:left="224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1">
    <w:nsid w:val="0403130F"/>
    <w:multiLevelType w:val="hybridMultilevel"/>
    <w:tmpl w:val="D35ACE5C"/>
    <w:lvl w:ilvl="0" w:tplc="9B50DB5C">
      <w:start w:val="1"/>
      <w:numFmt w:val="decimal"/>
      <w:pStyle w:val="berschrift4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C3102"/>
    <w:multiLevelType w:val="hybridMultilevel"/>
    <w:tmpl w:val="9AB82674"/>
    <w:lvl w:ilvl="0" w:tplc="A2BA48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11BB5"/>
    <w:multiLevelType w:val="singleLevel"/>
    <w:tmpl w:val="3042BCC2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9E80EF5"/>
    <w:multiLevelType w:val="hybridMultilevel"/>
    <w:tmpl w:val="0FA6D050"/>
    <w:lvl w:ilvl="0" w:tplc="19B0C626">
      <w:start w:val="1"/>
      <w:numFmt w:val="bullet"/>
      <w:lvlText w:val="-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sz w:val="24"/>
      </w:rPr>
    </w:lvl>
    <w:lvl w:ilvl="1" w:tplc="74A67DC8">
      <w:start w:val="1"/>
      <w:numFmt w:val="bullet"/>
      <w:lvlText w:val="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  <w:sz w:val="24"/>
        <w:szCs w:val="24"/>
      </w:rPr>
    </w:lvl>
    <w:lvl w:ilvl="2" w:tplc="B5FC2564">
      <w:numFmt w:val="bullet"/>
      <w:lvlText w:val="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3" w:tplc="7D6E4920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7D10E6"/>
    <w:multiLevelType w:val="hybridMultilevel"/>
    <w:tmpl w:val="FE7C6AF6"/>
    <w:lvl w:ilvl="0" w:tplc="0407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1D711D06"/>
    <w:multiLevelType w:val="hybridMultilevel"/>
    <w:tmpl w:val="2388863A"/>
    <w:lvl w:ilvl="0" w:tplc="0EF2B1FC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E1716FF"/>
    <w:multiLevelType w:val="hybridMultilevel"/>
    <w:tmpl w:val="0BAC46EA"/>
    <w:lvl w:ilvl="0" w:tplc="0407000D">
      <w:start w:val="1"/>
      <w:numFmt w:val="bullet"/>
      <w:lvlText w:val=""/>
      <w:lvlJc w:val="left"/>
      <w:pPr>
        <w:tabs>
          <w:tab w:val="num" w:pos="717"/>
        </w:tabs>
        <w:ind w:left="680" w:hanging="323"/>
      </w:pPr>
      <w:rPr>
        <w:rFonts w:ascii="Wingdings" w:hAnsi="Wingdings" w:hint="default"/>
      </w:rPr>
    </w:lvl>
    <w:lvl w:ilvl="1" w:tplc="74A67DC8">
      <w:start w:val="1"/>
      <w:numFmt w:val="bullet"/>
      <w:lvlText w:val="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  <w:sz w:val="24"/>
        <w:szCs w:val="24"/>
      </w:rPr>
    </w:lvl>
    <w:lvl w:ilvl="2" w:tplc="B5FC2564">
      <w:numFmt w:val="bullet"/>
      <w:lvlText w:val="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3" w:tplc="7D6E4920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03595C"/>
    <w:multiLevelType w:val="hybridMultilevel"/>
    <w:tmpl w:val="95EE6EDE"/>
    <w:lvl w:ilvl="0" w:tplc="19B0C62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33939"/>
    <w:multiLevelType w:val="hybridMultilevel"/>
    <w:tmpl w:val="7674DA92"/>
    <w:lvl w:ilvl="0" w:tplc="19B0C62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AE4B17"/>
    <w:multiLevelType w:val="hybridMultilevel"/>
    <w:tmpl w:val="8CDC681A"/>
    <w:lvl w:ilvl="0" w:tplc="64848EB8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436FB1"/>
    <w:multiLevelType w:val="hybridMultilevel"/>
    <w:tmpl w:val="521C85FA"/>
    <w:lvl w:ilvl="0" w:tplc="A2BA48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95F1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628692E"/>
    <w:multiLevelType w:val="hybridMultilevel"/>
    <w:tmpl w:val="94BA199E"/>
    <w:lvl w:ilvl="0" w:tplc="AC84C51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2778CF"/>
    <w:multiLevelType w:val="hybridMultilevel"/>
    <w:tmpl w:val="E6FA9DA4"/>
    <w:lvl w:ilvl="0" w:tplc="19B0C626">
      <w:start w:val="1"/>
      <w:numFmt w:val="bullet"/>
      <w:lvlText w:val="-"/>
      <w:lvlJc w:val="left"/>
      <w:pPr>
        <w:ind w:left="140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>
    <w:nsid w:val="47706720"/>
    <w:multiLevelType w:val="hybridMultilevel"/>
    <w:tmpl w:val="0E2AE196"/>
    <w:lvl w:ilvl="0" w:tplc="A2BA48AE">
      <w:start w:val="1"/>
      <w:numFmt w:val="bullet"/>
      <w:lvlText w:val="-"/>
      <w:lvlJc w:val="left"/>
      <w:pPr>
        <w:ind w:left="179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6">
    <w:nsid w:val="4F9F5E91"/>
    <w:multiLevelType w:val="hybridMultilevel"/>
    <w:tmpl w:val="ADC2633A"/>
    <w:lvl w:ilvl="0" w:tplc="A2BA48AE">
      <w:start w:val="1"/>
      <w:numFmt w:val="bullet"/>
      <w:lvlText w:val="-"/>
      <w:lvlJc w:val="left"/>
      <w:pPr>
        <w:ind w:left="179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7">
    <w:nsid w:val="50DD75CE"/>
    <w:multiLevelType w:val="hybridMultilevel"/>
    <w:tmpl w:val="6AE8E38A"/>
    <w:lvl w:ilvl="0" w:tplc="0407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5B3D0254"/>
    <w:multiLevelType w:val="hybridMultilevel"/>
    <w:tmpl w:val="0DF49900"/>
    <w:lvl w:ilvl="0" w:tplc="234CA66E">
      <w:start w:val="1"/>
      <w:numFmt w:val="bullet"/>
      <w:lvlText w:val="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color w:val="auto"/>
      </w:rPr>
    </w:lvl>
    <w:lvl w:ilvl="1" w:tplc="9814C1B4">
      <w:start w:val="1"/>
      <w:numFmt w:val="bullet"/>
      <w:lvlText w:val=""/>
      <w:lvlJc w:val="left"/>
      <w:pPr>
        <w:tabs>
          <w:tab w:val="num" w:pos="1440"/>
        </w:tabs>
        <w:ind w:left="1437" w:hanging="357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081171"/>
    <w:multiLevelType w:val="hybridMultilevel"/>
    <w:tmpl w:val="CA3E294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A198E"/>
    <w:multiLevelType w:val="hybridMultilevel"/>
    <w:tmpl w:val="5738778C"/>
    <w:lvl w:ilvl="0" w:tplc="4CDE5A08">
      <w:start w:val="1"/>
      <w:numFmt w:val="decimal"/>
      <w:pStyle w:val="berschrift3"/>
      <w:lvlText w:val="%1."/>
      <w:lvlJc w:val="left"/>
      <w:pPr>
        <w:ind w:left="720" w:hanging="360"/>
      </w:pPr>
      <w:rPr>
        <w:rFonts w:ascii="Calibri" w:hAnsi="Calibri" w:cs="Arial" w:hint="default"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9E6CC9"/>
    <w:multiLevelType w:val="hybridMultilevel"/>
    <w:tmpl w:val="3B62AF1C"/>
    <w:lvl w:ilvl="0" w:tplc="19B0C62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885694"/>
    <w:multiLevelType w:val="hybridMultilevel"/>
    <w:tmpl w:val="7990EEC2"/>
    <w:lvl w:ilvl="0" w:tplc="0407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6E8C2D23"/>
    <w:multiLevelType w:val="hybridMultilevel"/>
    <w:tmpl w:val="03B808EC"/>
    <w:lvl w:ilvl="0" w:tplc="A2BA48AE">
      <w:start w:val="1"/>
      <w:numFmt w:val="bullet"/>
      <w:lvlText w:val="-"/>
      <w:lvlJc w:val="left"/>
      <w:pPr>
        <w:ind w:left="179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4">
    <w:nsid w:val="70BA6EA0"/>
    <w:multiLevelType w:val="hybridMultilevel"/>
    <w:tmpl w:val="9FA0605C"/>
    <w:lvl w:ilvl="0" w:tplc="19B0C626">
      <w:start w:val="1"/>
      <w:numFmt w:val="bullet"/>
      <w:lvlText w:val="-"/>
      <w:lvlJc w:val="left"/>
      <w:pPr>
        <w:ind w:left="1077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>
    <w:nsid w:val="75EF202E"/>
    <w:multiLevelType w:val="hybridMultilevel"/>
    <w:tmpl w:val="6CB24E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44B75"/>
    <w:multiLevelType w:val="hybridMultilevel"/>
    <w:tmpl w:val="A1909CF8"/>
    <w:lvl w:ilvl="0" w:tplc="649ABC36">
      <w:start w:val="1"/>
      <w:numFmt w:val="bullet"/>
      <w:lvlText w:val="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808988A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B249D1"/>
    <w:multiLevelType w:val="hybridMultilevel"/>
    <w:tmpl w:val="E74E2FF6"/>
    <w:lvl w:ilvl="0" w:tplc="19B0C626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F5D7A4F"/>
    <w:multiLevelType w:val="hybridMultilevel"/>
    <w:tmpl w:val="117AD9E0"/>
    <w:lvl w:ilvl="0" w:tplc="0407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2"/>
  </w:num>
  <w:num w:numId="4">
    <w:abstractNumId w:val="1"/>
  </w:num>
  <w:num w:numId="5">
    <w:abstractNumId w:val="20"/>
  </w:num>
  <w:num w:numId="6">
    <w:abstractNumId w:val="26"/>
  </w:num>
  <w:num w:numId="7">
    <w:abstractNumId w:val="22"/>
  </w:num>
  <w:num w:numId="8">
    <w:abstractNumId w:val="13"/>
  </w:num>
  <w:num w:numId="9">
    <w:abstractNumId w:val="2"/>
  </w:num>
  <w:num w:numId="10">
    <w:abstractNumId w:val="23"/>
  </w:num>
  <w:num w:numId="11">
    <w:abstractNumId w:val="16"/>
  </w:num>
  <w:num w:numId="12">
    <w:abstractNumId w:val="5"/>
  </w:num>
  <w:num w:numId="13">
    <w:abstractNumId w:val="28"/>
  </w:num>
  <w:num w:numId="14">
    <w:abstractNumId w:val="15"/>
  </w:num>
  <w:num w:numId="15">
    <w:abstractNumId w:val="11"/>
  </w:num>
  <w:num w:numId="16">
    <w:abstractNumId w:val="7"/>
  </w:num>
  <w:num w:numId="17">
    <w:abstractNumId w:val="4"/>
  </w:num>
  <w:num w:numId="18">
    <w:abstractNumId w:val="3"/>
  </w:num>
  <w:num w:numId="19">
    <w:abstractNumId w:val="0"/>
  </w:num>
  <w:num w:numId="20">
    <w:abstractNumId w:val="8"/>
  </w:num>
  <w:num w:numId="21">
    <w:abstractNumId w:val="24"/>
  </w:num>
  <w:num w:numId="22">
    <w:abstractNumId w:val="9"/>
  </w:num>
  <w:num w:numId="23">
    <w:abstractNumId w:val="19"/>
  </w:num>
  <w:num w:numId="24">
    <w:abstractNumId w:val="27"/>
  </w:num>
  <w:num w:numId="25">
    <w:abstractNumId w:val="17"/>
  </w:num>
  <w:num w:numId="26">
    <w:abstractNumId w:val="14"/>
  </w:num>
  <w:num w:numId="27">
    <w:abstractNumId w:val="2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0"/>
  </w:num>
  <w:num w:numId="39">
    <w:abstractNumId w:val="1"/>
  </w:num>
  <w:num w:numId="40">
    <w:abstractNumId w:val="1"/>
  </w:num>
  <w:num w:numId="41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mirrorMargins/>
  <w:proofState w:spelling="clean" w:grammar="clean"/>
  <w:attachedTemplate r:id="rId1"/>
  <w:documentProtection w:edit="forms" w:enforcement="1"/>
  <w:defaultTabStop w:val="709"/>
  <w:autoHyphenation/>
  <w:hyphenationZone w:val="425"/>
  <w:evenAndOddHeaders/>
  <w:noPunctuationKerning/>
  <w:characterSpacingControl w:val="doNotCompress"/>
  <w:hdrShapeDefaults>
    <o:shapedefaults v:ext="edit" spidmax="20481">
      <o:colormru v:ext="edit" colors="#9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A4"/>
    <w:rsid w:val="00001A04"/>
    <w:rsid w:val="00004F3F"/>
    <w:rsid w:val="000138A3"/>
    <w:rsid w:val="00017585"/>
    <w:rsid w:val="000208D7"/>
    <w:rsid w:val="000309E2"/>
    <w:rsid w:val="000411EA"/>
    <w:rsid w:val="00041AE0"/>
    <w:rsid w:val="0004626A"/>
    <w:rsid w:val="00060FB0"/>
    <w:rsid w:val="000664EB"/>
    <w:rsid w:val="000758CD"/>
    <w:rsid w:val="00075FBE"/>
    <w:rsid w:val="000774ED"/>
    <w:rsid w:val="000820C0"/>
    <w:rsid w:val="0008240E"/>
    <w:rsid w:val="0008559D"/>
    <w:rsid w:val="000936D2"/>
    <w:rsid w:val="000A1F59"/>
    <w:rsid w:val="000A4B66"/>
    <w:rsid w:val="000B3556"/>
    <w:rsid w:val="000B613E"/>
    <w:rsid w:val="000B687B"/>
    <w:rsid w:val="000C003E"/>
    <w:rsid w:val="000D297A"/>
    <w:rsid w:val="000D72E7"/>
    <w:rsid w:val="000E42C3"/>
    <w:rsid w:val="000F0FE8"/>
    <w:rsid w:val="001026DF"/>
    <w:rsid w:val="001056FC"/>
    <w:rsid w:val="00115C8B"/>
    <w:rsid w:val="001167BD"/>
    <w:rsid w:val="00120118"/>
    <w:rsid w:val="001213C8"/>
    <w:rsid w:val="00131F95"/>
    <w:rsid w:val="001360D1"/>
    <w:rsid w:val="00137DF0"/>
    <w:rsid w:val="00140B62"/>
    <w:rsid w:val="00141A87"/>
    <w:rsid w:val="001448FA"/>
    <w:rsid w:val="001450F1"/>
    <w:rsid w:val="00147696"/>
    <w:rsid w:val="001531A1"/>
    <w:rsid w:val="00176C70"/>
    <w:rsid w:val="001803B8"/>
    <w:rsid w:val="00190327"/>
    <w:rsid w:val="0019149C"/>
    <w:rsid w:val="001A0371"/>
    <w:rsid w:val="001A51F1"/>
    <w:rsid w:val="001A5A99"/>
    <w:rsid w:val="001B45CC"/>
    <w:rsid w:val="001C1D10"/>
    <w:rsid w:val="001C6A83"/>
    <w:rsid w:val="001D5883"/>
    <w:rsid w:val="001E41F7"/>
    <w:rsid w:val="001E4B02"/>
    <w:rsid w:val="001F0E1C"/>
    <w:rsid w:val="001F1A34"/>
    <w:rsid w:val="001F30B8"/>
    <w:rsid w:val="001F5BB2"/>
    <w:rsid w:val="00201561"/>
    <w:rsid w:val="00201C83"/>
    <w:rsid w:val="00205336"/>
    <w:rsid w:val="00207602"/>
    <w:rsid w:val="00210B94"/>
    <w:rsid w:val="00211CA3"/>
    <w:rsid w:val="00214300"/>
    <w:rsid w:val="002146AD"/>
    <w:rsid w:val="00214A0B"/>
    <w:rsid w:val="002158A7"/>
    <w:rsid w:val="0022376C"/>
    <w:rsid w:val="00232A2A"/>
    <w:rsid w:val="00232E66"/>
    <w:rsid w:val="002346E4"/>
    <w:rsid w:val="00234751"/>
    <w:rsid w:val="002376C3"/>
    <w:rsid w:val="00240B11"/>
    <w:rsid w:val="00241030"/>
    <w:rsid w:val="002420C7"/>
    <w:rsid w:val="00243809"/>
    <w:rsid w:val="00246921"/>
    <w:rsid w:val="00250202"/>
    <w:rsid w:val="00251980"/>
    <w:rsid w:val="00261CAB"/>
    <w:rsid w:val="002712B5"/>
    <w:rsid w:val="00277766"/>
    <w:rsid w:val="00277CE7"/>
    <w:rsid w:val="002802F0"/>
    <w:rsid w:val="002A0564"/>
    <w:rsid w:val="002A15C3"/>
    <w:rsid w:val="002A4614"/>
    <w:rsid w:val="002A4667"/>
    <w:rsid w:val="002C29B6"/>
    <w:rsid w:val="002C62BB"/>
    <w:rsid w:val="002D0BB7"/>
    <w:rsid w:val="002D119C"/>
    <w:rsid w:val="002D1347"/>
    <w:rsid w:val="002D56FB"/>
    <w:rsid w:val="002D77D4"/>
    <w:rsid w:val="002E05C6"/>
    <w:rsid w:val="002E3E07"/>
    <w:rsid w:val="002F24DA"/>
    <w:rsid w:val="002F7C10"/>
    <w:rsid w:val="003023B1"/>
    <w:rsid w:val="00316ED1"/>
    <w:rsid w:val="0032092C"/>
    <w:rsid w:val="00322CAE"/>
    <w:rsid w:val="00325ABC"/>
    <w:rsid w:val="00326B0A"/>
    <w:rsid w:val="00331D18"/>
    <w:rsid w:val="003405E6"/>
    <w:rsid w:val="00343327"/>
    <w:rsid w:val="00345FB3"/>
    <w:rsid w:val="0034723D"/>
    <w:rsid w:val="003662C1"/>
    <w:rsid w:val="00376B07"/>
    <w:rsid w:val="003937BA"/>
    <w:rsid w:val="00393C5C"/>
    <w:rsid w:val="00395777"/>
    <w:rsid w:val="00396A2D"/>
    <w:rsid w:val="003A09D2"/>
    <w:rsid w:val="003A20E3"/>
    <w:rsid w:val="003A3D68"/>
    <w:rsid w:val="003A514B"/>
    <w:rsid w:val="003B01BB"/>
    <w:rsid w:val="003B379B"/>
    <w:rsid w:val="003B5AAC"/>
    <w:rsid w:val="003B73B4"/>
    <w:rsid w:val="003C1ED7"/>
    <w:rsid w:val="003C5C19"/>
    <w:rsid w:val="003D079D"/>
    <w:rsid w:val="003D26C1"/>
    <w:rsid w:val="003D6F4F"/>
    <w:rsid w:val="003E2DA1"/>
    <w:rsid w:val="00401042"/>
    <w:rsid w:val="00405855"/>
    <w:rsid w:val="00406DBA"/>
    <w:rsid w:val="004110FC"/>
    <w:rsid w:val="00412141"/>
    <w:rsid w:val="00412A68"/>
    <w:rsid w:val="004223E2"/>
    <w:rsid w:val="0042765C"/>
    <w:rsid w:val="0043001D"/>
    <w:rsid w:val="0043397D"/>
    <w:rsid w:val="0043774C"/>
    <w:rsid w:val="00440C1C"/>
    <w:rsid w:val="00442F60"/>
    <w:rsid w:val="004500D2"/>
    <w:rsid w:val="00476790"/>
    <w:rsid w:val="00476AC8"/>
    <w:rsid w:val="00482229"/>
    <w:rsid w:val="00492931"/>
    <w:rsid w:val="00495FAA"/>
    <w:rsid w:val="004A63A4"/>
    <w:rsid w:val="004B79B3"/>
    <w:rsid w:val="004C0E5D"/>
    <w:rsid w:val="004C2C9E"/>
    <w:rsid w:val="004C5842"/>
    <w:rsid w:val="004D187F"/>
    <w:rsid w:val="004E0243"/>
    <w:rsid w:val="004E6025"/>
    <w:rsid w:val="004F2DA4"/>
    <w:rsid w:val="004F3B0F"/>
    <w:rsid w:val="00500649"/>
    <w:rsid w:val="00511725"/>
    <w:rsid w:val="00517466"/>
    <w:rsid w:val="0054065B"/>
    <w:rsid w:val="00547538"/>
    <w:rsid w:val="0055098D"/>
    <w:rsid w:val="005519D5"/>
    <w:rsid w:val="0055377C"/>
    <w:rsid w:val="005540DA"/>
    <w:rsid w:val="00555F68"/>
    <w:rsid w:val="005569C7"/>
    <w:rsid w:val="00561D09"/>
    <w:rsid w:val="00566F5B"/>
    <w:rsid w:val="005777C2"/>
    <w:rsid w:val="00595DEE"/>
    <w:rsid w:val="005A0EFA"/>
    <w:rsid w:val="005C4F53"/>
    <w:rsid w:val="005C62D3"/>
    <w:rsid w:val="005D2D3D"/>
    <w:rsid w:val="005E1BC7"/>
    <w:rsid w:val="005E2B46"/>
    <w:rsid w:val="005F631B"/>
    <w:rsid w:val="00602267"/>
    <w:rsid w:val="0060423C"/>
    <w:rsid w:val="00625DB9"/>
    <w:rsid w:val="006334DA"/>
    <w:rsid w:val="00645C19"/>
    <w:rsid w:val="00646C0C"/>
    <w:rsid w:val="006531B7"/>
    <w:rsid w:val="006534F3"/>
    <w:rsid w:val="00654BDE"/>
    <w:rsid w:val="006550B7"/>
    <w:rsid w:val="00670D36"/>
    <w:rsid w:val="00686184"/>
    <w:rsid w:val="006938A4"/>
    <w:rsid w:val="00697B99"/>
    <w:rsid w:val="006A4CC1"/>
    <w:rsid w:val="006A6594"/>
    <w:rsid w:val="006B5E6C"/>
    <w:rsid w:val="006C2257"/>
    <w:rsid w:val="006F1DC0"/>
    <w:rsid w:val="006F5661"/>
    <w:rsid w:val="007063C7"/>
    <w:rsid w:val="00710A44"/>
    <w:rsid w:val="00711344"/>
    <w:rsid w:val="007122B7"/>
    <w:rsid w:val="00714CE2"/>
    <w:rsid w:val="00727A79"/>
    <w:rsid w:val="00741224"/>
    <w:rsid w:val="007475EA"/>
    <w:rsid w:val="0076006D"/>
    <w:rsid w:val="00771ED7"/>
    <w:rsid w:val="00776852"/>
    <w:rsid w:val="00782E5C"/>
    <w:rsid w:val="007833D3"/>
    <w:rsid w:val="00785155"/>
    <w:rsid w:val="0079065C"/>
    <w:rsid w:val="007915EC"/>
    <w:rsid w:val="0079415C"/>
    <w:rsid w:val="00795DAC"/>
    <w:rsid w:val="00795F89"/>
    <w:rsid w:val="007A3703"/>
    <w:rsid w:val="007A71EE"/>
    <w:rsid w:val="007B0F93"/>
    <w:rsid w:val="007B234D"/>
    <w:rsid w:val="007B6F19"/>
    <w:rsid w:val="007C3334"/>
    <w:rsid w:val="007C6636"/>
    <w:rsid w:val="007D2294"/>
    <w:rsid w:val="007D3333"/>
    <w:rsid w:val="007D51C8"/>
    <w:rsid w:val="007E557E"/>
    <w:rsid w:val="007F3151"/>
    <w:rsid w:val="007F4B8D"/>
    <w:rsid w:val="0080063F"/>
    <w:rsid w:val="00807F9B"/>
    <w:rsid w:val="008155BA"/>
    <w:rsid w:val="00825916"/>
    <w:rsid w:val="0085393E"/>
    <w:rsid w:val="0085540D"/>
    <w:rsid w:val="00856346"/>
    <w:rsid w:val="00856F3C"/>
    <w:rsid w:val="00860247"/>
    <w:rsid w:val="00860A69"/>
    <w:rsid w:val="00860C5E"/>
    <w:rsid w:val="00861756"/>
    <w:rsid w:val="008634E2"/>
    <w:rsid w:val="00872819"/>
    <w:rsid w:val="00875404"/>
    <w:rsid w:val="00880889"/>
    <w:rsid w:val="00881F67"/>
    <w:rsid w:val="00883C4D"/>
    <w:rsid w:val="00885CA9"/>
    <w:rsid w:val="00897BA4"/>
    <w:rsid w:val="008A38FB"/>
    <w:rsid w:val="008B4316"/>
    <w:rsid w:val="008D1A65"/>
    <w:rsid w:val="008D3455"/>
    <w:rsid w:val="008E60A4"/>
    <w:rsid w:val="008F7E74"/>
    <w:rsid w:val="0090236C"/>
    <w:rsid w:val="00911147"/>
    <w:rsid w:val="009172A9"/>
    <w:rsid w:val="00921888"/>
    <w:rsid w:val="00922D40"/>
    <w:rsid w:val="009256C9"/>
    <w:rsid w:val="00936506"/>
    <w:rsid w:val="009375C1"/>
    <w:rsid w:val="00943C0A"/>
    <w:rsid w:val="00945F9F"/>
    <w:rsid w:val="00956A4C"/>
    <w:rsid w:val="00956AB0"/>
    <w:rsid w:val="009607EA"/>
    <w:rsid w:val="00971B72"/>
    <w:rsid w:val="00972E30"/>
    <w:rsid w:val="009848F4"/>
    <w:rsid w:val="00985958"/>
    <w:rsid w:val="0099336D"/>
    <w:rsid w:val="009A0F31"/>
    <w:rsid w:val="009A37A4"/>
    <w:rsid w:val="009B7CEA"/>
    <w:rsid w:val="009C37DF"/>
    <w:rsid w:val="009C466B"/>
    <w:rsid w:val="009C7E0A"/>
    <w:rsid w:val="009D299E"/>
    <w:rsid w:val="009E04B1"/>
    <w:rsid w:val="009E11E2"/>
    <w:rsid w:val="009E612B"/>
    <w:rsid w:val="009F646E"/>
    <w:rsid w:val="009F7E01"/>
    <w:rsid w:val="00A015E9"/>
    <w:rsid w:val="00A01DF3"/>
    <w:rsid w:val="00A033A3"/>
    <w:rsid w:val="00A1313A"/>
    <w:rsid w:val="00A20D28"/>
    <w:rsid w:val="00A21012"/>
    <w:rsid w:val="00A23797"/>
    <w:rsid w:val="00A23BCC"/>
    <w:rsid w:val="00A30296"/>
    <w:rsid w:val="00A33446"/>
    <w:rsid w:val="00A355F2"/>
    <w:rsid w:val="00A41CB8"/>
    <w:rsid w:val="00A5358A"/>
    <w:rsid w:val="00A54703"/>
    <w:rsid w:val="00A62429"/>
    <w:rsid w:val="00A75107"/>
    <w:rsid w:val="00A75A21"/>
    <w:rsid w:val="00A83ED4"/>
    <w:rsid w:val="00A86D7F"/>
    <w:rsid w:val="00A86FEE"/>
    <w:rsid w:val="00A9694D"/>
    <w:rsid w:val="00AA3037"/>
    <w:rsid w:val="00AC754F"/>
    <w:rsid w:val="00AD0B6D"/>
    <w:rsid w:val="00AE16B5"/>
    <w:rsid w:val="00AE1F4A"/>
    <w:rsid w:val="00AE2F37"/>
    <w:rsid w:val="00AF113B"/>
    <w:rsid w:val="00AF5ABA"/>
    <w:rsid w:val="00AF7B38"/>
    <w:rsid w:val="00B0170F"/>
    <w:rsid w:val="00B02087"/>
    <w:rsid w:val="00B02A64"/>
    <w:rsid w:val="00B20A34"/>
    <w:rsid w:val="00B210D3"/>
    <w:rsid w:val="00B238C7"/>
    <w:rsid w:val="00B23F11"/>
    <w:rsid w:val="00B354B9"/>
    <w:rsid w:val="00B3571A"/>
    <w:rsid w:val="00B368A4"/>
    <w:rsid w:val="00B369A9"/>
    <w:rsid w:val="00B44329"/>
    <w:rsid w:val="00B47919"/>
    <w:rsid w:val="00B53B9F"/>
    <w:rsid w:val="00B546F7"/>
    <w:rsid w:val="00B57D1E"/>
    <w:rsid w:val="00B629D9"/>
    <w:rsid w:val="00B65B43"/>
    <w:rsid w:val="00B66C16"/>
    <w:rsid w:val="00B721FC"/>
    <w:rsid w:val="00B748C0"/>
    <w:rsid w:val="00B76F6B"/>
    <w:rsid w:val="00B82459"/>
    <w:rsid w:val="00B85B7D"/>
    <w:rsid w:val="00B92044"/>
    <w:rsid w:val="00B926E8"/>
    <w:rsid w:val="00B973E8"/>
    <w:rsid w:val="00BA720B"/>
    <w:rsid w:val="00BC3658"/>
    <w:rsid w:val="00BC539E"/>
    <w:rsid w:val="00BC55FB"/>
    <w:rsid w:val="00BD2630"/>
    <w:rsid w:val="00BD2691"/>
    <w:rsid w:val="00BE7409"/>
    <w:rsid w:val="00BF7F2C"/>
    <w:rsid w:val="00C152A8"/>
    <w:rsid w:val="00C22F2A"/>
    <w:rsid w:val="00C23425"/>
    <w:rsid w:val="00C23972"/>
    <w:rsid w:val="00C32F40"/>
    <w:rsid w:val="00C35DD8"/>
    <w:rsid w:val="00C4284A"/>
    <w:rsid w:val="00C44F05"/>
    <w:rsid w:val="00C50CB6"/>
    <w:rsid w:val="00C601E1"/>
    <w:rsid w:val="00C608E3"/>
    <w:rsid w:val="00C634EB"/>
    <w:rsid w:val="00C63CD2"/>
    <w:rsid w:val="00C65082"/>
    <w:rsid w:val="00C67F5B"/>
    <w:rsid w:val="00C707F8"/>
    <w:rsid w:val="00C7702B"/>
    <w:rsid w:val="00C77310"/>
    <w:rsid w:val="00C84F4C"/>
    <w:rsid w:val="00C87F3E"/>
    <w:rsid w:val="00C948F3"/>
    <w:rsid w:val="00C954F9"/>
    <w:rsid w:val="00CA1E43"/>
    <w:rsid w:val="00CA76F0"/>
    <w:rsid w:val="00CB4A9D"/>
    <w:rsid w:val="00CB6BA4"/>
    <w:rsid w:val="00CC1D67"/>
    <w:rsid w:val="00CC39A9"/>
    <w:rsid w:val="00CC6AF9"/>
    <w:rsid w:val="00CC7451"/>
    <w:rsid w:val="00CE280C"/>
    <w:rsid w:val="00CE2F69"/>
    <w:rsid w:val="00CE4F10"/>
    <w:rsid w:val="00CE79C5"/>
    <w:rsid w:val="00CF03E2"/>
    <w:rsid w:val="00CF0CE7"/>
    <w:rsid w:val="00CF2F1D"/>
    <w:rsid w:val="00CF7FD4"/>
    <w:rsid w:val="00D02053"/>
    <w:rsid w:val="00D03982"/>
    <w:rsid w:val="00D03FD7"/>
    <w:rsid w:val="00D107D4"/>
    <w:rsid w:val="00D1128F"/>
    <w:rsid w:val="00D149BB"/>
    <w:rsid w:val="00D26CCA"/>
    <w:rsid w:val="00D32266"/>
    <w:rsid w:val="00D3513A"/>
    <w:rsid w:val="00D35D3E"/>
    <w:rsid w:val="00D43909"/>
    <w:rsid w:val="00D4562E"/>
    <w:rsid w:val="00D50D78"/>
    <w:rsid w:val="00D54B52"/>
    <w:rsid w:val="00D555DF"/>
    <w:rsid w:val="00D622FB"/>
    <w:rsid w:val="00D6693A"/>
    <w:rsid w:val="00D70494"/>
    <w:rsid w:val="00D860E5"/>
    <w:rsid w:val="00D93B2B"/>
    <w:rsid w:val="00DA180C"/>
    <w:rsid w:val="00DA3117"/>
    <w:rsid w:val="00DA4BF6"/>
    <w:rsid w:val="00DB27B0"/>
    <w:rsid w:val="00DB3697"/>
    <w:rsid w:val="00DD4ABA"/>
    <w:rsid w:val="00DE24F7"/>
    <w:rsid w:val="00DE792B"/>
    <w:rsid w:val="00DF1200"/>
    <w:rsid w:val="00DF4DCA"/>
    <w:rsid w:val="00DF578F"/>
    <w:rsid w:val="00E246C2"/>
    <w:rsid w:val="00E27455"/>
    <w:rsid w:val="00E331B3"/>
    <w:rsid w:val="00E417C5"/>
    <w:rsid w:val="00E476C5"/>
    <w:rsid w:val="00E560AA"/>
    <w:rsid w:val="00E57628"/>
    <w:rsid w:val="00E645D5"/>
    <w:rsid w:val="00E66452"/>
    <w:rsid w:val="00E707DC"/>
    <w:rsid w:val="00E70C7E"/>
    <w:rsid w:val="00E715A2"/>
    <w:rsid w:val="00E745E5"/>
    <w:rsid w:val="00E74CD3"/>
    <w:rsid w:val="00E9262F"/>
    <w:rsid w:val="00E94CF6"/>
    <w:rsid w:val="00E9617E"/>
    <w:rsid w:val="00EB1910"/>
    <w:rsid w:val="00EC667D"/>
    <w:rsid w:val="00ED593B"/>
    <w:rsid w:val="00ED7F6E"/>
    <w:rsid w:val="00EF2E57"/>
    <w:rsid w:val="00F013D4"/>
    <w:rsid w:val="00F01878"/>
    <w:rsid w:val="00F043AF"/>
    <w:rsid w:val="00F05552"/>
    <w:rsid w:val="00F15C7B"/>
    <w:rsid w:val="00F179F9"/>
    <w:rsid w:val="00F20B5B"/>
    <w:rsid w:val="00F24755"/>
    <w:rsid w:val="00F31201"/>
    <w:rsid w:val="00F35BA7"/>
    <w:rsid w:val="00F47ABA"/>
    <w:rsid w:val="00F47F89"/>
    <w:rsid w:val="00F52F7B"/>
    <w:rsid w:val="00F54C77"/>
    <w:rsid w:val="00F83968"/>
    <w:rsid w:val="00F852A3"/>
    <w:rsid w:val="00F855F6"/>
    <w:rsid w:val="00F8676E"/>
    <w:rsid w:val="00F94A27"/>
    <w:rsid w:val="00F963F9"/>
    <w:rsid w:val="00FA0C6A"/>
    <w:rsid w:val="00FA2884"/>
    <w:rsid w:val="00FB0B83"/>
    <w:rsid w:val="00FB3C8D"/>
    <w:rsid w:val="00FB491F"/>
    <w:rsid w:val="00FC61A8"/>
    <w:rsid w:val="00FD1ED2"/>
    <w:rsid w:val="00FE5350"/>
    <w:rsid w:val="00FE5654"/>
    <w:rsid w:val="00FE7640"/>
    <w:rsid w:val="00FF1671"/>
    <w:rsid w:val="00FF53DC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9f9"/>
    </o:shapedefaults>
    <o:shapelayout v:ext="edit">
      <o:idmap v:ext="edit" data="1"/>
    </o:shapelayout>
  </w:shapeDefaults>
  <w:decimalSymbol w:val=","/>
  <w:listSeparator w:val=";"/>
  <w14:docId w14:val="05958E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02F0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</w:style>
  <w:style w:type="paragraph" w:styleId="berschrift3">
    <w:name w:val="heading 3"/>
    <w:basedOn w:val="Standard"/>
    <w:next w:val="Standard"/>
    <w:qFormat/>
    <w:rsid w:val="00825916"/>
    <w:pPr>
      <w:keepNext/>
      <w:numPr>
        <w:numId w:val="5"/>
      </w:numPr>
      <w:spacing w:before="120" w:after="120"/>
      <w:jc w:val="center"/>
      <w:outlineLvl w:val="2"/>
    </w:pPr>
    <w:rPr>
      <w:rFonts w:ascii="Calibri" w:hAnsi="Calibri"/>
      <w:b/>
    </w:rPr>
  </w:style>
  <w:style w:type="paragraph" w:styleId="berschrift4">
    <w:name w:val="heading 4"/>
    <w:basedOn w:val="Standard"/>
    <w:next w:val="Standard"/>
    <w:link w:val="berschrift4Zchn"/>
    <w:qFormat/>
    <w:rsid w:val="00825916"/>
    <w:pPr>
      <w:keepNext/>
      <w:numPr>
        <w:numId w:val="4"/>
      </w:numPr>
      <w:spacing w:before="120" w:after="120"/>
      <w:jc w:val="center"/>
      <w:outlineLvl w:val="3"/>
    </w:pPr>
    <w:rPr>
      <w:rFonts w:ascii="Calibri" w:hAnsi="Calibri"/>
      <w:b/>
      <w:sz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center"/>
      <w:outlineLvl w:val="5"/>
    </w:pPr>
    <w:rPr>
      <w:rFonts w:ascii="ComixHeavy" w:hAnsi="ComixHeavy"/>
      <w:sz w:val="32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jc w:val="center"/>
      <w:outlineLvl w:val="6"/>
    </w:pPr>
    <w:rPr>
      <w:rFonts w:cs="Arial"/>
      <w:b/>
      <w:bCs/>
      <w:color w:val="FFFFFF"/>
    </w:rPr>
  </w:style>
  <w:style w:type="paragraph" w:styleId="berschrift8">
    <w:name w:val="heading 8"/>
    <w:basedOn w:val="Standard"/>
    <w:next w:val="Standard"/>
    <w:qFormat/>
    <w:pPr>
      <w:keepNext/>
      <w:autoSpaceDE w:val="0"/>
      <w:autoSpaceDN w:val="0"/>
      <w:adjustRightInd w:val="0"/>
      <w:ind w:right="-103"/>
      <w:jc w:val="center"/>
      <w:outlineLvl w:val="7"/>
    </w:pPr>
    <w:rPr>
      <w:rFonts w:ascii="Tahoma" w:hAnsi="Tahoma" w:cs="Arial"/>
      <w:b/>
      <w:bCs/>
      <w:color w:va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link w:val="Textkrper3Zchn"/>
    <w:semiHidden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autoSpaceDE w:val="0"/>
      <w:autoSpaceDN w:val="0"/>
      <w:adjustRightInd w:val="0"/>
      <w:jc w:val="center"/>
    </w:pPr>
    <w:rPr>
      <w:rFonts w:cs="Arial"/>
      <w:b/>
      <w:bCs/>
      <w:color w:val="FFFFFF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before="120"/>
    </w:pPr>
    <w:rPr>
      <w:rFonts w:cs="Arial"/>
      <w:b/>
      <w:bCs/>
    </w:rPr>
  </w:style>
  <w:style w:type="character" w:customStyle="1" w:styleId="berschrift4Zchn">
    <w:name w:val="Überschrift 4 Zchn"/>
    <w:basedOn w:val="Absatz-Standardschriftart"/>
    <w:link w:val="berschrift4"/>
    <w:rsid w:val="00825916"/>
    <w:rPr>
      <w:rFonts w:ascii="Calibri" w:hAnsi="Calibri"/>
      <w:b/>
      <w:sz w:val="28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6938A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6938A4"/>
    <w:rPr>
      <w:rFonts w:ascii="Arial" w:hAnsi="Arial"/>
      <w:sz w:val="24"/>
    </w:rPr>
  </w:style>
  <w:style w:type="paragraph" w:customStyle="1" w:styleId="Default">
    <w:name w:val="Default"/>
    <w:rsid w:val="00A015E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uiPriority w:val="59"/>
    <w:unhideWhenUsed/>
    <w:rsid w:val="00B35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808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A5A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2E7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52F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F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F4F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0F0FE8"/>
    <w:rPr>
      <w:rFonts w:ascii="ComixHeavy" w:hAnsi="ComixHeavy"/>
      <w:sz w:val="32"/>
    </w:rPr>
  </w:style>
  <w:style w:type="character" w:customStyle="1" w:styleId="KopfzeileZchn">
    <w:name w:val="Kopfzeile Zchn"/>
    <w:basedOn w:val="Absatz-Standardschriftart"/>
    <w:link w:val="Kopfzeile"/>
    <w:rsid w:val="000F0FE8"/>
    <w:rPr>
      <w:rFonts w:ascii="Arial" w:hAnsi="Arial"/>
      <w:sz w:val="24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2765C"/>
    <w:rPr>
      <w:color w:val="605E5C"/>
      <w:shd w:val="clear" w:color="auto" w:fill="E1DFDD"/>
    </w:rPr>
  </w:style>
  <w:style w:type="character" w:customStyle="1" w:styleId="Textkrper3Zchn">
    <w:name w:val="Textkörper 3 Zchn"/>
    <w:basedOn w:val="Absatz-Standardschriftart"/>
    <w:link w:val="Textkrper3"/>
    <w:semiHidden/>
    <w:rsid w:val="007D2294"/>
    <w:rPr>
      <w:rFonts w:ascii="Arial" w:hAnsi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0B11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02F0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</w:style>
  <w:style w:type="paragraph" w:styleId="berschrift3">
    <w:name w:val="heading 3"/>
    <w:basedOn w:val="Standard"/>
    <w:next w:val="Standard"/>
    <w:qFormat/>
    <w:rsid w:val="00825916"/>
    <w:pPr>
      <w:keepNext/>
      <w:numPr>
        <w:numId w:val="5"/>
      </w:numPr>
      <w:spacing w:before="120" w:after="120"/>
      <w:jc w:val="center"/>
      <w:outlineLvl w:val="2"/>
    </w:pPr>
    <w:rPr>
      <w:rFonts w:ascii="Calibri" w:hAnsi="Calibri"/>
      <w:b/>
    </w:rPr>
  </w:style>
  <w:style w:type="paragraph" w:styleId="berschrift4">
    <w:name w:val="heading 4"/>
    <w:basedOn w:val="Standard"/>
    <w:next w:val="Standard"/>
    <w:link w:val="berschrift4Zchn"/>
    <w:qFormat/>
    <w:rsid w:val="00825916"/>
    <w:pPr>
      <w:keepNext/>
      <w:numPr>
        <w:numId w:val="4"/>
      </w:numPr>
      <w:spacing w:before="120" w:after="120"/>
      <w:jc w:val="center"/>
      <w:outlineLvl w:val="3"/>
    </w:pPr>
    <w:rPr>
      <w:rFonts w:ascii="Calibri" w:hAnsi="Calibri"/>
      <w:b/>
      <w:sz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center"/>
      <w:outlineLvl w:val="5"/>
    </w:pPr>
    <w:rPr>
      <w:rFonts w:ascii="ComixHeavy" w:hAnsi="ComixHeavy"/>
      <w:sz w:val="32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jc w:val="center"/>
      <w:outlineLvl w:val="6"/>
    </w:pPr>
    <w:rPr>
      <w:rFonts w:cs="Arial"/>
      <w:b/>
      <w:bCs/>
      <w:color w:val="FFFFFF"/>
    </w:rPr>
  </w:style>
  <w:style w:type="paragraph" w:styleId="berschrift8">
    <w:name w:val="heading 8"/>
    <w:basedOn w:val="Standard"/>
    <w:next w:val="Standard"/>
    <w:qFormat/>
    <w:pPr>
      <w:keepNext/>
      <w:autoSpaceDE w:val="0"/>
      <w:autoSpaceDN w:val="0"/>
      <w:adjustRightInd w:val="0"/>
      <w:ind w:right="-103"/>
      <w:jc w:val="center"/>
      <w:outlineLvl w:val="7"/>
    </w:pPr>
    <w:rPr>
      <w:rFonts w:ascii="Tahoma" w:hAnsi="Tahoma" w:cs="Arial"/>
      <w:b/>
      <w:bCs/>
      <w:color w:va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link w:val="Textkrper3Zchn"/>
    <w:semiHidden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autoSpaceDE w:val="0"/>
      <w:autoSpaceDN w:val="0"/>
      <w:adjustRightInd w:val="0"/>
      <w:jc w:val="center"/>
    </w:pPr>
    <w:rPr>
      <w:rFonts w:cs="Arial"/>
      <w:b/>
      <w:bCs/>
      <w:color w:val="FFFFFF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before="120"/>
    </w:pPr>
    <w:rPr>
      <w:rFonts w:cs="Arial"/>
      <w:b/>
      <w:bCs/>
    </w:rPr>
  </w:style>
  <w:style w:type="character" w:customStyle="1" w:styleId="berschrift4Zchn">
    <w:name w:val="Überschrift 4 Zchn"/>
    <w:basedOn w:val="Absatz-Standardschriftart"/>
    <w:link w:val="berschrift4"/>
    <w:rsid w:val="00825916"/>
    <w:rPr>
      <w:rFonts w:ascii="Calibri" w:hAnsi="Calibri"/>
      <w:b/>
      <w:sz w:val="28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6938A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6938A4"/>
    <w:rPr>
      <w:rFonts w:ascii="Arial" w:hAnsi="Arial"/>
      <w:sz w:val="24"/>
    </w:rPr>
  </w:style>
  <w:style w:type="paragraph" w:customStyle="1" w:styleId="Default">
    <w:name w:val="Default"/>
    <w:rsid w:val="00A015E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uiPriority w:val="59"/>
    <w:unhideWhenUsed/>
    <w:rsid w:val="00B35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808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A5A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2E7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52F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F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F4F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0F0FE8"/>
    <w:rPr>
      <w:rFonts w:ascii="ComixHeavy" w:hAnsi="ComixHeavy"/>
      <w:sz w:val="32"/>
    </w:rPr>
  </w:style>
  <w:style w:type="character" w:customStyle="1" w:styleId="KopfzeileZchn">
    <w:name w:val="Kopfzeile Zchn"/>
    <w:basedOn w:val="Absatz-Standardschriftart"/>
    <w:link w:val="Kopfzeile"/>
    <w:rsid w:val="000F0FE8"/>
    <w:rPr>
      <w:rFonts w:ascii="Arial" w:hAnsi="Arial"/>
      <w:sz w:val="24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2765C"/>
    <w:rPr>
      <w:color w:val="605E5C"/>
      <w:shd w:val="clear" w:color="auto" w:fill="E1DFDD"/>
    </w:rPr>
  </w:style>
  <w:style w:type="character" w:customStyle="1" w:styleId="Textkrper3Zchn">
    <w:name w:val="Textkörper 3 Zchn"/>
    <w:basedOn w:val="Absatz-Standardschriftart"/>
    <w:link w:val="Textkrper3"/>
    <w:semiHidden/>
    <w:rsid w:val="007D2294"/>
    <w:rPr>
      <w:rFonts w:ascii="Arial" w:hAnsi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0B1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bzga.d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corona-katastrophenschutz.bayern.de" TargetMode="Externa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http://www.stmas.bayern.de/imperia/md/content/stmas/stmas_inet/stmas_a4_handreichung_kindertagesbetreuung_bf_kws.pdf" TargetMode="External"/><Relationship Id="rId20" Type="http://schemas.openxmlformats.org/officeDocument/2006/relationships/hyperlink" Target="http://www.bundesregierung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http://www.stmas.bayern.de/unser-soziales-bayern/familien-fachkraefte/corona-fachkraefte.php" TargetMode="External"/><Relationship Id="rId23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://www.infektionsschutz.de/coronavirus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bjr.de/service/umgang-mit-corona-virus-sars-cov-2.html" TargetMode="Externa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LRA\VORDRUCK\KJA\Innenseit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38E98-DA7E-4920-8976-3D7765A8E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Innenseiten.dot</Template>
  <TotalTime>0</TotalTime>
  <Pages>26</Pages>
  <Words>4007</Words>
  <Characters>25248</Characters>
  <Application>Microsoft Office Word</Application>
  <DocSecurity>0</DocSecurity>
  <Lines>210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Grundlegendes</vt:lpstr>
    </vt:vector>
  </TitlesOfParts>
  <Company>LRA Kulmbach</Company>
  <LinksUpToDate>false</LinksUpToDate>
  <CharactersWithSpaces>29197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Grundlegendes</dc:title>
  <dc:creator>Dippold Melanie</dc:creator>
  <cp:lastModifiedBy>Dippold Melanie</cp:lastModifiedBy>
  <cp:revision>53</cp:revision>
  <cp:lastPrinted>2020-05-28T07:39:00Z</cp:lastPrinted>
  <dcterms:created xsi:type="dcterms:W3CDTF">2020-06-26T19:04:00Z</dcterms:created>
  <dcterms:modified xsi:type="dcterms:W3CDTF">2020-07-13T07:13:00Z</dcterms:modified>
</cp:coreProperties>
</file>